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05" w:rsidRDefault="005D4929">
      <w:pPr>
        <w:pStyle w:val="1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2958E" wp14:editId="26F044AD">
                <wp:simplePos x="0" y="0"/>
                <wp:positionH relativeFrom="column">
                  <wp:posOffset>-342900</wp:posOffset>
                </wp:positionH>
                <wp:positionV relativeFrom="paragraph">
                  <wp:posOffset>-219075</wp:posOffset>
                </wp:positionV>
                <wp:extent cx="6110605" cy="586740"/>
                <wp:effectExtent l="0" t="0" r="4445" b="38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D05" w:rsidRPr="005D4929" w:rsidRDefault="007B48F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5D492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第</w:t>
                            </w:r>
                            <w:r w:rsidRPr="005D492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1</w:t>
                            </w:r>
                            <w:r w:rsidRPr="005D492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节</w:t>
                            </w:r>
                            <w:r w:rsidRPr="005D492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 </w:t>
                            </w:r>
                            <w:r w:rsidRPr="005D492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分子热运动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-27pt;margin-top:-17.25pt;width:481.15pt;height:4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" stroked="f" strokeweight="1pt">
                <v:fill r:id="rId10" o:title="" opacity="13763f" recolor="t" rotate="t" type="frame"/>
                <v:textbox>
                  <w:txbxContent>
                    <w:p w:rsidR="00D67D05" w:rsidRPr="005D4929" w:rsidRDefault="007B48F7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r w:rsidRPr="005D492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第</w:t>
                      </w:r>
                      <w:r w:rsidRPr="005D492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1</w:t>
                      </w:r>
                      <w:r w:rsidRPr="005D492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节</w:t>
                      </w:r>
                      <w:r w:rsidRPr="005D492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 </w:t>
                      </w:r>
                      <w:r w:rsidRPr="005D492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分子热运动</w:t>
                      </w:r>
                    </w:p>
                  </w:txbxContent>
                </v:textbox>
              </v:rect>
            </w:pict>
          </mc:Fallback>
        </mc:AlternateContent>
      </w:r>
      <w:r w:rsidR="007B48F7">
        <w:rPr>
          <w:noProof/>
        </w:rPr>
        <w:drawing>
          <wp:anchor distT="0" distB="0" distL="114300" distR="114300" simplePos="0" relativeHeight="251658240" behindDoc="0" locked="0" layoutInCell="1" allowOverlap="1" wp14:anchorId="451FBCB0" wp14:editId="6D9672E4">
            <wp:simplePos x="0" y="0"/>
            <wp:positionH relativeFrom="page">
              <wp:posOffset>11264900</wp:posOffset>
            </wp:positionH>
            <wp:positionV relativeFrom="topMargin">
              <wp:posOffset>10756900</wp:posOffset>
            </wp:positionV>
            <wp:extent cx="355600" cy="3048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0544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05" w:rsidRDefault="007B48F7" w:rsidP="005D4929">
      <w:pPr>
        <w:numPr>
          <w:ilvl w:val="0"/>
          <w:numId w:val="1"/>
        </w:numPr>
        <w:tabs>
          <w:tab w:val="clear" w:pos="0"/>
        </w:tabs>
        <w:jc w:val="left"/>
      </w:pPr>
      <w:r>
        <w:rPr>
          <w:rFonts w:hint="eastAsia"/>
        </w:rPr>
        <w:t>物质的构成</w:t>
      </w:r>
    </w:p>
    <w:p w:rsidR="00D67D05" w:rsidRDefault="007B48F7">
      <w:pPr>
        <w:pStyle w:val="2"/>
      </w:pPr>
      <w:r>
        <w:rPr>
          <w:rFonts w:hint="eastAsia"/>
        </w:rPr>
        <w:t>物质是由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原子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组成的。</w:t>
      </w:r>
      <w:bookmarkStart w:id="0" w:name="_GoBack"/>
      <w:bookmarkEnd w:id="0"/>
    </w:p>
    <w:p w:rsidR="00D67D05" w:rsidRDefault="007B48F7">
      <w:pPr>
        <w:pStyle w:val="2"/>
      </w:pPr>
      <w:r>
        <w:rPr>
          <w:rFonts w:hint="eastAsia"/>
        </w:rPr>
        <w:t>分子的度量单位是</w:t>
      </w:r>
      <w:r>
        <w:rPr>
          <w:rFonts w:hint="eastAsia"/>
          <w:color w:val="FFFFFF" w:themeColor="background1"/>
          <w:u w:val="single" w:color="000000"/>
        </w:rPr>
        <w:t xml:space="preserve">  10</w:t>
      </w:r>
      <w:r>
        <w:rPr>
          <w:rFonts w:hint="eastAsia"/>
          <w:color w:val="FFFFFF" w:themeColor="background1"/>
          <w:u w:val="single" w:color="000000"/>
          <w:vertAlign w:val="superscript"/>
        </w:rPr>
        <w:t>-10</w:t>
      </w:r>
      <w:r>
        <w:rPr>
          <w:rFonts w:hint="eastAsia"/>
          <w:color w:val="FFFFFF" w:themeColor="background1"/>
          <w:u w:val="single" w:color="000000"/>
        </w:rPr>
        <w:t xml:space="preserve">   </w:t>
      </w:r>
      <w:r>
        <w:rPr>
          <w:rFonts w:hint="eastAsia"/>
        </w:rPr>
        <w:t>m</w:t>
      </w:r>
      <w:r>
        <w:rPr>
          <w:rFonts w:hint="eastAsia"/>
        </w:rPr>
        <w:t>。</w:t>
      </w:r>
    </w:p>
    <w:p w:rsidR="00D67D05" w:rsidRDefault="007B48F7">
      <w:pPr>
        <w:pStyle w:val="2"/>
      </w:pPr>
      <w:r>
        <w:rPr>
          <w:rFonts w:hint="eastAsia"/>
        </w:rPr>
        <w:t>分子、原子用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肉眼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光学显微镜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观察不到，不过，用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电子显微镜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可以帮助我们观察到这些分子、原子。</w:t>
      </w:r>
    </w:p>
    <w:p w:rsidR="00D67D05" w:rsidRDefault="007B48F7" w:rsidP="00A85F0C">
      <w:pPr>
        <w:pStyle w:val="1231"/>
        <w:spacing w:before="78" w:after="78" w:line="360" w:lineRule="auto"/>
      </w:pPr>
      <w:r>
        <w:t>下列说法中，正确的是</w:t>
      </w:r>
    </w:p>
    <w:p w:rsidR="00D67D05" w:rsidRDefault="007B48F7" w:rsidP="00A85F0C">
      <w:pPr>
        <w:pStyle w:val="ABC"/>
        <w:spacing w:before="78" w:after="78" w:line="360" w:lineRule="auto"/>
      </w:pPr>
      <w:r>
        <w:t>空气中细小的灰尘就是分子</w:t>
      </w:r>
    </w:p>
    <w:p w:rsidR="00D67D05" w:rsidRDefault="007B48F7" w:rsidP="00A85F0C">
      <w:pPr>
        <w:pStyle w:val="ABC"/>
        <w:spacing w:before="78" w:after="78" w:line="360" w:lineRule="auto"/>
      </w:pPr>
      <w:r>
        <w:t>大雾天，我们看到空气中许多极小的小水珠就是一个个水分子</w:t>
      </w:r>
    </w:p>
    <w:p w:rsidR="00D67D05" w:rsidRDefault="007B48F7" w:rsidP="00A85F0C">
      <w:pPr>
        <w:pStyle w:val="ABC"/>
        <w:spacing w:before="78" w:after="78" w:line="360" w:lineRule="auto"/>
      </w:pPr>
      <w:r>
        <w:t>由于分子非常小，人们无法直接用肉眼进行观察</w:t>
      </w:r>
    </w:p>
    <w:p w:rsidR="00D67D05" w:rsidRDefault="007B48F7" w:rsidP="00A85F0C">
      <w:pPr>
        <w:pStyle w:val="ABC"/>
        <w:spacing w:before="78" w:after="78" w:line="360" w:lineRule="auto"/>
      </w:pPr>
      <w:r>
        <w:t>将一铁块成极细的铁粉就是铁分子</w:t>
      </w:r>
    </w:p>
    <w:p w:rsidR="00D67D05" w:rsidRDefault="007B48F7">
      <w:pPr>
        <w:pStyle w:val="1"/>
      </w:pPr>
      <w:r>
        <w:rPr>
          <w:rFonts w:hint="eastAsia"/>
        </w:rPr>
        <w:t>扩散现象和分子热运动</w:t>
      </w:r>
    </w:p>
    <w:p w:rsidR="00D67D05" w:rsidRDefault="007B48F7">
      <w:pPr>
        <w:pStyle w:val="2"/>
      </w:pPr>
      <w:r>
        <w:rPr>
          <w:rFonts w:hint="eastAsia"/>
        </w:rPr>
        <w:t>扩散现象</w:t>
      </w:r>
    </w:p>
    <w:p w:rsidR="00D67D05" w:rsidRDefault="007B48F7">
      <w:r>
        <w:rPr>
          <w:rFonts w:hint="eastAsia"/>
        </w:rPr>
        <w:t>不同的物质在互相接触时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彼此进入对方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的现象，叫做扩散现象。</w:t>
      </w:r>
    </w:p>
    <w:p w:rsidR="00D67D05" w:rsidRDefault="007B48F7">
      <w:pPr>
        <w:pStyle w:val="2"/>
      </w:pPr>
      <w:r>
        <w:rPr>
          <w:rFonts w:hint="eastAsia"/>
        </w:rPr>
        <w:t>分子热运动</w:t>
      </w:r>
    </w:p>
    <w:p w:rsidR="00D67D05" w:rsidRDefault="007B48F7">
      <w:r>
        <w:rPr>
          <w:rFonts w:hint="eastAsia"/>
        </w:rPr>
        <w:t>扩散现象等大量事实表明，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一切物质的分子都在不停地做无规则的运动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如图所示，在气体扩散的实验中，玻璃板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下面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（选填“上面”或“下面”）的瓶子装二氧化氮气体，另一个瓶子装空气，抽掉玻璃板后，过一段时间可观察到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上下两瓶气体的颜色变均匀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，说明气体分子在</w:t>
      </w:r>
      <w:r>
        <w:rPr>
          <w:rFonts w:hint="eastAsia"/>
          <w:color w:val="FFFFFF" w:themeColor="background1"/>
          <w:u w:val="single" w:color="000000"/>
        </w:rPr>
        <w:t xml:space="preserve"> </w:t>
      </w:r>
      <w:r>
        <w:rPr>
          <w:rFonts w:hint="eastAsia"/>
          <w:color w:val="FFFFFF" w:themeColor="background1"/>
          <w:u w:val="single" w:color="000000"/>
        </w:rPr>
        <w:t xml:space="preserve"> </w:t>
      </w:r>
      <w:r>
        <w:rPr>
          <w:rFonts w:hint="eastAsia"/>
          <w:color w:val="FFFFFF" w:themeColor="background1"/>
          <w:u w:val="single" w:color="000000"/>
        </w:rPr>
        <w:t>不停地做无规则运动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56590" cy="899795"/>
            <wp:effectExtent l="0" t="0" r="13970" b="1460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72829" name="图片 13" descr=" 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5" w:rsidRDefault="007B48F7" w:rsidP="00A85F0C">
      <w:pPr>
        <w:pStyle w:val="1231"/>
        <w:spacing w:before="78" w:after="78" w:line="360" w:lineRule="auto"/>
      </w:pPr>
      <w:r>
        <w:t>下列现象中能说明分子在不停地做无规则运动的是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擦黑板时，粉笔灰在空中飞舞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打开一盒香皂，很快就闻到香味</w:t>
            </w:r>
          </w:p>
        </w:tc>
      </w:tr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粉笔蹭到衣服上留下粉笔痕迹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冬天雪花漫天飞舞</w:t>
            </w:r>
          </w:p>
        </w:tc>
      </w:tr>
    </w:tbl>
    <w:p w:rsidR="00D67D05" w:rsidRDefault="007B48F7" w:rsidP="00A85F0C">
      <w:pPr>
        <w:pStyle w:val="1231"/>
        <w:spacing w:before="78" w:after="78" w:line="360" w:lineRule="auto"/>
      </w:pPr>
      <w:r>
        <w:t>山西老陈醋已有</w:t>
      </w:r>
      <w:r>
        <w:t>3000</w:t>
      </w:r>
      <w:r>
        <w:t>余年的历史，素有</w:t>
      </w:r>
      <w:r>
        <w:rPr>
          <w:rFonts w:hint="eastAsia"/>
        </w:rPr>
        <w:t>“</w:t>
      </w:r>
      <w:r>
        <w:t>天下第一醋</w:t>
      </w:r>
      <w:r>
        <w:rPr>
          <w:rFonts w:hint="eastAsia"/>
        </w:rPr>
        <w:t>”</w:t>
      </w:r>
      <w:r>
        <w:t>的盛誉，以色、香、醇、浓、酸五大特征著称于世。小明周末参观醋厂，远远就闻到了浓郁的醋香，这是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扩散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现象</w:t>
      </w:r>
      <w:r>
        <w:rPr>
          <w:rFonts w:hint="eastAsia"/>
        </w:rPr>
        <w:t>，</w:t>
      </w:r>
      <w:r>
        <w:t>这种现象说明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组成物质的分子在不停的做无规则的热运动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下面成语中可以说明分子的热运动的是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D67D05">
        <w:tc>
          <w:tcPr>
            <w:tcW w:w="2462" w:type="dxa"/>
          </w:tcPr>
          <w:p w:rsidR="00D67D05" w:rsidRDefault="007B48F7" w:rsidP="00A85F0C">
            <w:pPr>
              <w:pStyle w:val="a9"/>
              <w:spacing w:before="78" w:after="78" w:line="360" w:lineRule="auto"/>
            </w:pPr>
            <w:r>
              <w:rPr>
                <w:rFonts w:hint="eastAsia"/>
              </w:rPr>
              <w:t>①漫天飞舞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9"/>
              <w:spacing w:before="78" w:after="78" w:line="360" w:lineRule="auto"/>
            </w:pPr>
            <w:r>
              <w:rPr>
                <w:rFonts w:hint="eastAsia"/>
              </w:rPr>
              <w:t>②狼烟滚滚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9"/>
              <w:spacing w:before="78" w:after="78" w:line="360" w:lineRule="auto"/>
            </w:pPr>
            <w:r>
              <w:rPr>
                <w:rFonts w:hint="eastAsia"/>
              </w:rPr>
              <w:t>③花香袭人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9"/>
              <w:spacing w:before="78" w:after="78" w:line="360" w:lineRule="auto"/>
            </w:pPr>
            <w:r>
              <w:rPr>
                <w:rFonts w:hint="eastAsia"/>
              </w:rPr>
              <w:t>④入木三分</w:t>
            </w:r>
          </w:p>
        </w:tc>
      </w:tr>
      <w:tr w:rsidR="00D67D05">
        <w:tc>
          <w:tcPr>
            <w:tcW w:w="2462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①②③④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③④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只有③</w:t>
            </w:r>
          </w:p>
        </w:tc>
        <w:tc>
          <w:tcPr>
            <w:tcW w:w="2464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②④</w:t>
            </w:r>
          </w:p>
        </w:tc>
      </w:tr>
    </w:tbl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下列现象中，</w:t>
      </w:r>
      <w:r>
        <w:rPr>
          <w:rFonts w:hint="eastAsia"/>
        </w:rPr>
        <w:t>属于扩散现象</w:t>
      </w:r>
      <w:r>
        <w:rPr>
          <w:rFonts w:hint="eastAsia"/>
        </w:rPr>
        <w:t>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644"/>
      </w:tblGrid>
      <w:tr w:rsidR="00D67D05">
        <w:tc>
          <w:tcPr>
            <w:tcW w:w="4926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冬天，雪花纷飞</w:t>
            </w:r>
          </w:p>
        </w:tc>
        <w:tc>
          <w:tcPr>
            <w:tcW w:w="4928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八月，桂花飘香</w:t>
            </w:r>
          </w:p>
        </w:tc>
      </w:tr>
      <w:tr w:rsidR="00D67D05">
        <w:tc>
          <w:tcPr>
            <w:tcW w:w="4926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扫地时，灰尘漫天飞</w:t>
            </w:r>
          </w:p>
        </w:tc>
        <w:tc>
          <w:tcPr>
            <w:tcW w:w="4928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擦黑板时，粉笔灰在空中飞舞</w:t>
            </w:r>
          </w:p>
        </w:tc>
      </w:tr>
    </w:tbl>
    <w:p w:rsidR="00D67D05" w:rsidRDefault="007B48F7">
      <w:pPr>
        <w:pStyle w:val="1"/>
      </w:pPr>
      <w:r>
        <w:rPr>
          <w:rFonts w:hint="eastAsia"/>
        </w:rPr>
        <w:t>温度与分子运动快慢的关系</w:t>
      </w:r>
    </w:p>
    <w:p w:rsidR="00D67D05" w:rsidRDefault="007B48F7">
      <w:r>
        <w:rPr>
          <w:rFonts w:hint="eastAsia"/>
        </w:rPr>
        <w:t>分子运动越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剧烈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，物体温度越高。</w:t>
      </w:r>
    </w:p>
    <w:p w:rsidR="00D67D05" w:rsidRDefault="007B48F7" w:rsidP="00A85F0C">
      <w:pPr>
        <w:pStyle w:val="1231"/>
        <w:spacing w:before="78" w:after="78" w:line="360" w:lineRule="auto"/>
      </w:pPr>
      <w:r>
        <w:t>通常把青菜脆成咸菜至少需要几天的时间，而把青菜炒熟使它具有同样的咸味，仅需几分钟，造成这种差别的主要原因是</w:t>
      </w:r>
    </w:p>
    <w:p w:rsidR="00D67D05" w:rsidRDefault="007B48F7" w:rsidP="00A85F0C">
      <w:pPr>
        <w:pStyle w:val="ABC"/>
        <w:spacing w:before="78" w:after="78" w:line="360" w:lineRule="auto"/>
      </w:pPr>
      <w:r>
        <w:t>炒菜时盐多一些，盐分子容易进入青菜中</w:t>
      </w:r>
    </w:p>
    <w:p w:rsidR="00D67D05" w:rsidRDefault="007B48F7" w:rsidP="00A85F0C">
      <w:pPr>
        <w:pStyle w:val="ABC"/>
        <w:spacing w:before="78" w:after="78" w:line="360" w:lineRule="auto"/>
      </w:pPr>
      <w:r>
        <w:t>炒菜时青菜分子间有空隙，盐分子容易进入青菜中</w:t>
      </w:r>
    </w:p>
    <w:p w:rsidR="00D67D05" w:rsidRDefault="007B48F7" w:rsidP="00A85F0C">
      <w:pPr>
        <w:pStyle w:val="ABC"/>
        <w:spacing w:before="78" w:after="78" w:line="360" w:lineRule="auto"/>
      </w:pPr>
      <w:r>
        <w:t>炒菜时温度高，分子热运动加剧，扩散加快</w:t>
      </w:r>
    </w:p>
    <w:p w:rsidR="00D67D05" w:rsidRDefault="007B48F7" w:rsidP="00A85F0C">
      <w:pPr>
        <w:pStyle w:val="ABC"/>
        <w:spacing w:before="78" w:after="78" w:line="360" w:lineRule="auto"/>
      </w:pPr>
      <w:r>
        <w:t>以上说法都不对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月，日本科学家开发出制作单层硅分子薄膜技术，如图所示：在硅板表</w:t>
      </w:r>
      <w:r>
        <w:rPr>
          <w:rFonts w:hint="eastAsia"/>
        </w:rPr>
        <w:lastRenderedPageBreak/>
        <w:t>面覆盖陶瓷薄层，持续加热一段时间后，硅板中的硅分子居然能穿透陶瓷薄层从而形成单层硅分子薄膜。加热使得硅分子穿透陶瓷薄膜，这说明：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分子不停的做无规则的热运动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温度越高分子运动越剧烈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rFonts w:hint="eastAsia"/>
          <w:noProof/>
        </w:rPr>
        <w:drawing>
          <wp:inline distT="0" distB="0" distL="114300" distR="114300">
            <wp:extent cx="1780540" cy="899795"/>
            <wp:effectExtent l="0" t="0" r="2540" b="14605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00108" name="图片 16" descr=" 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小明同学要将水和硫酸铜溶液装入量筒中做“液体扩散”实验，已知水的密度小于硫酸铜溶液的密度，装好液体后，处于量筒底部的液体应该是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硫酸铜溶液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。装好液体的量筒所处的环境温度越高，液体颜色变均匀所用的时间越短，这说明温度越高，液体扩散得越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</w:pPr>
      <w:r>
        <w:t>甲、乙两个相同的透明玻璃水杯，盛有质量相等、温度不同的纯净水，其中一杯是</w:t>
      </w:r>
      <w:r>
        <w:t>80℃</w:t>
      </w:r>
      <w:r>
        <w:t>的热水，另一杯是</w:t>
      </w:r>
      <w:r>
        <w:t>5℃</w:t>
      </w:r>
      <w:r>
        <w:t>的冷水，它们都静静地放置在水平桌面上。同时向两个水杯中滴入一滴墨水，过几分钟后观察到如图所示的现象。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noProof/>
        </w:rPr>
        <w:drawing>
          <wp:inline distT="0" distB="0" distL="114300" distR="114300">
            <wp:extent cx="1059180" cy="720090"/>
            <wp:effectExtent l="0" t="0" r="7620" b="11430"/>
            <wp:docPr id="17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28737" name="图片 2" descr=" 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5" w:rsidRDefault="007B48F7" w:rsidP="00A85F0C">
      <w:pPr>
        <w:pStyle w:val="1232"/>
        <w:spacing w:before="78" w:after="78" w:line="360" w:lineRule="auto"/>
      </w:pPr>
      <w:r>
        <w:t>甲、乙两个水杯中，盛有热水的是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烧杯</w:t>
      </w:r>
      <w:r>
        <w:rPr>
          <w:rFonts w:hint="eastAsia"/>
        </w:rPr>
        <w:t>；</w:t>
      </w:r>
    </w:p>
    <w:p w:rsidR="00D67D05" w:rsidRDefault="007B48F7" w:rsidP="00A85F0C">
      <w:pPr>
        <w:pStyle w:val="1232"/>
        <w:spacing w:before="78" w:after="78" w:line="360" w:lineRule="auto"/>
      </w:pPr>
      <w:r>
        <w:t>该实验说明分子热运动的剧烈程度与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有关。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学习分子的有关知识后，小明等同学提出了这样一个问题：分子的运动快慢和哪些因素有关？在观察研究的基础上</w:t>
      </w:r>
      <w:r>
        <w:rPr>
          <w:rFonts w:hint="eastAsia"/>
        </w:rPr>
        <w:t>，他们提出了这样几种猜想：</w:t>
      </w:r>
    </w:p>
    <w:p w:rsidR="00D67D05" w:rsidRDefault="007B48F7" w:rsidP="00A85F0C">
      <w:pPr>
        <w:pStyle w:val="ABC"/>
        <w:numPr>
          <w:ilvl w:val="4"/>
          <w:numId w:val="0"/>
        </w:numPr>
        <w:spacing w:before="78" w:after="78" w:line="360" w:lineRule="auto"/>
      </w:pPr>
      <w:r>
        <w:rPr>
          <w:rFonts w:hint="eastAsia"/>
        </w:rPr>
        <w:t>①分子运动快慢与物质的温度有关。</w:t>
      </w:r>
    </w:p>
    <w:p w:rsidR="00D67D05" w:rsidRDefault="007B48F7" w:rsidP="00A85F0C">
      <w:pPr>
        <w:pStyle w:val="ABC"/>
        <w:numPr>
          <w:ilvl w:val="4"/>
          <w:numId w:val="0"/>
        </w:numPr>
        <w:spacing w:before="78" w:after="78" w:line="360" w:lineRule="auto"/>
      </w:pPr>
      <w:r>
        <w:rPr>
          <w:rFonts w:ascii="仿宋" w:hAnsi="仿宋" w:cs="仿宋" w:hint="eastAsia"/>
        </w:rPr>
        <w:t>②</w:t>
      </w:r>
      <w:r>
        <w:rPr>
          <w:rFonts w:hint="eastAsia"/>
        </w:rPr>
        <w:t>分子运动快慢与物质的种类有关。</w:t>
      </w:r>
    </w:p>
    <w:p w:rsidR="00D67D05" w:rsidRDefault="007B48F7" w:rsidP="00A85F0C">
      <w:pPr>
        <w:pStyle w:val="ABC"/>
        <w:numPr>
          <w:ilvl w:val="4"/>
          <w:numId w:val="0"/>
        </w:numPr>
        <w:spacing w:before="78" w:after="78" w:line="360" w:lineRule="auto"/>
      </w:pPr>
      <w:r>
        <w:rPr>
          <w:rFonts w:hint="eastAsia"/>
        </w:rPr>
        <w:t>…</w:t>
      </w:r>
    </w:p>
    <w:p w:rsidR="00D67D05" w:rsidRDefault="007B48F7" w:rsidP="00A85F0C">
      <w:pPr>
        <w:pStyle w:val="ABC"/>
        <w:numPr>
          <w:ilvl w:val="4"/>
          <w:numId w:val="0"/>
        </w:numPr>
        <w:spacing w:before="78" w:after="78" w:line="360" w:lineRule="auto"/>
      </w:pPr>
      <w:r>
        <w:rPr>
          <w:rFonts w:hint="eastAsia"/>
        </w:rPr>
        <w:t>为了研究猜想①是否正确，小明等同学进行了如下实验：如图取来相同的两只烧杯，在其中放质量相同的冷水和热水，各滴入一滴红墨水，观察两杯水颜色变化的快慢。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463675" cy="1080135"/>
            <wp:effectExtent l="0" t="0" r="14605" b="1905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9174" name="图片 18" descr=" 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5" w:rsidRDefault="007B48F7" w:rsidP="00A85F0C">
      <w:pPr>
        <w:pStyle w:val="ABC"/>
        <w:numPr>
          <w:ilvl w:val="4"/>
          <w:numId w:val="0"/>
        </w:numPr>
        <w:spacing w:before="78" w:after="78" w:line="360" w:lineRule="auto"/>
      </w:pPr>
      <w:r>
        <w:rPr>
          <w:rFonts w:hint="eastAsia"/>
        </w:rPr>
        <w:t>小明他们通过分析归纳，总结得出了分子运动快慢与物质的温度之间的关系。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实验中观察到的现象是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热水杯中的颜色变化得快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，得到的结论是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温度越高分子的无规则运动越剧烈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实验过程中，用相同的烧杯，放相同质量的冷水和热水，各滴入一滴红墨水，所运用的一种研</w:t>
      </w:r>
      <w:r>
        <w:rPr>
          <w:rFonts w:hint="eastAsia"/>
        </w:rPr>
        <w:t>究方法是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控制变量法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做这个实验时，</w:t>
      </w:r>
      <w:r>
        <w:rPr>
          <w:rFonts w:hint="eastAsia"/>
        </w:rPr>
        <w:t>不能</w:t>
      </w:r>
      <w:r>
        <w:rPr>
          <w:rFonts w:hint="eastAsia"/>
        </w:rPr>
        <w:t>（选填“能”或“不能”</w:t>
      </w:r>
      <w:r>
        <w:rPr>
          <w:rFonts w:hint="eastAsia"/>
        </w:rPr>
        <w:t>)</w:t>
      </w:r>
      <w:r>
        <w:rPr>
          <w:rFonts w:hint="eastAsia"/>
        </w:rPr>
        <w:t>搅动杯中的水，其原因是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即使分子不运动，搅拌也能使它们混合起来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请你将上面的实验改成研究“分子运动快慢与物质的种类有关”的实验（写出实验的方法和注意点）。</w:t>
      </w:r>
    </w:p>
    <w:p w:rsidR="00D67D05" w:rsidRDefault="007B48F7" w:rsidP="00A85F0C">
      <w:pPr>
        <w:pStyle w:val="a0"/>
        <w:spacing w:before="78" w:after="78" w:line="360" w:lineRule="auto"/>
      </w:pPr>
      <w:r>
        <w:rPr>
          <w:rFonts w:hint="eastAsia"/>
        </w:rPr>
        <w:t>方法：将热水杯中的热水换成酒精等液体，在水中滴入一滴染红的水，在酒精中滴入一滴染红的酒精，观察两杯液体中的颜色变化的快慢。注意点：①两杯液体中的温度相同；②在水中滴入一滴染红的水，在酒精中滴入一滴染红的酒精。</w:t>
      </w:r>
    </w:p>
    <w:p w:rsidR="00D67D05" w:rsidRDefault="007B48F7">
      <w:pPr>
        <w:pStyle w:val="1"/>
      </w:pPr>
      <w:r>
        <w:rPr>
          <w:rFonts w:hint="eastAsia"/>
        </w:rPr>
        <w:t>分子间的作用力</w:t>
      </w:r>
    </w:p>
    <w:p w:rsidR="00D67D05" w:rsidRDefault="007B48F7">
      <w:pPr>
        <w:pStyle w:val="2"/>
      </w:pPr>
      <w:r>
        <w:rPr>
          <w:rFonts w:hint="eastAsia"/>
        </w:rPr>
        <w:t>分子间的引力</w:t>
      </w:r>
    </w:p>
    <w:p w:rsidR="00D67D05" w:rsidRDefault="007B48F7">
      <w:r>
        <w:rPr>
          <w:rFonts w:hint="eastAsia"/>
        </w:rPr>
        <w:t>固体和液体的分子不会散开，能保持一定的体积，是因为分子之间存在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引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力。</w:t>
      </w:r>
    </w:p>
    <w:p w:rsidR="00D67D05" w:rsidRDefault="007B48F7">
      <w:pPr>
        <w:pStyle w:val="2"/>
      </w:pPr>
      <w:r>
        <w:rPr>
          <w:rFonts w:hint="eastAsia"/>
        </w:rPr>
        <w:t>分子间的间隙</w:t>
      </w:r>
    </w:p>
    <w:p w:rsidR="00D67D05" w:rsidRDefault="007B48F7">
      <w:r>
        <w:rPr>
          <w:rFonts w:hint="eastAsia"/>
        </w:rPr>
        <w:t>组成物质的分子是运动的，说明物体的分子不是紧密地挤在一起，而是彼此间存在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间隙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>
      <w:pPr>
        <w:pStyle w:val="2"/>
      </w:pPr>
      <w:r>
        <w:rPr>
          <w:rFonts w:hint="eastAsia"/>
        </w:rPr>
        <w:t>分子间的斥力</w:t>
      </w:r>
    </w:p>
    <w:p w:rsidR="00D67D05" w:rsidRDefault="007B48F7">
      <w:r>
        <w:rPr>
          <w:rFonts w:hint="eastAsia"/>
        </w:rPr>
        <w:t>分子间存在间隙，为什么固体和液体很难压缩？是因为分子间存在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斥</w:t>
      </w:r>
      <w:r>
        <w:rPr>
          <w:rFonts w:hint="eastAsia"/>
          <w:color w:val="FFFFFF" w:themeColor="background1"/>
          <w:u w:val="single" w:color="000000"/>
        </w:rPr>
        <w:lastRenderedPageBreak/>
        <w:t>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>
      <w:pPr>
        <w:pStyle w:val="2"/>
      </w:pPr>
      <w:r>
        <w:rPr>
          <w:rFonts w:hint="eastAsia"/>
        </w:rPr>
        <w:t>分子间的引力和斥力是同时存在的</w:t>
      </w:r>
    </w:p>
    <w:p w:rsidR="00D67D05" w:rsidRDefault="007B48F7">
      <w:r>
        <w:rPr>
          <w:rFonts w:hint="eastAsia"/>
        </w:rPr>
        <w:t>当固体被压缩时，分子间的作用力表现为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引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力；当固体被压缩时，作用力表现为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力。</w:t>
      </w:r>
    </w:p>
    <w:p w:rsidR="00D67D05" w:rsidRDefault="007B48F7" w:rsidP="00A85F0C">
      <w:pPr>
        <w:pStyle w:val="1231"/>
        <w:spacing w:before="78" w:after="78" w:line="360" w:lineRule="auto"/>
      </w:pPr>
      <w:r>
        <w:t>夏日荷花盛开飘来阵阵花香，这是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扩散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现象，荷叶上的两颗露珠接触后成为了一颗更大的水珠，表明分子之间存在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引力</w:t>
      </w:r>
      <w:r>
        <w:rPr>
          <w:rFonts w:hint="eastAsia"/>
          <w:color w:val="FFFFFF" w:themeColor="background1"/>
          <w:u w:val="single" w:color="000000"/>
        </w:rPr>
        <w:t xml:space="preserve"> </w:t>
      </w:r>
      <w:r>
        <w:rPr>
          <w:rFonts w:hint="eastAsia"/>
          <w:color w:val="FFFFFF" w:themeColor="background1"/>
          <w:u w:val="single" w:color="000000"/>
        </w:rPr>
        <w:t xml:space="preserve"> 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</w:pPr>
      <w:r>
        <w:t>清晨树叶上的露珠看起来呈球状，对此解释合理的是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分子不停地做无规则运动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分子之间存在间隙</w:t>
            </w:r>
          </w:p>
        </w:tc>
      </w:tr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分子之间存在引力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t>分子之间存在斥力</w:t>
            </w:r>
          </w:p>
        </w:tc>
      </w:tr>
    </w:tbl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“</w:t>
      </w:r>
      <w:r>
        <w:t>端午浓情，粽叶飘香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“</w:t>
      </w:r>
      <w:r>
        <w:t>粽叶飘香</w:t>
      </w:r>
      <w:r>
        <w:rPr>
          <w:rFonts w:hint="eastAsia"/>
        </w:rPr>
        <w:t>”</w:t>
      </w:r>
      <w:r>
        <w:t>说明了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组成物质的分子在不停地做无规则的运动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，把酒精和水在长玻璃管中混合后，发现总体积减小，该实验说明了分子间存在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间隙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下列说法正确的是</w:t>
      </w:r>
    </w:p>
    <w:p w:rsidR="00D67D05" w:rsidRDefault="007B48F7" w:rsidP="00A85F0C">
      <w:pPr>
        <w:pStyle w:val="ABC"/>
        <w:spacing w:before="78" w:after="78" w:line="360" w:lineRule="auto"/>
      </w:pPr>
      <w:r>
        <w:rPr>
          <w:rFonts w:hint="eastAsia"/>
        </w:rPr>
        <w:t>汽车开过乡间公路，路面扬起灰尘，这些灰尘是由分子运动引起的</w:t>
      </w:r>
    </w:p>
    <w:p w:rsidR="00D67D05" w:rsidRDefault="007B48F7" w:rsidP="00A85F0C">
      <w:pPr>
        <w:pStyle w:val="ABC"/>
        <w:spacing w:before="78" w:after="78" w:line="360" w:lineRule="auto"/>
      </w:pPr>
      <w:r>
        <w:rPr>
          <w:rFonts w:hint="eastAsia"/>
        </w:rPr>
        <w:t>分别滴在热水和冷水的墨水，它们的扩散速度相同</w:t>
      </w:r>
    </w:p>
    <w:p w:rsidR="00D67D05" w:rsidRDefault="007B48F7" w:rsidP="00A85F0C">
      <w:pPr>
        <w:pStyle w:val="ABC"/>
        <w:spacing w:before="78" w:after="78" w:line="360" w:lineRule="auto"/>
      </w:pPr>
      <w:r>
        <w:rPr>
          <w:rFonts w:hint="eastAsia"/>
        </w:rPr>
        <w:t>海绵之间的空隙就是海绵分子之间的间隙</w:t>
      </w:r>
    </w:p>
    <w:p w:rsidR="00D67D05" w:rsidRDefault="007B48F7" w:rsidP="00A85F0C">
      <w:pPr>
        <w:pStyle w:val="ABC"/>
        <w:spacing w:before="78" w:after="78" w:line="360" w:lineRule="auto"/>
      </w:pPr>
      <w:r>
        <w:rPr>
          <w:rFonts w:hint="eastAsia"/>
        </w:rPr>
        <w:t>10mL</w:t>
      </w:r>
      <w:r>
        <w:rPr>
          <w:rFonts w:hint="eastAsia"/>
        </w:rPr>
        <w:t>酒精和</w:t>
      </w:r>
      <w:r>
        <w:rPr>
          <w:rFonts w:hint="eastAsia"/>
        </w:rPr>
        <w:t>10mL</w:t>
      </w:r>
      <w:r>
        <w:rPr>
          <w:rFonts w:hint="eastAsia"/>
        </w:rPr>
        <w:t>水混合后的总体积小于</w:t>
      </w:r>
      <w:r>
        <w:rPr>
          <w:rFonts w:hint="eastAsia"/>
        </w:rPr>
        <w:t>20mL</w:t>
      </w:r>
      <w:r>
        <w:rPr>
          <w:rFonts w:hint="eastAsia"/>
        </w:rPr>
        <w:t>，这是由于分子间有空隙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空气可以被压缩，这是由于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空气分子间存在间隙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。如图所示，利用针筒抽取半筒水，用食指按住针筒口，然后用力推入活塞，看到很难将水压缩，这是由于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分子间存在斥力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rFonts w:hint="eastAsia"/>
          <w:noProof/>
        </w:rPr>
        <w:drawing>
          <wp:inline distT="0" distB="0" distL="114300" distR="114300">
            <wp:extent cx="1487805" cy="899795"/>
            <wp:effectExtent l="0" t="0" r="5715" b="14605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95839" name="图片 19" descr=" 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春暖花开，鸟语花香。闻到花香是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扩散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现象。将两块表面干净的铅块压紧后，即使在铅块下面挂了物体也不会将它们拉开</w:t>
      </w:r>
      <w:r>
        <w:rPr>
          <w:rFonts w:hint="eastAsia"/>
        </w:rPr>
        <w:t>（如图所示）</w:t>
      </w:r>
      <w:r>
        <w:rPr>
          <w:rFonts w:hint="eastAsia"/>
        </w:rPr>
        <w:t>，说明分子间存在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引力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  <w:r>
        <w:rPr>
          <w:rFonts w:hint="eastAsia"/>
        </w:rPr>
        <w:lastRenderedPageBreak/>
        <w:t>固体很难被压缩，是因为固体分子间存在着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斥力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后两空均选填“引力”或“斥力”）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将两个铅柱的底面削平</w:t>
      </w:r>
      <w:r>
        <w:rPr>
          <w:rFonts w:hint="eastAsia"/>
        </w:rPr>
        <w:t>、紧压，两个铅柱结合了起来，在下面吊挂一个重物，它们仍没有分开。如图所示，该实验说明了</w:t>
      </w:r>
    </w:p>
    <w:p w:rsidR="00D67D05" w:rsidRDefault="007B48F7" w:rsidP="00A85F0C">
      <w:pPr>
        <w:pStyle w:val="ab"/>
        <w:spacing w:before="78" w:after="78" w:line="360" w:lineRule="auto"/>
      </w:pPr>
      <w:r>
        <w:rPr>
          <w:rFonts w:hint="eastAsia"/>
          <w:noProof/>
        </w:rPr>
        <w:drawing>
          <wp:inline distT="0" distB="0" distL="114300" distR="114300">
            <wp:extent cx="373380" cy="1080135"/>
            <wp:effectExtent l="0" t="0" r="7620" b="1905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05012" name="图片 20" descr=" 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分子间存在斥力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分子间存在引力</w:t>
            </w:r>
          </w:p>
        </w:tc>
      </w:tr>
      <w:tr w:rsidR="00D67D05"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分子间存在间隙</w:t>
            </w:r>
          </w:p>
        </w:tc>
        <w:tc>
          <w:tcPr>
            <w:tcW w:w="4927" w:type="dxa"/>
          </w:tcPr>
          <w:p w:rsidR="00D67D05" w:rsidRDefault="007B48F7" w:rsidP="00A85F0C">
            <w:pPr>
              <w:pStyle w:val="ABC"/>
              <w:spacing w:before="78" w:after="78" w:line="360" w:lineRule="auto"/>
            </w:pPr>
            <w:r>
              <w:rPr>
                <w:rFonts w:hint="eastAsia"/>
              </w:rPr>
              <w:t>分子无规则运动</w:t>
            </w:r>
          </w:p>
        </w:tc>
      </w:tr>
    </w:tbl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花气袭人知骤暖，鹊声穿树喜新情”。对于前一句是根据</w:t>
      </w:r>
      <w:r>
        <w:rPr>
          <w:rFonts w:hint="eastAsia"/>
        </w:rPr>
        <w:t>“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温度越高，分子热运动越剧烈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”</w:t>
      </w:r>
      <w:r>
        <w:rPr>
          <w:rFonts w:hint="eastAsia"/>
        </w:rPr>
        <w:t>这一物理知识来判断当时周边的气温突然变化。两滴水银接触时会自动结合成一滴较大的水银，说明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分子间存在引力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  <w:r>
        <w:rPr>
          <w:rFonts w:hint="eastAsia"/>
        </w:rPr>
        <w:t>固体很难被压缩，说明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分子间存在斥力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  <w:r>
        <w:rPr>
          <w:rFonts w:hint="eastAsia"/>
        </w:rPr>
        <w:t>形成雾霾天气的主要污染物是</w:t>
      </w:r>
      <w:r>
        <w:rPr>
          <w:rFonts w:hint="eastAsia"/>
        </w:rPr>
        <w:t>PM2.5</w:t>
      </w:r>
      <w:r>
        <w:rPr>
          <w:rFonts w:hint="eastAsia"/>
        </w:rPr>
        <w:t>，其直径大约是一般分子直径</w:t>
      </w:r>
      <w:r>
        <w:rPr>
          <w:rFonts w:hint="eastAsia"/>
        </w:rPr>
        <w:t>（数量级为</w:t>
      </w:r>
      <w:r>
        <w:rPr>
          <w:rFonts w:hint="eastAsia"/>
        </w:rPr>
        <w:t>10-10m</w:t>
      </w:r>
      <w:r>
        <w:rPr>
          <w:rFonts w:hint="eastAsia"/>
        </w:rPr>
        <w:t>）</w:t>
      </w:r>
      <w:r>
        <w:rPr>
          <w:rFonts w:hint="eastAsia"/>
        </w:rPr>
        <w:t>的</w:t>
      </w:r>
      <w:r>
        <w:rPr>
          <w:rFonts w:hint="eastAsia"/>
        </w:rPr>
        <w:t>2</w:t>
      </w:r>
      <w:r>
        <w:rPr>
          <w:rFonts w:hint="eastAsia"/>
        </w:rPr>
        <w:t>万倍的悬浮颗粒物，它在空中的运动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不属于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（“属于”或“不属于”）分子的无规则运动</w:t>
      </w:r>
      <w:r>
        <w:rPr>
          <w:rFonts w:hint="eastAsia"/>
        </w:rPr>
        <w:t>。</w:t>
      </w:r>
    </w:p>
    <w:p w:rsidR="00D67D05" w:rsidRDefault="007B48F7" w:rsidP="00A85F0C">
      <w:pPr>
        <w:pStyle w:val="1231"/>
        <w:spacing w:before="78" w:after="78" w:line="360" w:lineRule="auto"/>
        <w:rPr>
          <w:sz w:val="28"/>
        </w:rPr>
        <w:sectPr w:rsidR="00D67D05">
          <w:headerReference w:type="even" r:id="rId18"/>
          <w:footerReference w:type="even" r:id="rId19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hint="eastAsia"/>
        </w:rPr>
        <w:t>为汽车加油时，会闻到汽油味，这是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扩散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现象；水与酒精混合，总体积会变小，是因为分子间有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间隙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；分别在冷水和热水中滴一滴墨水，热水中墨水扩散快，说明分子无规则运动的快慢与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有关。</w:t>
      </w:r>
    </w:p>
    <w:p w:rsidR="00D67D05" w:rsidRDefault="007B48F7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物质的组成</w:t>
      </w:r>
    </w:p>
    <w:p w:rsidR="00D67D05" w:rsidRDefault="007B48F7">
      <w:pPr>
        <w:pStyle w:val="2"/>
      </w:pPr>
      <w:r>
        <w:rPr>
          <w:rFonts w:hint="eastAsia"/>
        </w:rPr>
        <w:t>分子、原子</w:t>
      </w:r>
    </w:p>
    <w:p w:rsidR="00D67D05" w:rsidRDefault="007B48F7">
      <w:pPr>
        <w:pStyle w:val="2"/>
      </w:pPr>
      <w:r>
        <w:rPr>
          <w:rFonts w:hint="eastAsia"/>
        </w:rPr>
        <w:t>10</w:t>
      </w:r>
      <w:r>
        <w:rPr>
          <w:rFonts w:hint="eastAsia"/>
          <w:vertAlign w:val="superscript"/>
        </w:rPr>
        <w:t>-10</w:t>
      </w:r>
    </w:p>
    <w:p w:rsidR="00D67D05" w:rsidRDefault="007B48F7">
      <w:pPr>
        <w:pStyle w:val="2"/>
      </w:pPr>
      <w:r>
        <w:rPr>
          <w:rFonts w:hint="eastAsia"/>
        </w:rPr>
        <w:t>肉眼光学显微镜电子显微镜</w:t>
      </w:r>
    </w:p>
    <w:p w:rsidR="00D67D05" w:rsidRDefault="007B48F7" w:rsidP="00A85F0C">
      <w:pPr>
        <w:pStyle w:val="1231"/>
        <w:numPr>
          <w:ilvl w:val="2"/>
          <w:numId w:val="6"/>
        </w:numPr>
        <w:spacing w:before="78" w:after="78" w:line="360" w:lineRule="auto"/>
      </w:pPr>
      <w:r>
        <w:rPr>
          <w:rFonts w:hint="eastAsia"/>
        </w:rPr>
        <w:t>C</w:t>
      </w:r>
    </w:p>
    <w:p w:rsidR="00D67D05" w:rsidRDefault="007B48F7">
      <w:pPr>
        <w:pStyle w:val="1"/>
      </w:pPr>
      <w:r>
        <w:rPr>
          <w:rFonts w:hint="eastAsia"/>
        </w:rPr>
        <w:t>扩散现象和分子热运动</w:t>
      </w:r>
    </w:p>
    <w:p w:rsidR="00D67D05" w:rsidRDefault="007B48F7">
      <w:pPr>
        <w:pStyle w:val="2"/>
      </w:pPr>
      <w:r>
        <w:rPr>
          <w:rFonts w:hint="eastAsia"/>
        </w:rPr>
        <w:t>彼此进入对方</w:t>
      </w:r>
    </w:p>
    <w:p w:rsidR="00D67D05" w:rsidRDefault="007B48F7">
      <w:pPr>
        <w:pStyle w:val="2"/>
      </w:pPr>
      <w:r>
        <w:rPr>
          <w:rFonts w:hint="eastAsia"/>
        </w:rPr>
        <w:t>一切物质的分子都在不停地做无规则的运动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下面、上下两瓶气体的颜色变均匀、不停地做无规则运动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B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扩散、组成物质的分子在不停的做无规则的热运动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D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B</w:t>
      </w:r>
    </w:p>
    <w:p w:rsidR="00D67D05" w:rsidRDefault="007B48F7">
      <w:pPr>
        <w:pStyle w:val="1"/>
      </w:pPr>
      <w:r>
        <w:rPr>
          <w:rFonts w:hint="eastAsia"/>
        </w:rPr>
        <w:t>温度与分子运动快慢的关系</w:t>
      </w:r>
    </w:p>
    <w:p w:rsidR="00D67D05" w:rsidRDefault="007B48F7">
      <w:r>
        <w:rPr>
          <w:rFonts w:hint="eastAsia"/>
        </w:rPr>
        <w:t>剧烈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C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分子不停的做无规则的热运动温度越高分子运动越剧烈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硫酸铜溶液、快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甲、温度</w:t>
      </w:r>
    </w:p>
    <w:p w:rsidR="00D67D05" w:rsidRDefault="00D67D05" w:rsidP="00A85F0C">
      <w:pPr>
        <w:pStyle w:val="1231"/>
        <w:spacing w:before="78" w:after="78" w:line="360" w:lineRule="auto"/>
      </w:pP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热水杯中的颜色变化得快、温度越高分子的无规则运动越剧烈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控制变量法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即使分子不运动，搅拌也能使它们混合起来</w:t>
      </w:r>
    </w:p>
    <w:p w:rsidR="00D67D05" w:rsidRDefault="007B48F7" w:rsidP="00A85F0C">
      <w:pPr>
        <w:pStyle w:val="1232"/>
        <w:spacing w:before="78" w:after="78" w:line="360" w:lineRule="auto"/>
      </w:pPr>
      <w:r>
        <w:rPr>
          <w:rFonts w:hint="eastAsia"/>
        </w:rPr>
        <w:t>方法：将热水杯中的热水换成酒精等液体，在水中滴入一滴染红的水，在酒精中滴入一滴染红的酒精，观察两杯液体中的颜色变化的快慢。注意点：①两杯液体中的温度相同；②在水中滴入一滴染红的水，在酒精中滴入一滴染红的酒精。</w:t>
      </w:r>
    </w:p>
    <w:p w:rsidR="00D67D05" w:rsidRDefault="007B48F7">
      <w:pPr>
        <w:pStyle w:val="1"/>
      </w:pPr>
      <w:r>
        <w:rPr>
          <w:rFonts w:hint="eastAsia"/>
        </w:rPr>
        <w:t>分子间的作用力</w:t>
      </w:r>
    </w:p>
    <w:p w:rsidR="00D67D05" w:rsidRDefault="007B48F7">
      <w:pPr>
        <w:pStyle w:val="2"/>
      </w:pPr>
      <w:r>
        <w:rPr>
          <w:rFonts w:hint="eastAsia"/>
        </w:rPr>
        <w:t>引</w:t>
      </w:r>
    </w:p>
    <w:p w:rsidR="00D67D05" w:rsidRDefault="007B48F7">
      <w:pPr>
        <w:pStyle w:val="2"/>
      </w:pPr>
      <w:r>
        <w:rPr>
          <w:rFonts w:hint="eastAsia"/>
        </w:rPr>
        <w:t>间隙</w:t>
      </w:r>
    </w:p>
    <w:p w:rsidR="00D67D05" w:rsidRDefault="007B48F7">
      <w:pPr>
        <w:pStyle w:val="2"/>
      </w:pPr>
      <w:r>
        <w:rPr>
          <w:rFonts w:hint="eastAsia"/>
        </w:rPr>
        <w:t>斥力</w:t>
      </w:r>
    </w:p>
    <w:p w:rsidR="00D67D05" w:rsidRDefault="007B48F7">
      <w:pPr>
        <w:pStyle w:val="2"/>
      </w:pPr>
      <w:r>
        <w:rPr>
          <w:rFonts w:hint="eastAsia"/>
        </w:rPr>
        <w:t>引、斥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扩散、引力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C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组成物质的分子在不停地做无规则的运动、间隙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D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空气分子间存在间隙、分子间存在斥力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扩散、引力、斥力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lastRenderedPageBreak/>
        <w:t>B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温度越高，分子热运动越剧烈、分子间存在引力、分子间存在斥力</w:t>
      </w:r>
      <w:r>
        <w:rPr>
          <w:rFonts w:hint="eastAsia"/>
        </w:rPr>
        <w:t>不属于</w:t>
      </w:r>
    </w:p>
    <w:p w:rsidR="00D67D05" w:rsidRDefault="007B48F7" w:rsidP="00A85F0C">
      <w:pPr>
        <w:pStyle w:val="1231"/>
        <w:spacing w:before="78" w:after="78" w:line="360" w:lineRule="auto"/>
      </w:pPr>
      <w:r>
        <w:rPr>
          <w:rFonts w:hint="eastAsia"/>
        </w:rPr>
        <w:t>扩散、间隙、温度</w:t>
      </w:r>
    </w:p>
    <w:p w:rsidR="00D67D05" w:rsidRDefault="00D67D05"/>
    <w:sectPr w:rsidR="00D67D05">
      <w:headerReference w:type="first" r:id="rId20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8F7" w:rsidRDefault="007B48F7">
      <w:pPr>
        <w:spacing w:after="0" w:line="240" w:lineRule="auto"/>
      </w:pPr>
      <w:r>
        <w:separator/>
      </w:r>
    </w:p>
  </w:endnote>
  <w:endnote w:type="continuationSeparator" w:id="0">
    <w:p w:rsidR="007B48F7" w:rsidRDefault="007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029177BF-446C-4D46-87CC-17F7C31AAFD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31681F2-2CEB-4215-95FB-E00C54BC6A24}"/>
    <w:embedBold r:id="rId3" w:subsetted="1" w:fontKey="{5D0FC774-176C-4CDC-9509-21DE6EADFF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87363A4-61FB-4400-83F2-ABA6D20AB0A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5" w:fontKey="{DECF9596-051D-4CE7-8601-15CA6501F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05" w:rsidRDefault="007B48F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7D05" w:rsidRDefault="007B48F7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o:spid="_x0000_s2051" style="width:21.65pt;height:17.65pt;margin-top:-2.45pt;margin-left:0.6pt;mso-height-relative:page;mso-position-horizontal-relative:margin;mso-width-relative:page;position:absolute;v-text-anchor:middle;z-index:251663360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7D05" w:rsidRDefault="007B48F7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166.15pt;height:22.6pt;margin-top:-4.25pt;margin-left:22.4pt;mso-height-relative:page;mso-width-relative:page;position:absolute;z-index:251665408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8F7" w:rsidRDefault="007B48F7">
      <w:pPr>
        <w:spacing w:after="0" w:line="240" w:lineRule="auto"/>
      </w:pPr>
      <w:r>
        <w:separator/>
      </w:r>
    </w:p>
  </w:footnote>
  <w:footnote w:type="continuationSeparator" w:id="0">
    <w:p w:rsidR="007B48F7" w:rsidRDefault="007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05" w:rsidRDefault="007B48F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7D05" w:rsidRDefault="00D67D05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35191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7D05" w:rsidRDefault="007B48F7">
                          <w:pPr>
                            <w:spacing w:line="240" w:lineRule="auto"/>
                            <w:jc w:val="center"/>
                            <w:rPr>
                              <w:sz w:val="22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第十三章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内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能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106.4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default"/>
                        <w:b w:val="0"/>
                        <w:bCs w:val="0"/>
                        <w:sz w:val="22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b w:val="0"/>
                        <w:bCs w:val="0"/>
                        <w:sz w:val="22"/>
                        <w:szCs w:val="21"/>
                        <w:lang w:val="en-US" w:eastAsia="zh-CN"/>
                      </w:rPr>
                      <w:t>第十三章  内 能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05" w:rsidRDefault="007B48F7">
    <w:pPr>
      <w:pStyle w:val="a7"/>
      <w:pBdr>
        <w:bottom w:val="dot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85026"/>
    <w:rsid w:val="005D4929"/>
    <w:rsid w:val="007B48F7"/>
    <w:rsid w:val="00A85F0C"/>
    <w:rsid w:val="00D67D05"/>
    <w:rsid w:val="015A3963"/>
    <w:rsid w:val="02C93B90"/>
    <w:rsid w:val="03F173AE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594521D"/>
    <w:rsid w:val="16D82340"/>
    <w:rsid w:val="1ABE22B3"/>
    <w:rsid w:val="20546474"/>
    <w:rsid w:val="20E32D2D"/>
    <w:rsid w:val="21083AF2"/>
    <w:rsid w:val="226C79E2"/>
    <w:rsid w:val="232A680C"/>
    <w:rsid w:val="23B60926"/>
    <w:rsid w:val="2501217F"/>
    <w:rsid w:val="25F13B81"/>
    <w:rsid w:val="25F252FC"/>
    <w:rsid w:val="2AC46382"/>
    <w:rsid w:val="2B445816"/>
    <w:rsid w:val="2B4F67A1"/>
    <w:rsid w:val="2C210B84"/>
    <w:rsid w:val="2D215109"/>
    <w:rsid w:val="30957167"/>
    <w:rsid w:val="311D0864"/>
    <w:rsid w:val="339D068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8285026"/>
    <w:rsid w:val="5ACC28A5"/>
    <w:rsid w:val="5C084471"/>
    <w:rsid w:val="5FCA3AFE"/>
    <w:rsid w:val="62DE118C"/>
    <w:rsid w:val="66580BB1"/>
    <w:rsid w:val="674926D9"/>
    <w:rsid w:val="675E65C1"/>
    <w:rsid w:val="691959B8"/>
    <w:rsid w:val="69CF3D71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A85F0C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A85F0C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A85F0C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A85F0C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2020~2021&#24180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2020~2021年导学案模板</Template>
  <TotalTime>8</TotalTime>
  <Pages>8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2020-07-20T11:14:00Z</dcterms:created>
  <dcterms:modified xsi:type="dcterms:W3CDTF">2020-09-07T22:03:00Z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