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3651D" w:rsidRDefault="00B3674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12534900</wp:posOffset>
            </wp:positionH>
            <wp:positionV relativeFrom="topMargin">
              <wp:posOffset>10198100</wp:posOffset>
            </wp:positionV>
            <wp:extent cx="482600" cy="254000"/>
            <wp:effectExtent l="0" t="0" r="0" b="0"/>
            <wp:wrapNone/>
            <wp:docPr id="100054" name="图片 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3522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651D" w:rsidRPr="00F2708B" w:rsidRDefault="00B36749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</w:pPr>
                            <w:bookmarkStart w:id="0" w:name="_GoBack"/>
                            <w:r w:rsidRPr="00F2708B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第</w:t>
                            </w:r>
                            <w:r w:rsidRPr="00F2708B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2</w:t>
                            </w:r>
                            <w:r w:rsidRPr="00F2708B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节</w:t>
                            </w:r>
                            <w:r w:rsidRPr="00F2708B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Pr="00F2708B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电流和电路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" stroked="f" strokeweight="1pt">
                <v:fill r:id="rId11" o:title="" opacity="13763f" recolor="t" rotate="t" type="frame"/>
                <v:textbox>
                  <w:txbxContent>
                    <w:p w:rsidR="0093651D" w:rsidRPr="00F2708B" w:rsidRDefault="00B36749">
                      <w:pPr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44"/>
                          <w:szCs w:val="40"/>
                        </w:rPr>
                      </w:pPr>
                      <w:bookmarkStart w:id="1" w:name="_GoBack"/>
                      <w:r w:rsidRPr="00F2708B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第</w:t>
                      </w:r>
                      <w:r w:rsidRPr="00F2708B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2</w:t>
                      </w:r>
                      <w:r w:rsidRPr="00F2708B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节</w:t>
                      </w:r>
                      <w:r w:rsidRPr="00F2708B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</w:t>
                      </w:r>
                      <w:r w:rsidRPr="00F2708B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电流和电路</w:t>
                      </w:r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93651D" w:rsidRDefault="00B36749">
      <w:pPr>
        <w:pStyle w:val="1"/>
      </w:pPr>
      <w:r>
        <w:rPr>
          <w:rFonts w:hint="eastAsia"/>
        </w:rPr>
        <w:t>电流</w:t>
      </w:r>
    </w:p>
    <w:p w:rsidR="0093651D" w:rsidRDefault="00B36749">
      <w:r>
        <w:rPr>
          <w:rFonts w:hint="eastAsia"/>
        </w:rPr>
        <w:t>电荷的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定向移动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形成电流。</w:t>
      </w:r>
    </w:p>
    <w:p w:rsidR="0093651D" w:rsidRDefault="00B36749"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电荷定向移动的方向规定为电流的方向。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下列关于电流的说法正确的是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只有正电荷的移动才能形成电流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只有自由电子的移动才能形成电流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正电荷定向移动的方向为电流的方向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负电荷定向移动的方向为电流的方向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关于电流与电源，下列说法中正确的是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规定正电荷定向移动的方向为电流方向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只有电路断开时，电路中才能有电流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只要电路闭合，即使电路中没有电源，电路中也一定有电流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只要电路中有电源，即使电路断开，电路中也一定有电流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以下关于电流的说法正确的是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电荷的运动形成电流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电荷的定向移动形成电流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只有正电荷的移动，才能形成电流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只有自由电子的移动，才能形成电流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雷雨天气人不能在开阔地站立逗留，因为云层中的电荷会通过地面上较高的物体放电。设某次带负电的云层通过地面上的树放电，则电流的方向是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向上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（选填“向上”“向下”或“无法确定”）。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下列各种说法中，正确的是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电流方向一定是从电源的正极流向负极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金属导体中自由电子定向移动的方向与电流方向相反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用丝绸摩擦过的玻璃棒带负电荷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接有电源的电路中一定有电流流过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关于电源和电流，下列说法中正确的是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电流是由大量电荷的无规则运动形成的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电路中只要有电源，就一定会有电流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lastRenderedPageBreak/>
        <w:t>在电源外部，电流从电源的正极流向负极</w:t>
      </w:r>
    </w:p>
    <w:p w:rsidR="0093651D" w:rsidRDefault="00B36749" w:rsidP="00F2708B">
      <w:pPr>
        <w:pStyle w:val="ABC"/>
        <w:spacing w:before="78" w:after="78"/>
      </w:pPr>
      <w:r>
        <w:rPr>
          <w:rFonts w:hint="eastAsia"/>
        </w:rPr>
        <w:t>电流的方向总是从电源的正极流向负极</w:t>
      </w:r>
    </w:p>
    <w:p w:rsidR="0093651D" w:rsidRDefault="0093651D" w:rsidP="00F2708B">
      <w:pPr>
        <w:pStyle w:val="1232"/>
        <w:numPr>
          <w:ilvl w:val="3"/>
          <w:numId w:val="0"/>
        </w:numPr>
        <w:spacing w:before="78" w:after="78"/>
      </w:pPr>
    </w:p>
    <w:p w:rsidR="0093651D" w:rsidRDefault="0093651D" w:rsidP="00F2708B">
      <w:pPr>
        <w:pStyle w:val="1232"/>
        <w:numPr>
          <w:ilvl w:val="3"/>
          <w:numId w:val="0"/>
        </w:numPr>
        <w:spacing w:before="78" w:after="78"/>
      </w:pPr>
    </w:p>
    <w:p w:rsidR="0093651D" w:rsidRDefault="00B36749">
      <w:pPr>
        <w:pStyle w:val="1"/>
      </w:pPr>
      <w:r>
        <w:rPr>
          <w:rFonts w:hint="eastAsia"/>
        </w:rPr>
        <w:t>电路的构成</w:t>
      </w:r>
    </w:p>
    <w:p w:rsidR="0093651D" w:rsidRDefault="00B36749"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用电器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，再加上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导线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，往往还有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开关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，组成了电流可以流过的路径——电路。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如图所示是便携式充电宝正在给手机电池充电，在此过程中，该充电宝相当于电路中的</w:t>
      </w:r>
    </w:p>
    <w:p w:rsidR="0093651D" w:rsidRDefault="00B36749" w:rsidP="00F2708B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920115" cy="720090"/>
            <wp:effectExtent l="0" t="0" r="9525" b="11430"/>
            <wp:docPr id="37" name="图片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6961" name="图片 37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93651D">
        <w:tc>
          <w:tcPr>
            <w:tcW w:w="2463" w:type="dxa"/>
          </w:tcPr>
          <w:p w:rsidR="0093651D" w:rsidRDefault="00B36749" w:rsidP="00F2708B">
            <w:pPr>
              <w:pStyle w:val="ab"/>
              <w:spacing w:before="78" w:after="78"/>
              <w:jc w:val="both"/>
            </w:pPr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电源</w:t>
            </w:r>
          </w:p>
        </w:tc>
        <w:tc>
          <w:tcPr>
            <w:tcW w:w="2463" w:type="dxa"/>
          </w:tcPr>
          <w:p w:rsidR="0093651D" w:rsidRDefault="00B36749" w:rsidP="00F2708B">
            <w:pPr>
              <w:pStyle w:val="ab"/>
              <w:spacing w:before="78" w:after="78"/>
              <w:jc w:val="both"/>
            </w:pP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开关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"/>
              <w:spacing w:before="78" w:after="78"/>
              <w:jc w:val="both"/>
            </w:pP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导线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"/>
              <w:spacing w:before="78" w:after="78"/>
              <w:jc w:val="both"/>
            </w:pPr>
            <w:r>
              <w:rPr>
                <w:rFonts w:hint="eastAsia"/>
              </w:rPr>
              <w:t>D.</w:t>
            </w:r>
            <w:r>
              <w:rPr>
                <w:rFonts w:hint="eastAsia"/>
              </w:rPr>
              <w:t>用电器</w:t>
            </w: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如图所示，磁控猴子是一个史上最小气的猴子。只要你抢走它手上的香蕉，它就不停地大吵大</w:t>
      </w:r>
      <w:r>
        <w:rPr>
          <w:rFonts w:hint="eastAsia"/>
        </w:rPr>
        <w:t>闹；你把香蕉还给它，它就停止吵闹。香蕉的作用相当于电路中的</w:t>
      </w:r>
    </w:p>
    <w:p w:rsidR="0093651D" w:rsidRDefault="00B36749" w:rsidP="00F2708B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723900" cy="720090"/>
            <wp:effectExtent l="0" t="0" r="7620" b="11430"/>
            <wp:docPr id="27" name="图片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71441" name="图片 27" descr=" 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93651D">
        <w:tc>
          <w:tcPr>
            <w:tcW w:w="2463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开关</w:t>
            </w:r>
          </w:p>
        </w:tc>
        <w:tc>
          <w:tcPr>
            <w:tcW w:w="2463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导线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电源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用电器</w:t>
            </w: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如图所示的是酒店的房卡，当客人进入房间后把房卡插入槽中，房间内的灯和插座才会有电。房卡的作用相当于电路中的</w:t>
      </w:r>
    </w:p>
    <w:p w:rsidR="0093651D" w:rsidRDefault="00B36749" w:rsidP="00F2708B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794385" cy="899795"/>
            <wp:effectExtent l="0" t="0" r="13335" b="14605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21634" name="图片 12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93651D">
        <w:tc>
          <w:tcPr>
            <w:tcW w:w="2463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开关</w:t>
            </w:r>
          </w:p>
        </w:tc>
        <w:tc>
          <w:tcPr>
            <w:tcW w:w="2463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导线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电源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用电器</w:t>
            </w: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如图所示的电路元件，属于用电器的是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8"/>
        <w:gridCol w:w="2287"/>
        <w:gridCol w:w="2366"/>
        <w:gridCol w:w="2375"/>
      </w:tblGrid>
      <w:tr w:rsidR="0093651D">
        <w:tc>
          <w:tcPr>
            <w:tcW w:w="2463" w:type="dxa"/>
            <w:vAlign w:val="center"/>
          </w:tcPr>
          <w:p w:rsidR="0093651D" w:rsidRDefault="00B36749" w:rsidP="00F2708B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658495" cy="720090"/>
                  <wp:effectExtent l="0" t="0" r="12065" b="11430"/>
                  <wp:docPr id="13" name="图片 1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313259" name="图片 1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l="10714" t="8036" r="11384" b="6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93651D" w:rsidRDefault="00B36749" w:rsidP="00F2708B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768350" cy="756285"/>
                  <wp:effectExtent l="0" t="0" r="8890" b="5715"/>
                  <wp:docPr id="14" name="图片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043217" name="图片 1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 l="25435" t="6250" r="15395" b="16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93651D" w:rsidRDefault="00B36749" w:rsidP="00F2708B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61085" cy="720090"/>
                  <wp:effectExtent l="0" t="0" r="5715" b="11430"/>
                  <wp:docPr id="15" name="图片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124204" name="图片 1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 t="16071" b="16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93651D" w:rsidRDefault="00B36749" w:rsidP="00F2708B">
            <w:pPr>
              <w:pStyle w:val="ab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92200" cy="720090"/>
                  <wp:effectExtent l="0" t="0" r="5080" b="11430"/>
                  <wp:docPr id="16" name="图片 1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49377" name="图片 1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1D">
        <w:tc>
          <w:tcPr>
            <w:tcW w:w="2463" w:type="dxa"/>
            <w:vAlign w:val="center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电池</w:t>
            </w:r>
          </w:p>
        </w:tc>
        <w:tc>
          <w:tcPr>
            <w:tcW w:w="2463" w:type="dxa"/>
            <w:vAlign w:val="center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开关</w:t>
            </w:r>
          </w:p>
        </w:tc>
        <w:tc>
          <w:tcPr>
            <w:tcW w:w="2464" w:type="dxa"/>
            <w:vAlign w:val="center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电铃</w:t>
            </w:r>
          </w:p>
        </w:tc>
        <w:tc>
          <w:tcPr>
            <w:tcW w:w="2464" w:type="dxa"/>
            <w:vAlign w:val="center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发电机</w:t>
            </w:r>
          </w:p>
        </w:tc>
      </w:tr>
    </w:tbl>
    <w:p w:rsidR="0093651D" w:rsidRDefault="00B36749" w:rsidP="00F2708B">
      <w:pPr>
        <w:pStyle w:val="1231"/>
        <w:spacing w:before="78" w:after="78"/>
      </w:pPr>
      <w:r>
        <w:lastRenderedPageBreak/>
        <w:t>如图所示的物品中，电池的作用是提供电能；电灯泡、电饭锅属于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用电器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，</w:t>
      </w:r>
      <w:r>
        <w:t xml:space="preserve"> </w:t>
      </w:r>
      <w:r>
        <w:t>它们的作用是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将电能转化为其他形式的能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；拉线开关的作用是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控制电路的通断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5"/>
        <w:gridCol w:w="2329"/>
        <w:gridCol w:w="2319"/>
        <w:gridCol w:w="2323"/>
      </w:tblGrid>
      <w:tr w:rsidR="0093651D">
        <w:tc>
          <w:tcPr>
            <w:tcW w:w="2463" w:type="dxa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781685" cy="720090"/>
                  <wp:effectExtent l="0" t="0" r="10795" b="11430"/>
                  <wp:docPr id="19" name="图片 1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2223" name="图片 19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852805" cy="720090"/>
                  <wp:effectExtent l="0" t="0" r="635" b="11430"/>
                  <wp:docPr id="18" name="图片 1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914950" name="图片 18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 t="15552" b="21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795020" cy="720090"/>
                  <wp:effectExtent l="0" t="0" r="12700" b="11430"/>
                  <wp:docPr id="17" name="图片 1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43724" name="图片 17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 t="4124" b="16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817880" cy="720090"/>
                  <wp:effectExtent l="0" t="0" r="5080" b="11430"/>
                  <wp:docPr id="20" name="图片 2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982897" name="图片 20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t="6696" b="5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1D">
        <w:tc>
          <w:tcPr>
            <w:tcW w:w="2463" w:type="dxa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rFonts w:hint="eastAsia"/>
              </w:rPr>
              <w:t>电池</w:t>
            </w:r>
          </w:p>
        </w:tc>
        <w:tc>
          <w:tcPr>
            <w:tcW w:w="2463" w:type="dxa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rFonts w:hint="eastAsia"/>
              </w:rPr>
              <w:t>灯泡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rFonts w:hint="eastAsia"/>
              </w:rPr>
              <w:t>接线开关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rFonts w:hint="eastAsia"/>
              </w:rPr>
              <w:t>电饭锅</w:t>
            </w:r>
          </w:p>
        </w:tc>
      </w:tr>
    </w:tbl>
    <w:p w:rsidR="0093651D" w:rsidRDefault="00B36749">
      <w:pPr>
        <w:pStyle w:val="1"/>
      </w:pPr>
      <w:r>
        <w:rPr>
          <w:rFonts w:hint="eastAsia"/>
        </w:rPr>
        <w:t>电路图</w:t>
      </w:r>
    </w:p>
    <w:p w:rsidR="0093651D" w:rsidRDefault="00B36749">
      <w:r>
        <w:rPr>
          <w:rFonts w:hint="eastAsia"/>
        </w:rPr>
        <w:t>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符号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表示电路连接的图，叫做电路图。</w:t>
      </w:r>
    </w:p>
    <w:p w:rsidR="0093651D" w:rsidRDefault="00B36749" w:rsidP="00F2708B">
      <w:pPr>
        <w:pStyle w:val="1231"/>
        <w:spacing w:before="78" w:after="78"/>
      </w:pPr>
      <w:r>
        <w:t>手电筒是生活中常用的照明工具，如图所示，是手电筒的实物图</w:t>
      </w:r>
      <w:r>
        <w:t>.</w:t>
      </w:r>
      <w:r>
        <w:t>请在虚线框内画出手电筒的电路图</w:t>
      </w:r>
      <w:r>
        <w:rPr>
          <w:rFonts w:hint="eastAsia"/>
        </w:rPr>
        <w:t>。</w:t>
      </w:r>
    </w:p>
    <w:tbl>
      <w:tblPr>
        <w:tblStyle w:val="a8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641"/>
      </w:tblGrid>
      <w:tr w:rsidR="0093651D">
        <w:tc>
          <w:tcPr>
            <w:tcW w:w="2500" w:type="pct"/>
            <w:tcBorders>
              <w:right w:val="dashed" w:sz="4" w:space="0" w:color="auto"/>
            </w:tcBorders>
            <w:vAlign w:val="center"/>
          </w:tcPr>
          <w:p w:rsidR="0093651D" w:rsidRDefault="00B36749" w:rsidP="00F2708B">
            <w:pPr>
              <w:pStyle w:val="1231"/>
              <w:numPr>
                <w:ilvl w:val="2"/>
                <w:numId w:val="0"/>
              </w:numPr>
              <w:spacing w:before="78" w:after="78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13510" cy="899795"/>
                  <wp:effectExtent l="0" t="0" r="3810" b="14605"/>
                  <wp:docPr id="23" name="图片 2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808016" name="图片 2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3651D" w:rsidRDefault="0093651D" w:rsidP="00F2708B">
            <w:pPr>
              <w:pStyle w:val="1231"/>
              <w:numPr>
                <w:ilvl w:val="2"/>
                <w:numId w:val="0"/>
              </w:numPr>
              <w:spacing w:before="78" w:after="78"/>
              <w:jc w:val="center"/>
            </w:pP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如图所示是我们日常生活中，拿在手上的随身电风扇的模拟实物图，它由一个基本电路、外壳及辅助材料组成，请在虚线框内画出它基本电路的电路图</w:t>
      </w:r>
      <w:r>
        <w:rPr>
          <w:rFonts w:hint="eastAsia"/>
        </w:rPr>
        <w:t>。</w:t>
      </w:r>
    </w:p>
    <w:tbl>
      <w:tblPr>
        <w:tblStyle w:val="a8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641"/>
      </w:tblGrid>
      <w:tr w:rsidR="0093651D">
        <w:tc>
          <w:tcPr>
            <w:tcW w:w="2500" w:type="pct"/>
            <w:tcBorders>
              <w:right w:val="dashed" w:sz="4" w:space="0" w:color="auto"/>
            </w:tcBorders>
            <w:vAlign w:val="center"/>
          </w:tcPr>
          <w:p w:rsidR="0093651D" w:rsidRDefault="00B36749" w:rsidP="00F2708B">
            <w:pPr>
              <w:pStyle w:val="1231"/>
              <w:numPr>
                <w:ilvl w:val="2"/>
                <w:numId w:val="0"/>
              </w:numPr>
              <w:spacing w:before="78" w:after="78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161540" cy="899795"/>
                  <wp:effectExtent l="0" t="0" r="2540" b="14605"/>
                  <wp:docPr id="25" name="图片 2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518325" name="图片 2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3651D" w:rsidRDefault="0093651D" w:rsidP="00F2708B">
            <w:pPr>
              <w:pStyle w:val="1231"/>
              <w:numPr>
                <w:ilvl w:val="2"/>
                <w:numId w:val="0"/>
              </w:numPr>
              <w:spacing w:before="78" w:after="78"/>
              <w:jc w:val="center"/>
            </w:pP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在虚线框内画出如图所示实物电路的电路图。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19"/>
        <w:gridCol w:w="4567"/>
      </w:tblGrid>
      <w:tr w:rsidR="0093651D">
        <w:tc>
          <w:tcPr>
            <w:tcW w:w="4927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:rsidR="0093651D" w:rsidRDefault="00B36749" w:rsidP="00F2708B">
            <w:pPr>
              <w:pStyle w:val="ab"/>
              <w:spacing w:before="78" w:after="78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263650" cy="864235"/>
                  <wp:effectExtent l="0" t="0" r="1270" b="4445"/>
                  <wp:docPr id="24" name="图片 2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427937" name="图片 2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SmallGap" w:sz="4" w:space="0" w:color="auto"/>
            </w:tcBorders>
            <w:vAlign w:val="center"/>
          </w:tcPr>
          <w:p w:rsidR="0093651D" w:rsidRDefault="0093651D">
            <w:pPr>
              <w:jc w:val="center"/>
            </w:pP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根据图甲所示的电路图，用笔画线代替导线将图乙所示实物连接完整。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723"/>
      </w:tblGrid>
      <w:tr w:rsidR="0093651D">
        <w:tc>
          <w:tcPr>
            <w:tcW w:w="4927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321435" cy="1259840"/>
                  <wp:effectExtent l="0" t="0" r="4445" b="5080"/>
                  <wp:docPr id="190" name="图片 18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301218" name="图片 189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2052320" cy="1259840"/>
                  <wp:effectExtent l="0" t="0" r="5080" b="5080"/>
                  <wp:docPr id="26" name="图片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256695" name="图片 11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3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1D">
        <w:tc>
          <w:tcPr>
            <w:tcW w:w="4927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rFonts w:hint="eastAsia"/>
              </w:rPr>
              <w:lastRenderedPageBreak/>
              <w:t>甲</w:t>
            </w:r>
          </w:p>
        </w:tc>
        <w:tc>
          <w:tcPr>
            <w:tcW w:w="4927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rFonts w:hint="eastAsia"/>
              </w:rPr>
              <w:t>乙</w:t>
            </w: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如图所示是一个未完成连接的实物电路。请用笔画线代替导线将电路连接完整。要求：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与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并联，开关</w:t>
      </w:r>
      <w:r>
        <w:rPr>
          <w:rFonts w:hint="eastAsia"/>
        </w:rPr>
        <w:t>S</w:t>
      </w:r>
      <w:r>
        <w:rPr>
          <w:rFonts w:hint="eastAsia"/>
        </w:rPr>
        <w:t>控制两盏灯，导线不能交叉。</w:t>
      </w:r>
    </w:p>
    <w:p w:rsidR="0093651D" w:rsidRDefault="00B36749" w:rsidP="00F2708B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346835" cy="1080135"/>
            <wp:effectExtent l="0" t="0" r="9525" b="1905"/>
            <wp:docPr id="38" name="图片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73258" name="图片 38" descr=" 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1D" w:rsidRDefault="0093651D"/>
    <w:p w:rsidR="0093651D" w:rsidRDefault="00B36749">
      <w:pPr>
        <w:pStyle w:val="1"/>
      </w:pPr>
      <w:r>
        <w:rPr>
          <w:rFonts w:hint="eastAsia"/>
        </w:rPr>
        <w:t>通路</w:t>
      </w:r>
      <w:r>
        <w:rPr>
          <w:rFonts w:hint="eastAsia"/>
        </w:rPr>
        <w:t xml:space="preserve"> </w:t>
      </w:r>
      <w:r>
        <w:rPr>
          <w:rFonts w:hint="eastAsia"/>
        </w:rPr>
        <w:t>断路</w:t>
      </w:r>
      <w:r>
        <w:rPr>
          <w:rFonts w:hint="eastAsia"/>
        </w:rPr>
        <w:t xml:space="preserve"> </w:t>
      </w:r>
      <w:r>
        <w:rPr>
          <w:rFonts w:hint="eastAsia"/>
        </w:rPr>
        <w:t>短路</w:t>
      </w:r>
    </w:p>
    <w:p w:rsidR="0093651D" w:rsidRDefault="00B36749">
      <w:pPr>
        <w:pStyle w:val="2"/>
      </w:pPr>
      <w:r>
        <w:rPr>
          <w:rFonts w:hint="eastAsia"/>
        </w:rPr>
        <w:t>通路</w:t>
      </w:r>
    </w:p>
    <w:p w:rsidR="0093651D" w:rsidRDefault="00B36749">
      <w:r>
        <w:t>人们把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正常接通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的电路，即用电器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能够工作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的电路叫做通路。</w:t>
      </w:r>
    </w:p>
    <w:p w:rsidR="0093651D" w:rsidRDefault="00B36749">
      <w:pPr>
        <w:pStyle w:val="2"/>
      </w:pPr>
      <w:r>
        <w:rPr>
          <w:rFonts w:hint="eastAsia"/>
        </w:rPr>
        <w:t>断路</w:t>
      </w:r>
    </w:p>
    <w:p w:rsidR="0093651D" w:rsidRDefault="00B36749">
      <w:r>
        <w:t>电路中如果某处被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切断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，电路中就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不会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有电流流过，这种情况叫做断路。</w:t>
      </w:r>
    </w:p>
    <w:p w:rsidR="0093651D" w:rsidRDefault="00B36749">
      <w:pPr>
        <w:pStyle w:val="2"/>
      </w:pPr>
      <w:r>
        <w:rPr>
          <w:rFonts w:hint="eastAsia"/>
        </w:rPr>
        <w:t>短路</w:t>
      </w:r>
    </w:p>
    <w:p w:rsidR="0093651D" w:rsidRDefault="00B36749">
      <w:pPr>
        <w:pStyle w:val="3"/>
      </w:pPr>
      <w:r>
        <w:rPr>
          <w:rFonts w:hint="eastAsia"/>
        </w:rPr>
        <w:t>电源被短接：</w:t>
      </w:r>
      <w:r>
        <w:t>直接用导线将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电源的正、负极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连接起来，这种情况叫做短路。</w:t>
      </w:r>
    </w:p>
    <w:p w:rsidR="0093651D" w:rsidRDefault="00B36749">
      <w:pPr>
        <w:pStyle w:val="3"/>
      </w:pPr>
      <w:r>
        <w:rPr>
          <w:rFonts w:hint="eastAsia"/>
        </w:rPr>
        <w:t>用电器被短接：如果电路是接通的，但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用电器两端被导线直接连通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，这种情况叫做该用电器被短接。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如图所示是一个电灯泡的实物电路，存在的接线故障是</w:t>
      </w:r>
    </w:p>
    <w:p w:rsidR="0093651D" w:rsidRDefault="00B36749" w:rsidP="00F2708B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600835" cy="720090"/>
            <wp:effectExtent l="0" t="0" r="14605" b="11430"/>
            <wp:docPr id="28" name="图片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96606" name="图片 28" descr="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93651D">
        <w:tc>
          <w:tcPr>
            <w:tcW w:w="2463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电源短路</w:t>
            </w:r>
          </w:p>
        </w:tc>
        <w:tc>
          <w:tcPr>
            <w:tcW w:w="2463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电灯断路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开关短路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电灯短路</w:t>
            </w: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lastRenderedPageBreak/>
        <w:t>如图所示的电路中，连接正确的是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6"/>
        <w:gridCol w:w="2114"/>
        <w:gridCol w:w="2373"/>
        <w:gridCol w:w="2413"/>
      </w:tblGrid>
      <w:tr w:rsidR="0093651D">
        <w:tc>
          <w:tcPr>
            <w:tcW w:w="2463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49680" cy="720090"/>
                  <wp:effectExtent l="0" t="0" r="0" b="11430"/>
                  <wp:docPr id="31" name="图片 3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572813" name="图片 30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615315" cy="719455"/>
                  <wp:effectExtent l="0" t="0" r="9525" b="12065"/>
                  <wp:docPr id="32" name="图片 3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606747" name="图片 31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212850" cy="827405"/>
                  <wp:effectExtent l="0" t="0" r="6350" b="10795"/>
                  <wp:docPr id="33" name="图片 3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74327" name="图片 32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310640" cy="827405"/>
                  <wp:effectExtent l="0" t="0" r="0" b="10795"/>
                  <wp:docPr id="34" name="图片 3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987853" name="图片 3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1D">
        <w:tc>
          <w:tcPr>
            <w:tcW w:w="2463" w:type="dxa"/>
            <w:vAlign w:val="center"/>
          </w:tcPr>
          <w:p w:rsidR="0093651D" w:rsidRDefault="0093651D" w:rsidP="00F2708B">
            <w:pPr>
              <w:pStyle w:val="ABC"/>
              <w:spacing w:before="78" w:after="78"/>
              <w:jc w:val="center"/>
            </w:pPr>
          </w:p>
        </w:tc>
        <w:tc>
          <w:tcPr>
            <w:tcW w:w="2463" w:type="dxa"/>
            <w:vAlign w:val="center"/>
          </w:tcPr>
          <w:p w:rsidR="0093651D" w:rsidRDefault="0093651D" w:rsidP="00F2708B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  <w:vAlign w:val="center"/>
          </w:tcPr>
          <w:p w:rsidR="0093651D" w:rsidRDefault="0093651D" w:rsidP="00F2708B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  <w:vAlign w:val="center"/>
          </w:tcPr>
          <w:p w:rsidR="0093651D" w:rsidRDefault="0093651D" w:rsidP="00F2708B">
            <w:pPr>
              <w:pStyle w:val="ABC"/>
              <w:spacing w:before="78" w:after="78"/>
              <w:jc w:val="center"/>
            </w:pPr>
          </w:p>
        </w:tc>
      </w:tr>
    </w:tbl>
    <w:p w:rsidR="0093651D" w:rsidRDefault="00B36749" w:rsidP="00F2708B">
      <w:pPr>
        <w:pStyle w:val="1231"/>
        <w:spacing w:before="78" w:after="78"/>
      </w:pPr>
      <w:r>
        <w:t>如图所示的电路中，开关处于图示状态时，小灯泡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不亮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（选填</w:t>
      </w:r>
      <w:r>
        <w:rPr>
          <w:rFonts w:ascii="仿宋" w:hAnsi="仿宋" w:cs="仿宋" w:hint="eastAsia"/>
        </w:rPr>
        <w:t>“</w:t>
      </w:r>
      <w:r>
        <w:t>亮</w:t>
      </w:r>
      <w:r>
        <w:rPr>
          <w:rFonts w:ascii="仿宋" w:hAnsi="仿宋" w:cs="仿宋" w:hint="eastAsia"/>
        </w:rPr>
        <w:t>”</w:t>
      </w:r>
      <w:r>
        <w:t>或</w:t>
      </w:r>
      <w:r>
        <w:rPr>
          <w:rFonts w:ascii="仿宋" w:hAnsi="仿宋" w:cs="仿宋" w:hint="eastAsia"/>
        </w:rPr>
        <w:t>“</w:t>
      </w:r>
      <w:r>
        <w:t>不亮</w:t>
      </w:r>
      <w:r>
        <w:rPr>
          <w:rFonts w:ascii="仿宋" w:hAnsi="仿宋" w:cs="仿宋" w:hint="eastAsia"/>
        </w:rPr>
        <w:t>”</w:t>
      </w:r>
      <w:r>
        <w:t>），这时的电路叫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断路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；开关闭合时的电路叫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通路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；如果不小心把</w:t>
      </w:r>
      <w:r>
        <w:t>A</w:t>
      </w:r>
      <w:r>
        <w:t>、</w:t>
      </w:r>
      <w:r>
        <w:t>B</w:t>
      </w:r>
      <w:r>
        <w:t>两接线柱用导线接在一起，则会造成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电源短路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93651D" w:rsidRDefault="00B36749" w:rsidP="00F2708B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noProof/>
        </w:rPr>
        <w:drawing>
          <wp:inline distT="0" distB="0" distL="114300" distR="114300">
            <wp:extent cx="1129665" cy="899795"/>
            <wp:effectExtent l="0" t="0" r="13335" b="14605"/>
            <wp:docPr id="29" name="图片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99145" name="图片 29" descr=" 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如图所示的电路处于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短路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（选填“通路”“断路”或“短路”</w:t>
      </w:r>
      <w:r>
        <w:rPr>
          <w:rFonts w:hint="eastAsia"/>
        </w:rPr>
        <w:t>)</w:t>
      </w:r>
      <w:r>
        <w:rPr>
          <w:rFonts w:hint="eastAsia"/>
        </w:rPr>
        <w:t>状态，会造成电源</w:t>
      </w:r>
      <w:r>
        <w:rPr>
          <w:rFonts w:hint="eastAsia"/>
        </w:rPr>
        <w:t>(</w:t>
      </w:r>
      <w:r>
        <w:rPr>
          <w:rFonts w:hint="eastAsia"/>
        </w:rPr>
        <w:t>选填“电源”或“灯泡”</w:t>
      </w:r>
      <w:r>
        <w:rPr>
          <w:rFonts w:hint="eastAsia"/>
        </w:rPr>
        <w:t>)</w:t>
      </w:r>
      <w:r>
        <w:rPr>
          <w:rFonts w:hint="eastAsia"/>
        </w:rPr>
        <w:t>损坏，要使其成为正确的电路，只需要拆掉图中标注的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②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填序号</w:t>
      </w:r>
      <w:r>
        <w:rPr>
          <w:rFonts w:hint="eastAsia"/>
        </w:rPr>
        <w:t>)</w:t>
      </w:r>
      <w:r>
        <w:rPr>
          <w:rFonts w:hint="eastAsia"/>
        </w:rPr>
        <w:t>号导线。</w:t>
      </w:r>
    </w:p>
    <w:p w:rsidR="0093651D" w:rsidRDefault="00B36749" w:rsidP="00F2708B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360170" cy="899795"/>
            <wp:effectExtent l="0" t="0" r="11430" b="14605"/>
            <wp:docPr id="30" name="图片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9416" name="图片 30" descr=" 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1D" w:rsidRDefault="00B36749" w:rsidP="00F2708B">
      <w:pPr>
        <w:pStyle w:val="1231"/>
        <w:spacing w:before="78" w:after="78"/>
      </w:pPr>
      <w:r>
        <w:t>如图所示的四个电路中，电路完整且开关闭合后不损害电路中的元件的是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3"/>
        <w:gridCol w:w="2341"/>
        <w:gridCol w:w="2310"/>
        <w:gridCol w:w="2302"/>
      </w:tblGrid>
      <w:tr w:rsidR="0093651D">
        <w:tc>
          <w:tcPr>
            <w:tcW w:w="2463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164590" cy="899795"/>
                  <wp:effectExtent l="0" t="0" r="8890" b="14605"/>
                  <wp:docPr id="35" name="图片 3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80335" name="图片 3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188085" cy="899795"/>
                  <wp:effectExtent l="0" t="0" r="635" b="14605"/>
                  <wp:docPr id="36" name="图片 3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859073" name="图片 3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113790" cy="899795"/>
                  <wp:effectExtent l="0" t="0" r="13970" b="14605"/>
                  <wp:docPr id="39" name="图片 3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325918" name="图片 39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93651D" w:rsidRDefault="00B36749" w:rsidP="00F2708B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098550" cy="899795"/>
                  <wp:effectExtent l="0" t="0" r="13970" b="14605"/>
                  <wp:docPr id="40" name="图片 4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81928" name="图片 40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1D">
        <w:tc>
          <w:tcPr>
            <w:tcW w:w="2463" w:type="dxa"/>
            <w:vAlign w:val="center"/>
          </w:tcPr>
          <w:p w:rsidR="0093651D" w:rsidRDefault="0093651D" w:rsidP="00F2708B">
            <w:pPr>
              <w:pStyle w:val="ABC"/>
              <w:spacing w:before="78" w:after="78"/>
              <w:jc w:val="center"/>
            </w:pPr>
          </w:p>
        </w:tc>
        <w:tc>
          <w:tcPr>
            <w:tcW w:w="2463" w:type="dxa"/>
            <w:vAlign w:val="center"/>
          </w:tcPr>
          <w:p w:rsidR="0093651D" w:rsidRDefault="0093651D" w:rsidP="00F2708B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  <w:vAlign w:val="center"/>
          </w:tcPr>
          <w:p w:rsidR="0093651D" w:rsidRDefault="0093651D" w:rsidP="00F2708B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  <w:vAlign w:val="center"/>
          </w:tcPr>
          <w:p w:rsidR="0093651D" w:rsidRDefault="0093651D" w:rsidP="00F2708B">
            <w:pPr>
              <w:pStyle w:val="ABC"/>
              <w:spacing w:before="78" w:after="78"/>
              <w:jc w:val="center"/>
            </w:pPr>
          </w:p>
        </w:tc>
      </w:tr>
    </w:tbl>
    <w:p w:rsidR="0093651D" w:rsidRDefault="00B36749" w:rsidP="00F2708B">
      <w:pPr>
        <w:pStyle w:val="1231"/>
        <w:spacing w:before="78" w:after="78"/>
      </w:pPr>
      <w:r>
        <w:t>如图所示是某种电扇中自动断电的安全装置，其内部小金属球可以自由移动。当电扇倒立时，电路为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断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路；当电扇正立时，电路为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路。（均选填</w:t>
      </w:r>
      <w:r>
        <w:rPr>
          <w:rFonts w:ascii="仿宋" w:hAnsi="仿宋" w:cs="仿宋" w:hint="eastAsia"/>
        </w:rPr>
        <w:t>“</w:t>
      </w:r>
      <w:r>
        <w:rPr>
          <w:rFonts w:hint="eastAsia"/>
        </w:rPr>
        <w:t>断</w:t>
      </w:r>
      <w:r>
        <w:rPr>
          <w:rFonts w:ascii="仿宋" w:hAnsi="仿宋" w:cs="仿宋" w:hint="eastAsia"/>
        </w:rPr>
        <w:t>”“</w:t>
      </w:r>
      <w:r>
        <w:t>短</w:t>
      </w:r>
      <w:r>
        <w:rPr>
          <w:rFonts w:ascii="仿宋" w:hAnsi="仿宋" w:cs="仿宋" w:hint="eastAsia"/>
        </w:rPr>
        <w:t>”</w:t>
      </w:r>
      <w:r>
        <w:t>或</w:t>
      </w:r>
      <w:r>
        <w:rPr>
          <w:rFonts w:ascii="仿宋" w:hAnsi="仿宋" w:cs="仿宋" w:hint="eastAsia"/>
        </w:rPr>
        <w:t>“</w:t>
      </w:r>
      <w:r>
        <w:t>通</w:t>
      </w:r>
      <w:r>
        <w:rPr>
          <w:rFonts w:ascii="仿宋" w:hAnsi="仿宋" w:cs="仿宋" w:hint="eastAsia"/>
        </w:rPr>
        <w:t>”</w:t>
      </w:r>
      <w:r>
        <w:t>)</w:t>
      </w:r>
    </w:p>
    <w:p w:rsidR="0093651D" w:rsidRDefault="00B36749">
      <w:pPr>
        <w:jc w:val="center"/>
      </w:pPr>
      <w:r>
        <w:rPr>
          <w:noProof/>
        </w:rPr>
        <w:drawing>
          <wp:inline distT="0" distB="0" distL="114300" distR="114300">
            <wp:extent cx="1073785" cy="1080135"/>
            <wp:effectExtent l="0" t="0" r="8255" b="1905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46606" name="图片 22" descr=" 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.</w:t>
      </w:r>
      <w:r>
        <w:rPr>
          <w:rFonts w:hint="eastAsia"/>
        </w:rPr>
        <w:t>在一些战斗中，会使用一种石墨炸弹。这种炸弹爆炸后释放大量的纤维状的石墨，覆盖在发电厂的设备上，造成电厂停电。这种炸弹的破坏方式主要是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93651D">
        <w:tc>
          <w:tcPr>
            <w:tcW w:w="2463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lastRenderedPageBreak/>
              <w:t>炸塌厂房</w:t>
            </w:r>
          </w:p>
        </w:tc>
        <w:tc>
          <w:tcPr>
            <w:tcW w:w="2463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炸毁发电机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使设备短路</w:t>
            </w:r>
          </w:p>
        </w:tc>
        <w:tc>
          <w:tcPr>
            <w:tcW w:w="2464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切断输电线</w:t>
            </w: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如图所示，开关</w:t>
      </w:r>
      <w:r>
        <w:rPr>
          <w:rFonts w:hint="eastAsia"/>
        </w:rPr>
        <w:t>S</w:t>
      </w:r>
      <w:r>
        <w:rPr>
          <w:rFonts w:hint="eastAsia"/>
        </w:rPr>
        <w:t>闭合时，可能发生的现象是</w:t>
      </w:r>
    </w:p>
    <w:p w:rsidR="0093651D" w:rsidRDefault="00B36749" w:rsidP="00F2708B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689735" cy="899795"/>
            <wp:effectExtent l="0" t="0" r="1905" b="14605"/>
            <wp:docPr id="41" name="图片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30104" name="图片 41" descr=" 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93651D">
        <w:tc>
          <w:tcPr>
            <w:tcW w:w="4927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</w:rPr>
              <w:t>发光，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不发光</w:t>
            </w:r>
          </w:p>
        </w:tc>
        <w:tc>
          <w:tcPr>
            <w:tcW w:w="4927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</w:rPr>
              <w:t>被烧坏</w:t>
            </w:r>
          </w:p>
        </w:tc>
      </w:tr>
      <w:tr w:rsidR="0093651D">
        <w:tc>
          <w:tcPr>
            <w:tcW w:w="4927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被烧坏</w:t>
            </w:r>
          </w:p>
        </w:tc>
        <w:tc>
          <w:tcPr>
            <w:tcW w:w="4927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电池被烧坏</w:t>
            </w:r>
          </w:p>
        </w:tc>
      </w:tr>
    </w:tbl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如图所示，两个灯泡始终完好，当开关</w:t>
      </w:r>
      <w:r>
        <w:rPr>
          <w:rFonts w:hint="eastAsia"/>
        </w:rPr>
        <w:t>S</w:t>
      </w:r>
      <w:r>
        <w:rPr>
          <w:rFonts w:hint="eastAsia"/>
        </w:rPr>
        <w:t>断开时，两个灯泡都发光，当开关</w:t>
      </w:r>
      <w:r>
        <w:rPr>
          <w:rFonts w:hint="eastAsia"/>
        </w:rPr>
        <w:t>S</w:t>
      </w:r>
      <w:r>
        <w:rPr>
          <w:rFonts w:hint="eastAsia"/>
        </w:rPr>
        <w:t>闭合时，可能出现的现象是</w:t>
      </w:r>
    </w:p>
    <w:p w:rsidR="0093651D" w:rsidRDefault="00B36749" w:rsidP="00F2708B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203960" cy="864235"/>
            <wp:effectExtent l="0" t="0" r="0" b="4445"/>
            <wp:docPr id="42" name="图片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99373" name="图片 42" descr=" 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93651D">
        <w:tc>
          <w:tcPr>
            <w:tcW w:w="4927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</w:rPr>
              <w:t>不亮，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亮</w:t>
            </w:r>
          </w:p>
        </w:tc>
        <w:tc>
          <w:tcPr>
            <w:tcW w:w="4927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都亮</w:t>
            </w:r>
          </w:p>
        </w:tc>
      </w:tr>
      <w:tr w:rsidR="0093651D">
        <w:tc>
          <w:tcPr>
            <w:tcW w:w="4927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不亮，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</w:rPr>
              <w:t>亮</w:t>
            </w:r>
          </w:p>
        </w:tc>
        <w:tc>
          <w:tcPr>
            <w:tcW w:w="4927" w:type="dxa"/>
          </w:tcPr>
          <w:p w:rsidR="0093651D" w:rsidRDefault="00B36749" w:rsidP="00F2708B">
            <w:pPr>
              <w:pStyle w:val="ABC"/>
              <w:spacing w:before="78" w:after="78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都不亮</w:t>
            </w:r>
          </w:p>
        </w:tc>
      </w:tr>
    </w:tbl>
    <w:p w:rsidR="0093651D" w:rsidRDefault="0093651D">
      <w:pPr>
        <w:sectPr w:rsidR="0093651D">
          <w:headerReference w:type="even" r:id="rId43"/>
          <w:headerReference w:type="default" r:id="rId44"/>
          <w:footerReference w:type="even" r:id="rId45"/>
          <w:footerReference w:type="default" r:id="rId46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93651D" w:rsidRDefault="00B36749">
      <w:pPr>
        <w:pStyle w:val="1"/>
        <w:numPr>
          <w:ilvl w:val="0"/>
          <w:numId w:val="5"/>
        </w:numPr>
      </w:pPr>
      <w:r>
        <w:rPr>
          <w:rFonts w:hint="eastAsia"/>
        </w:rPr>
        <w:lastRenderedPageBreak/>
        <w:t>电流</w:t>
      </w:r>
    </w:p>
    <w:p w:rsidR="0093651D" w:rsidRDefault="00B36749">
      <w:pPr>
        <w:tabs>
          <w:tab w:val="left" w:pos="0"/>
        </w:tabs>
      </w:pPr>
      <w:r>
        <w:rPr>
          <w:rFonts w:hint="eastAsia"/>
        </w:rPr>
        <w:t>定向移动、</w:t>
      </w:r>
      <w:r>
        <w:rPr>
          <w:rFonts w:hint="eastAsia"/>
        </w:rPr>
        <w:t>正</w:t>
      </w:r>
    </w:p>
    <w:p w:rsidR="0093651D" w:rsidRDefault="00B36749" w:rsidP="00F2708B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C</w:t>
      </w:r>
    </w:p>
    <w:p w:rsidR="0093651D" w:rsidRDefault="00B36749" w:rsidP="00F2708B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A</w:t>
      </w:r>
    </w:p>
    <w:p w:rsidR="0093651D" w:rsidRDefault="00B36749" w:rsidP="00F2708B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B</w:t>
      </w:r>
    </w:p>
    <w:p w:rsidR="0093651D" w:rsidRDefault="00B36749" w:rsidP="00F2708B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向上</w:t>
      </w:r>
    </w:p>
    <w:p w:rsidR="0093651D" w:rsidRDefault="00B36749" w:rsidP="00F2708B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B</w:t>
      </w:r>
    </w:p>
    <w:p w:rsidR="0093651D" w:rsidRDefault="00B36749" w:rsidP="00F2708B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C</w:t>
      </w:r>
    </w:p>
    <w:p w:rsidR="0093651D" w:rsidRDefault="00B36749">
      <w:pPr>
        <w:pStyle w:val="1"/>
      </w:pPr>
      <w:r>
        <w:rPr>
          <w:rFonts w:hint="eastAsia"/>
        </w:rPr>
        <w:t>电路的构成</w:t>
      </w:r>
    </w:p>
    <w:p w:rsidR="0093651D" w:rsidRDefault="00B36749">
      <w:r>
        <w:rPr>
          <w:rFonts w:hint="eastAsia"/>
        </w:rPr>
        <w:t>电源、用电器、导线、开关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A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A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A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C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用电器、将电能转化为其他形式的能、控制电路的通断</w:t>
      </w:r>
    </w:p>
    <w:p w:rsidR="0093651D" w:rsidRDefault="00B36749">
      <w:pPr>
        <w:pStyle w:val="1"/>
      </w:pPr>
      <w:r>
        <w:rPr>
          <w:rFonts w:hint="eastAsia"/>
        </w:rPr>
        <w:t>电路图</w:t>
      </w:r>
    </w:p>
    <w:p w:rsidR="0093651D" w:rsidRDefault="00B36749">
      <w:r>
        <w:rPr>
          <w:rFonts w:hint="eastAsia"/>
        </w:rPr>
        <w:t>符号</w:t>
      </w:r>
    </w:p>
    <w:p w:rsidR="0093651D" w:rsidRDefault="00B36749" w:rsidP="00F2708B">
      <w:pPr>
        <w:pStyle w:val="1231"/>
        <w:spacing w:before="78" w:after="78"/>
      </w:pPr>
      <w:r>
        <w:rPr>
          <w:noProof/>
        </w:rPr>
        <w:drawing>
          <wp:inline distT="0" distB="0" distL="114300" distR="114300">
            <wp:extent cx="1036955" cy="899795"/>
            <wp:effectExtent l="0" t="0" r="14605" b="14605"/>
            <wp:docPr id="43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53160" name="图片 1" descr="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3734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1D" w:rsidRDefault="00B36749" w:rsidP="00F2708B">
      <w:pPr>
        <w:pStyle w:val="1231"/>
        <w:spacing w:before="78" w:after="78"/>
      </w:pPr>
      <w:r>
        <w:rPr>
          <w:noProof/>
        </w:rPr>
        <w:drawing>
          <wp:inline distT="0" distB="0" distL="114300" distR="114300">
            <wp:extent cx="1036955" cy="899795"/>
            <wp:effectExtent l="0" t="0" r="14605" b="14605"/>
            <wp:docPr id="44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2980" name="图片 1" descr="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3734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1D" w:rsidRDefault="00B36749" w:rsidP="00F2708B">
      <w:pPr>
        <w:pStyle w:val="1231"/>
        <w:spacing w:before="78" w:after="78"/>
      </w:pPr>
      <w:r>
        <w:rPr>
          <w:noProof/>
        </w:rPr>
        <w:drawing>
          <wp:inline distT="0" distB="0" distL="114300" distR="114300">
            <wp:extent cx="993140" cy="899795"/>
            <wp:effectExtent l="0" t="0" r="12700" b="14605"/>
            <wp:docPr id="45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65965" name="图片 23" descr=" 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9364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lastRenderedPageBreak/>
        <w:t>略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略</w:t>
      </w:r>
    </w:p>
    <w:p w:rsidR="0093651D" w:rsidRDefault="00B36749">
      <w:pPr>
        <w:pStyle w:val="1"/>
      </w:pPr>
      <w:r>
        <w:rPr>
          <w:rFonts w:hint="eastAsia"/>
        </w:rPr>
        <w:t>通路</w:t>
      </w:r>
      <w:r>
        <w:rPr>
          <w:rFonts w:hint="eastAsia"/>
        </w:rPr>
        <w:t xml:space="preserve"> </w:t>
      </w:r>
      <w:r>
        <w:rPr>
          <w:rFonts w:hint="eastAsia"/>
        </w:rPr>
        <w:t>断路</w:t>
      </w:r>
      <w:r>
        <w:rPr>
          <w:rFonts w:hint="eastAsia"/>
        </w:rPr>
        <w:t xml:space="preserve"> </w:t>
      </w:r>
      <w:r>
        <w:rPr>
          <w:rFonts w:hint="eastAsia"/>
        </w:rPr>
        <w:t>短路</w:t>
      </w:r>
    </w:p>
    <w:p w:rsidR="0093651D" w:rsidRDefault="00B36749">
      <w:pPr>
        <w:pStyle w:val="2"/>
      </w:pPr>
      <w:r>
        <w:rPr>
          <w:rFonts w:hint="eastAsia"/>
        </w:rPr>
        <w:t>正常接通能够工作</w:t>
      </w:r>
    </w:p>
    <w:p w:rsidR="0093651D" w:rsidRDefault="00B36749">
      <w:pPr>
        <w:pStyle w:val="2"/>
      </w:pPr>
      <w:r>
        <w:rPr>
          <w:rFonts w:hint="eastAsia"/>
        </w:rPr>
        <w:t>切断不会</w:t>
      </w:r>
    </w:p>
    <w:p w:rsidR="0093651D" w:rsidRDefault="00B36749">
      <w:pPr>
        <w:pStyle w:val="2"/>
      </w:pPr>
      <w:r>
        <w:rPr>
          <w:rFonts w:hint="eastAsia"/>
        </w:rPr>
        <w:t>电源的正、负极用电器两端被导线直接连通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C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D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不亮、断路、通路、电源短路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短路、②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C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断通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C</w:t>
      </w:r>
    </w:p>
    <w:p w:rsidR="0093651D" w:rsidRDefault="00B36749" w:rsidP="00F2708B">
      <w:pPr>
        <w:pStyle w:val="1231"/>
        <w:spacing w:before="78" w:after="78"/>
      </w:pPr>
      <w:r>
        <w:rPr>
          <w:rFonts w:hint="eastAsia"/>
        </w:rPr>
        <w:t>D</w:t>
      </w:r>
    </w:p>
    <w:p w:rsidR="0093651D" w:rsidRDefault="00B36749" w:rsidP="0093651D">
      <w:pPr>
        <w:pStyle w:val="1231"/>
        <w:spacing w:before="78" w:after="78"/>
      </w:pPr>
      <w:r>
        <w:rPr>
          <w:rFonts w:hint="eastAsia"/>
        </w:rPr>
        <w:t>A</w:t>
      </w:r>
    </w:p>
    <w:sectPr w:rsidR="0093651D">
      <w:headerReference w:type="first" r:id="rId49"/>
      <w:pgSz w:w="11906" w:h="16838"/>
      <w:pgMar w:top="1418" w:right="1418" w:bottom="1418" w:left="1418" w:header="851" w:footer="992" w:gutter="0"/>
      <w:cols w:num="2" w:space="708" w:equalWidth="0">
        <w:col w:w="4322" w:space="425"/>
        <w:col w:w="4322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49" w:rsidRDefault="00B36749">
      <w:pPr>
        <w:spacing w:after="0" w:line="240" w:lineRule="auto"/>
      </w:pPr>
      <w:r>
        <w:separator/>
      </w:r>
    </w:p>
  </w:endnote>
  <w:endnote w:type="continuationSeparator" w:id="0">
    <w:p w:rsidR="00B36749" w:rsidRDefault="00B36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54E797E7-E109-4581-ABBF-0FEC8432F45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2E87696-16ED-49F7-8A21-541A2A5C1EC7}"/>
    <w:embedBold r:id="rId3" w:subsetted="1" w:fontKey="{E0E0489A-FE0E-4170-9B64-555583D49A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F5A40CC-A270-4DF7-878A-5CBA87B31C72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auto"/>
    <w:pitch w:val="default"/>
    <w:embedRegular r:id="rId5" w:fontKey="{173D38D2-6221-4B0D-A93C-9CD3698B2C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1D" w:rsidRDefault="00B36749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651D" w:rsidRDefault="00B36749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_x0000_s1026" o:spid="_x0000_s2055" style="width:21.65pt;height:17.65pt;margin-top:-2.45pt;margin-left:0.6pt;mso-height-relative:page;mso-position-horizontal-relative:margin;mso-width-relative:page;position:absolute;v-text-anchor:middle;z-index:251667456" arcsize="10923f" coordsize="21600,21600" filled="t" fillcolor="#81c688" stroked="f">
              <v:shadow on="t" color="black" opacity="26214f" origin="0.5,0.5" offset="-2.12pt,-2.12pt" matrix="1,0,0,1"/>
              <o:lock v:ext="edit" aspectratio="f"/>
              <v:textbox inset="0,0,0,0">
                <w:txbxContent>
                  <w:p>
                    <w:pPr>
                      <w:pStyle w:val="Footer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eastAsia="仿宋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651D" w:rsidRDefault="00B36749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6" type="#_x0000_t202" style="width:166.15pt;height:22.6pt;margin-top:-4.25pt;margin-left:22.4pt;mso-height-relative:page;mso-width-relative:page;position:absolute;z-index:251673600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1D" w:rsidRDefault="00B36749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-54610</wp:posOffset>
              </wp:positionV>
              <wp:extent cx="2110105" cy="287020"/>
              <wp:effectExtent l="0" t="0" r="8255" b="254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651D" w:rsidRDefault="00B36749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166.15pt;height:22.6pt;margin-top:-4.3pt;margin-left:293.65pt;mso-height-relative:page;mso-width-relative:page;position:absolute;z-index:251671552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651D" w:rsidRDefault="00B36749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2708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8" o:spid="_x0000_s1034" style="position:absolute;margin-left:460.55pt;margin-top:-4.55pt;width:21.65pt;height:17.6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93651D" w:rsidRDefault="00B36749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2708B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49" w:rsidRDefault="00B36749">
      <w:pPr>
        <w:spacing w:after="0" w:line="240" w:lineRule="auto"/>
      </w:pPr>
      <w:r>
        <w:separator/>
      </w:r>
    </w:p>
  </w:footnote>
  <w:footnote w:type="continuationSeparator" w:id="0">
    <w:p w:rsidR="00B36749" w:rsidRDefault="00B36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1D" w:rsidRDefault="00B3674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651D" w:rsidRDefault="0093651D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3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740535" cy="261620"/>
              <wp:effectExtent l="0" t="0" r="12065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053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651D" w:rsidRDefault="00B36749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第十五章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电流和电路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4" type="#_x0000_t202" style="width:137.05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ascii="仿宋" w:eastAsia="仿宋" w:hAnsi="仿宋" w:cs="仿宋" w:hint="default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ascii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  <w:t>第十五章 电流和电路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1D" w:rsidRDefault="00B3674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4165600</wp:posOffset>
              </wp:positionH>
              <wp:positionV relativeFrom="paragraph">
                <wp:posOffset>82550</wp:posOffset>
              </wp:positionV>
              <wp:extent cx="1807845" cy="261620"/>
              <wp:effectExtent l="0" t="0" r="5715" b="1270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78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651D" w:rsidRDefault="00B36749">
                          <w:pPr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>第十五章</w:t>
                          </w: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2"/>
                            </w:rPr>
                            <w:t>电流和电路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142.35pt;height:20.6pt;margin-top:6.5pt;margin-left:328pt;mso-height-relative:page;mso-width-relative:page;position:absolute;v-text-anchor:middle;z-index:251665408" coordsize="21600,21600" filled="t" fillcolor="#9fd4a5" stroked="f"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sz w:val="24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4"/>
                        <w:szCs w:val="22"/>
                        <w:lang w:val="en-US" w:eastAsia="zh-CN"/>
                      </w:rPr>
                      <w:t>第十五章 电流和电路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651D" w:rsidRDefault="0093651D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0" type="#_x0000_t202" style="width:7.35pt;height:20.6pt;margin-top:6.55pt;margin-left:474.55pt;mso-height-relative:page;mso-width-relative:page;position:absolute;v-text-anchor:middle;z-index:251663360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1D" w:rsidRDefault="00B36749">
    <w:pPr>
      <w:pStyle w:val="a7"/>
      <w:pBdr>
        <w:bottom w:val="dashSmallGap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AA4A03"/>
    <w:rsid w:val="0093651D"/>
    <w:rsid w:val="00B36749"/>
    <w:rsid w:val="00F2708B"/>
    <w:rsid w:val="015A3963"/>
    <w:rsid w:val="02C93B90"/>
    <w:rsid w:val="03F173AE"/>
    <w:rsid w:val="079F4B96"/>
    <w:rsid w:val="08067418"/>
    <w:rsid w:val="083719CD"/>
    <w:rsid w:val="08D23219"/>
    <w:rsid w:val="0989342A"/>
    <w:rsid w:val="0A242FCE"/>
    <w:rsid w:val="0A2544A1"/>
    <w:rsid w:val="0A830FEC"/>
    <w:rsid w:val="0AE55750"/>
    <w:rsid w:val="0BF3256F"/>
    <w:rsid w:val="0C2F2F95"/>
    <w:rsid w:val="0E362728"/>
    <w:rsid w:val="0F3F7348"/>
    <w:rsid w:val="10B65DD9"/>
    <w:rsid w:val="11546B6E"/>
    <w:rsid w:val="1397398F"/>
    <w:rsid w:val="1594521D"/>
    <w:rsid w:val="16D82340"/>
    <w:rsid w:val="1ABE22B3"/>
    <w:rsid w:val="20546474"/>
    <w:rsid w:val="20E32D2D"/>
    <w:rsid w:val="21083AF2"/>
    <w:rsid w:val="226C79E2"/>
    <w:rsid w:val="23B60926"/>
    <w:rsid w:val="24CD6A11"/>
    <w:rsid w:val="2501217F"/>
    <w:rsid w:val="25F13B81"/>
    <w:rsid w:val="25F252FC"/>
    <w:rsid w:val="279533A0"/>
    <w:rsid w:val="2AAA4A03"/>
    <w:rsid w:val="2AC46382"/>
    <w:rsid w:val="2B445816"/>
    <w:rsid w:val="2B4F67A1"/>
    <w:rsid w:val="2C210B84"/>
    <w:rsid w:val="2D215109"/>
    <w:rsid w:val="30957167"/>
    <w:rsid w:val="311D0864"/>
    <w:rsid w:val="34F80542"/>
    <w:rsid w:val="38014D04"/>
    <w:rsid w:val="38EE1599"/>
    <w:rsid w:val="39136A08"/>
    <w:rsid w:val="39510330"/>
    <w:rsid w:val="3A7D1F89"/>
    <w:rsid w:val="3DFF0C64"/>
    <w:rsid w:val="3FA55586"/>
    <w:rsid w:val="424254D0"/>
    <w:rsid w:val="447F38F2"/>
    <w:rsid w:val="452A0C95"/>
    <w:rsid w:val="4615434B"/>
    <w:rsid w:val="46783853"/>
    <w:rsid w:val="467B75EE"/>
    <w:rsid w:val="47532B9B"/>
    <w:rsid w:val="49E00659"/>
    <w:rsid w:val="4AA239EE"/>
    <w:rsid w:val="4BBC24E2"/>
    <w:rsid w:val="4C246B0B"/>
    <w:rsid w:val="4C473FDA"/>
    <w:rsid w:val="4C54095A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A2050F"/>
    <w:rsid w:val="5ACC28A5"/>
    <w:rsid w:val="62DE118C"/>
    <w:rsid w:val="674926D9"/>
    <w:rsid w:val="675E65C1"/>
    <w:rsid w:val="691959B8"/>
    <w:rsid w:val="69CF3D71"/>
    <w:rsid w:val="6B4F3B6B"/>
    <w:rsid w:val="6CBA3FE5"/>
    <w:rsid w:val="6CCB30AB"/>
    <w:rsid w:val="71A7058E"/>
    <w:rsid w:val="74875437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F2708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F2708B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F2708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F2708B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2020~2021&#24180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2020~2021年导学案模板</Template>
  <TotalTime>10</TotalTime>
  <Pages>1</Pages>
  <Words>339</Words>
  <Characters>1937</Characters>
  <Application>Microsoft Office Word</Application>
  <DocSecurity>0</DocSecurity>
  <Lines>16</Lines>
  <Paragraphs>4</Paragraphs>
  <ScaleCrop>false</ScaleCrop>
  <Company/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2020-07-25T09:25:00Z</dcterms:created>
  <dcterms:modified xsi:type="dcterms:W3CDTF">2020-09-07T22:04:00Z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