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1FA6" w:rsidRPr="002B13B6" w:rsidRDefault="00856A84" w:rsidP="00B93764">
      <w:pPr>
        <w:tabs>
          <w:tab w:val="left" w:pos="350"/>
          <w:tab w:val="left" w:pos="2250"/>
          <w:tab w:val="left" w:pos="4150"/>
          <w:tab w:val="left" w:pos="6050"/>
        </w:tabs>
        <w:ind w:leftChars="203" w:left="1146" w:hangingChars="200" w:hanging="720"/>
        <w:jc w:val="left"/>
        <w:rPr>
          <w:sz w:val="36"/>
        </w:rPr>
      </w:pPr>
      <w:r w:rsidRPr="002B13B6">
        <w:rPr>
          <w:sz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07" type="#_x0000_t75" style="position:absolute;left:0;text-align:left;margin-left:809pt;margin-top:832pt;width:20pt;height:23pt;z-index:251658240;mso-position-horizontal-relative:page;mso-position-vertical-relative:top-margin-area">
            <v:imagedata r:id="rId8" o:title=""/>
            <w10:wrap anchorx="page"/>
          </v:shape>
        </w:pict>
      </w:r>
      <w:r w:rsidRPr="002B13B6">
        <w:rPr>
          <w:sz w:val="36"/>
        </w:rPr>
        <w:tab/>
        <w:t>2018</w:t>
      </w:r>
      <w:r w:rsidRPr="002B13B6">
        <w:rPr>
          <w:sz w:val="36"/>
        </w:rPr>
        <w:t>年西宁市城区初中毕业暨升学考试物理试卷</w:t>
      </w:r>
    </w:p>
    <w:p w:rsidR="00751FA6" w:rsidRPr="002B13B6" w:rsidRDefault="00856A84" w:rsidP="00751FA6">
      <w:pPr>
        <w:ind w:firstLineChars="1300" w:firstLine="4680"/>
        <w:rPr>
          <w:sz w:val="36"/>
        </w:rPr>
      </w:pPr>
      <w:r w:rsidRPr="002B13B6">
        <w:rPr>
          <w:sz w:val="36"/>
        </w:rPr>
        <w:t>物理试题（</w:t>
      </w:r>
      <w:r w:rsidRPr="002B13B6">
        <w:rPr>
          <w:sz w:val="36"/>
        </w:rPr>
        <w:t>90</w:t>
      </w:r>
      <w:r w:rsidRPr="002B13B6">
        <w:rPr>
          <w:sz w:val="36"/>
        </w:rPr>
        <w:t>分）</w:t>
      </w:r>
      <w:bookmarkStart w:id="0" w:name="_GoBack"/>
      <w:bookmarkEnd w:id="0"/>
    </w:p>
    <w:p w:rsidR="00751FA6" w:rsidRDefault="00856A84" w:rsidP="00751FA6">
      <w:pPr>
        <w:ind w:firstLineChars="1400" w:firstLine="2940"/>
      </w:pPr>
      <w:r>
        <w:t>第</w:t>
      </w:r>
      <w:r>
        <w:t>Ⅰ</w:t>
      </w:r>
      <w:r>
        <w:t>卷（选择题）</w:t>
      </w:r>
    </w:p>
    <w:p w:rsidR="00751FA6" w:rsidRDefault="00856A84" w:rsidP="00751FA6">
      <w:r>
        <w:rPr>
          <w:rFonts w:hint="eastAsia"/>
        </w:rPr>
        <w:t>一、</w:t>
      </w:r>
      <w:r>
        <w:t>选择题（每小题</w:t>
      </w:r>
      <w:r>
        <w:t>2</w:t>
      </w:r>
      <w:r>
        <w:t>分，共</w:t>
      </w:r>
      <w:r>
        <w:t>26</w:t>
      </w:r>
      <w:r>
        <w:t>分。每小题只有一个选项符合题意）</w:t>
      </w:r>
    </w:p>
    <w:p w:rsidR="00751FA6" w:rsidRDefault="00856A84" w:rsidP="00751FA6">
      <w:r>
        <w:rPr>
          <w:rFonts w:hint="eastAsia"/>
        </w:rPr>
        <w:t>1.</w:t>
      </w:r>
      <w:r>
        <w:t>下列关于声音的说法中正确的是</w:t>
      </w:r>
    </w:p>
    <w:p w:rsidR="00751FA6" w:rsidRDefault="00856A84" w:rsidP="0080595B">
      <w:pPr>
        <w:ind w:firstLineChars="50" w:firstLine="105"/>
      </w:pPr>
      <w:r>
        <w:t>A</w:t>
      </w:r>
      <w:r>
        <w:t>．</w:t>
      </w:r>
      <w:r>
        <w:t>“</w:t>
      </w:r>
      <w:r>
        <w:t>隔墙有耳</w:t>
      </w:r>
      <w:r>
        <w:t>”</w:t>
      </w:r>
      <w:r>
        <w:t>说明固体也能传声</w:t>
      </w:r>
      <w:r>
        <w:rPr>
          <w:rFonts w:hint="eastAsia"/>
        </w:rPr>
        <w:t xml:space="preserve">       </w:t>
      </w:r>
      <w:r>
        <w:t>B</w:t>
      </w:r>
      <w:r>
        <w:t>．</w:t>
      </w:r>
      <w:r>
        <w:t>“</w:t>
      </w:r>
      <w:r>
        <w:t>震耳欲聋</w:t>
      </w:r>
      <w:r>
        <w:t>”</w:t>
      </w:r>
      <w:r>
        <w:t>主要说明明声音的音调高</w:t>
      </w:r>
    </w:p>
    <w:p w:rsidR="00751FA6" w:rsidRDefault="00856A84" w:rsidP="0080595B">
      <w:pPr>
        <w:ind w:firstLineChars="50" w:firstLine="105"/>
      </w:pPr>
      <w:r>
        <w:t>C</w:t>
      </w:r>
      <w:r>
        <w:t>．北京天坛的丘，加快了声音的传播速度，从而使人听到的声音更加洪亮</w:t>
      </w:r>
    </w:p>
    <w:p w:rsidR="00751FA6" w:rsidRDefault="00856A84" w:rsidP="0080595B">
      <w:pPr>
        <w:ind w:firstLineChars="50" w:firstLine="105"/>
      </w:pPr>
      <w:r>
        <w:t>D</w:t>
      </w:r>
      <w:r>
        <w:t>．用超声波清洗钟表等精密仪器，说明声波能传递信息</w:t>
      </w:r>
    </w:p>
    <w:p w:rsidR="00751FA6" w:rsidRDefault="00856A84" w:rsidP="00751FA6">
      <w:r>
        <w:rPr>
          <w:rFonts w:hint="eastAsia"/>
        </w:rPr>
        <w:t>2.</w:t>
      </w:r>
      <w:r>
        <w:t>下列实例中，属于光的折射现象的是</w:t>
      </w:r>
    </w:p>
    <w:p w:rsidR="00751FA6" w:rsidRDefault="00856A84" w:rsidP="0080595B">
      <w:pPr>
        <w:ind w:firstLineChars="50" w:firstLine="105"/>
      </w:pPr>
      <w:r>
        <w:t>A</w:t>
      </w:r>
      <w:r>
        <w:rPr>
          <w:rFonts w:hint="eastAsia"/>
        </w:rPr>
        <w:t>．</w:t>
      </w:r>
      <w:r>
        <w:t>日食和月食的形成</w:t>
      </w:r>
      <w:r>
        <w:rPr>
          <w:rFonts w:hint="eastAsia"/>
        </w:rPr>
        <w:t xml:space="preserve">                  </w:t>
      </w:r>
      <w:r>
        <w:t>B</w:t>
      </w:r>
      <w:r>
        <w:t>．利用红外遥感技术监视森林火灾</w:t>
      </w:r>
    </w:p>
    <w:p w:rsidR="00751FA6" w:rsidRDefault="00856A84" w:rsidP="0080595B">
      <w:pPr>
        <w:ind w:firstLineChars="50" w:firstLine="105"/>
      </w:pPr>
      <w:r>
        <w:t>C</w:t>
      </w:r>
      <w:r>
        <w:t>．注水后的游泳池看起来池底变浅</w:t>
      </w:r>
      <w:r>
        <w:rPr>
          <w:rFonts w:hint="eastAsia"/>
        </w:rPr>
        <w:t xml:space="preserve">           </w:t>
      </w:r>
      <w:r>
        <w:t>D</w:t>
      </w:r>
      <w:r>
        <w:t>．用平面镜改变光的传播方向</w:t>
      </w:r>
    </w:p>
    <w:p w:rsidR="00751FA6" w:rsidRDefault="00856A84" w:rsidP="00751FA6">
      <w:r>
        <w:rPr>
          <w:rFonts w:hint="eastAsia"/>
        </w:rPr>
        <w:t>3.</w:t>
      </w:r>
      <w:r>
        <w:t>古语道：</w:t>
      </w:r>
      <w:r>
        <w:t>“</w:t>
      </w:r>
      <w:r>
        <w:t>人要实，火要虚</w:t>
      </w:r>
      <w:r>
        <w:t>”</w:t>
      </w:r>
      <w:r>
        <w:t>。此话的意思是说做人要脚踏实地，才能事业有成：可燃物要</w:t>
      </w:r>
    </w:p>
    <w:p w:rsidR="00751FA6" w:rsidRDefault="00856A84" w:rsidP="00751FA6">
      <w:r>
        <w:t>架空一些，才能燃烧更旺。</w:t>
      </w:r>
      <w:r>
        <w:t>“</w:t>
      </w:r>
      <w:r>
        <w:t>火要虚</w:t>
      </w:r>
      <w:r>
        <w:t>”</w:t>
      </w:r>
      <w:r>
        <w:t>的目的是</w:t>
      </w:r>
    </w:p>
    <w:p w:rsidR="00751FA6" w:rsidRDefault="00856A84" w:rsidP="0080595B">
      <w:pPr>
        <w:ind w:firstLineChars="50" w:firstLine="105"/>
      </w:pPr>
      <w:r>
        <w:t>A</w:t>
      </w:r>
      <w:r>
        <w:t>．增大可燃物</w:t>
      </w:r>
      <w:proofErr w:type="gramStart"/>
      <w:r>
        <w:t>物</w:t>
      </w:r>
      <w:proofErr w:type="gramEnd"/>
      <w:r>
        <w:t>的热值</w:t>
      </w:r>
      <w:r>
        <w:rPr>
          <w:rFonts w:hint="eastAsia"/>
        </w:rPr>
        <w:t xml:space="preserve">          </w:t>
      </w:r>
      <w:r>
        <w:t>B</w:t>
      </w:r>
      <w:r>
        <w:t>．降低可燃物的着火点</w:t>
      </w:r>
    </w:p>
    <w:p w:rsidR="00751FA6" w:rsidRDefault="00856A84" w:rsidP="0080595B">
      <w:pPr>
        <w:ind w:firstLineChars="50" w:firstLine="105"/>
      </w:pPr>
      <w:r>
        <w:t>C</w:t>
      </w:r>
      <w:r>
        <w:t>．能使可燃物完全燃烧</w:t>
      </w:r>
      <w:r>
        <w:rPr>
          <w:rFonts w:hint="eastAsia"/>
        </w:rPr>
        <w:t xml:space="preserve">          </w:t>
      </w:r>
      <w:r>
        <w:t>D</w:t>
      </w:r>
      <w:r>
        <w:t>．提高了可燃物的利用率</w:t>
      </w:r>
    </w:p>
    <w:p w:rsidR="00751FA6" w:rsidRDefault="00856A84" w:rsidP="00751FA6">
      <w:r>
        <w:rPr>
          <w:rFonts w:hint="eastAsia"/>
        </w:rPr>
        <w:t>4</w:t>
      </w:r>
      <w:r>
        <w:rPr>
          <w:rFonts w:hint="eastAsia"/>
        </w:rPr>
        <w:t>．</w:t>
      </w:r>
      <w:r>
        <w:t>能源、信息和材料是现代社会发展的三大支柱，下列说法错误的是</w:t>
      </w:r>
    </w:p>
    <w:p w:rsidR="00751FA6" w:rsidRDefault="00856A84" w:rsidP="0080595B">
      <w:pPr>
        <w:ind w:firstLineChars="50" w:firstLine="105"/>
      </w:pPr>
      <w:r>
        <w:t>A</w:t>
      </w:r>
      <w:r>
        <w:t>．在倡导</w:t>
      </w:r>
      <w:r>
        <w:t>“</w:t>
      </w:r>
      <w:r>
        <w:t>节能环保</w:t>
      </w:r>
      <w:r>
        <w:t>”</w:t>
      </w:r>
      <w:r>
        <w:t>、</w:t>
      </w:r>
      <w:r>
        <w:t>“</w:t>
      </w:r>
      <w:r>
        <w:t>低碳生活</w:t>
      </w:r>
      <w:r>
        <w:t>”</w:t>
      </w:r>
      <w:r>
        <w:t>的今天，人类特别重视太阳能的利</w:t>
      </w:r>
      <w:r>
        <w:rPr>
          <w:rFonts w:hint="eastAsia"/>
        </w:rPr>
        <w:t>用</w:t>
      </w:r>
    </w:p>
    <w:p w:rsidR="00751FA6" w:rsidRDefault="00856A84" w:rsidP="0080595B">
      <w:pPr>
        <w:ind w:firstLineChars="50" w:firstLine="105"/>
      </w:pPr>
      <w:r>
        <w:t>B</w:t>
      </w:r>
      <w:r>
        <w:rPr>
          <w:rFonts w:hint="eastAsia"/>
        </w:rPr>
        <w:t>．</w:t>
      </w:r>
      <w:r>
        <w:t>超导材料可应用于电饭锅和远距离输电线</w:t>
      </w:r>
      <w:r>
        <w:rPr>
          <w:rFonts w:hint="eastAsia"/>
        </w:rPr>
        <w:t xml:space="preserve">   C. </w:t>
      </w:r>
      <w:r>
        <w:rPr>
          <w:rFonts w:hint="eastAsia"/>
        </w:rPr>
        <w:t>卫星导航在传递信息过程中依靠电磁波</w:t>
      </w:r>
    </w:p>
    <w:p w:rsidR="00751FA6" w:rsidRDefault="00856A84" w:rsidP="0080595B">
      <w:pPr>
        <w:ind w:firstLineChars="100" w:firstLine="210"/>
      </w:pPr>
      <w:r>
        <w:rPr>
          <w:rFonts w:hint="eastAsia"/>
        </w:rPr>
        <w:t>D.</w:t>
      </w:r>
      <w:r>
        <w:t>光纤通信具有抗干扰、信号衰减小的特点，适用于远距离、大容量信息传输</w:t>
      </w:r>
    </w:p>
    <w:p w:rsidR="00751FA6" w:rsidRDefault="00856A84" w:rsidP="00751FA6">
      <w:r>
        <w:rPr>
          <w:rFonts w:hint="eastAsia"/>
        </w:rPr>
        <w:t>5</w:t>
      </w:r>
      <w:r>
        <w:rPr>
          <w:rFonts w:hint="eastAsia"/>
        </w:rPr>
        <w:t>．下图中说法错误的是</w:t>
      </w:r>
    </w:p>
    <w:p w:rsidR="00F81E36" w:rsidRDefault="00856A84" w:rsidP="00751FA6">
      <w:r>
        <w:rPr>
          <w:noProof/>
        </w:rPr>
        <w:drawing>
          <wp:inline distT="0" distB="0" distL="0" distR="0">
            <wp:extent cx="6120765" cy="952827"/>
            <wp:effectExtent l="19050" t="0" r="0" b="0"/>
            <wp:docPr id="1" name="图片 4" descr="C:\Users\Administrator\Desktop\物理图片\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物理图片\1.5.jpg"/>
                    <pic:cNvPicPr>
                      <a:picLocks noChangeAspect="1" noChangeArrowheads="1"/>
                    </pic:cNvPicPr>
                  </pic:nvPicPr>
                  <pic:blipFill>
                    <a:blip r:embed="rId9" cstate="print"/>
                    <a:srcRect/>
                    <a:stretch>
                      <a:fillRect/>
                    </a:stretch>
                  </pic:blipFill>
                  <pic:spPr bwMode="auto">
                    <a:xfrm>
                      <a:off x="0" y="0"/>
                      <a:ext cx="6120765" cy="952827"/>
                    </a:xfrm>
                    <a:prstGeom prst="rect">
                      <a:avLst/>
                    </a:prstGeom>
                    <a:noFill/>
                    <a:ln w="9525">
                      <a:noFill/>
                      <a:miter lim="800000"/>
                      <a:headEnd/>
                      <a:tailEnd/>
                    </a:ln>
                  </pic:spPr>
                </pic:pic>
              </a:graphicData>
            </a:graphic>
          </wp:inline>
        </w:drawing>
      </w:r>
    </w:p>
    <w:p w:rsidR="00751FA6" w:rsidRDefault="00856A84" w:rsidP="0080595B">
      <w:pPr>
        <w:ind w:firstLineChars="50" w:firstLine="105"/>
      </w:pPr>
      <w:r>
        <w:rPr>
          <w:rFonts w:hint="eastAsia"/>
        </w:rPr>
        <w:t>A</w:t>
      </w:r>
      <w:r>
        <w:rPr>
          <w:rFonts w:hint="eastAsia"/>
        </w:rPr>
        <w:t>．图甲是发电机原理装置图</w:t>
      </w:r>
      <w:r>
        <w:rPr>
          <w:rFonts w:hint="eastAsia"/>
        </w:rPr>
        <w:t xml:space="preserve">           B</w:t>
      </w:r>
      <w:r>
        <w:rPr>
          <w:rFonts w:hint="eastAsia"/>
        </w:rPr>
        <w:t>．图乙是电动机原理装置图</w:t>
      </w:r>
    </w:p>
    <w:p w:rsidR="00751FA6" w:rsidRDefault="00856A84" w:rsidP="0080595B">
      <w:pPr>
        <w:ind w:firstLineChars="50" w:firstLine="105"/>
      </w:pPr>
      <w:r>
        <w:rPr>
          <w:rFonts w:hint="eastAsia"/>
        </w:rPr>
        <w:t>C</w:t>
      </w:r>
      <w:r>
        <w:rPr>
          <w:rFonts w:hint="eastAsia"/>
        </w:rPr>
        <w:t>．图丙中动圈式话筒是电流磁效应原理</w:t>
      </w:r>
      <w:r>
        <w:rPr>
          <w:rFonts w:hint="eastAsia"/>
        </w:rPr>
        <w:t>D</w:t>
      </w:r>
      <w:r>
        <w:rPr>
          <w:rFonts w:hint="eastAsia"/>
        </w:rPr>
        <w:t>．</w:t>
      </w:r>
      <w:proofErr w:type="gramStart"/>
      <w:r>
        <w:rPr>
          <w:rFonts w:hint="eastAsia"/>
        </w:rPr>
        <w:t>图丁</w:t>
      </w:r>
      <w:proofErr w:type="gramEnd"/>
      <w:r>
        <w:rPr>
          <w:rFonts w:hint="eastAsia"/>
        </w:rPr>
        <w:t>是安培定则判断通电螺线管的极性</w:t>
      </w:r>
    </w:p>
    <w:p w:rsidR="00BC5383" w:rsidRDefault="00856A84" w:rsidP="00BC5383">
      <w:r>
        <w:t>6</w:t>
      </w:r>
      <w:r>
        <w:t>．我国计划在</w:t>
      </w:r>
      <w:r>
        <w:t>2025</w:t>
      </w:r>
      <w:r>
        <w:t>年实现首次载人登月。已知月球上无大气、无磁场，物体在月球上所受重力只相当于地球上的</w:t>
      </w:r>
      <w:r>
        <w:t>1</w:t>
      </w:r>
      <w:r>
        <w:t>／</w:t>
      </w:r>
      <w:r>
        <w:t>6</w:t>
      </w:r>
      <w:r>
        <w:t>，假设月球表面粗糙程度与地面相同。在月球上，你认为下列情况</w:t>
      </w:r>
      <w:r>
        <w:rPr>
          <w:rFonts w:hint="eastAsia"/>
        </w:rPr>
        <w:t>可能的是</w:t>
      </w:r>
    </w:p>
    <w:p w:rsidR="00BC5383" w:rsidRDefault="00856A84" w:rsidP="00662D63">
      <w:pPr>
        <w:ind w:firstLineChars="50" w:firstLine="105"/>
      </w:pPr>
      <w:r>
        <w:t>A</w:t>
      </w:r>
      <w:r>
        <w:t>．月球车行驶时所受摩擦力变小</w:t>
      </w:r>
      <w:r>
        <w:rPr>
          <w:rFonts w:hint="eastAsia"/>
        </w:rPr>
        <w:t xml:space="preserve">           </w:t>
      </w:r>
      <w:r>
        <w:t>B</w:t>
      </w:r>
      <w:r>
        <w:t>．用指南针确定方向</w:t>
      </w:r>
    </w:p>
    <w:p w:rsidR="00BC5383" w:rsidRDefault="00856A84" w:rsidP="00662D63">
      <w:pPr>
        <w:ind w:firstLineChars="50" w:firstLine="105"/>
      </w:pPr>
      <w:r>
        <w:t>C</w:t>
      </w:r>
      <w:r>
        <w:t>．利用降落伞降落，以确保安全落月</w:t>
      </w:r>
      <w:r>
        <w:rPr>
          <w:rFonts w:hint="eastAsia"/>
        </w:rPr>
        <w:t xml:space="preserve">      </w:t>
      </w:r>
      <w:r>
        <w:t>D</w:t>
      </w:r>
      <w:r>
        <w:t>．月球车可以用汽油机驱动</w:t>
      </w:r>
    </w:p>
    <w:p w:rsidR="00384B81" w:rsidRDefault="00856A84" w:rsidP="00BC5383">
      <w:r>
        <w:rPr>
          <w:noProof/>
        </w:rPr>
        <w:drawing>
          <wp:anchor distT="0" distB="0" distL="114300" distR="114300" simplePos="0" relativeHeight="251673600" behindDoc="0" locked="0" layoutInCell="1" allowOverlap="1">
            <wp:simplePos x="0" y="0"/>
            <wp:positionH relativeFrom="column">
              <wp:posOffset>4509135</wp:posOffset>
            </wp:positionH>
            <wp:positionV relativeFrom="paragraph">
              <wp:posOffset>176530</wp:posOffset>
            </wp:positionV>
            <wp:extent cx="1507490" cy="819150"/>
            <wp:effectExtent l="19050" t="0" r="0" b="0"/>
            <wp:wrapSquare wrapText="bothSides"/>
            <wp:docPr id="3" name="图片 5" descr="C:\Users\Administrator\Documents\Tencent Files\504608882\FileRecv\MobileFile\qq_pic_merged_1531061943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cuments\Tencent Files\504608882\FileRecv\MobileFile\qq_pic_merged_1531061943539.jpg"/>
                    <pic:cNvPicPr>
                      <a:picLocks noChangeAspect="1" noChangeArrowheads="1"/>
                    </pic:cNvPicPr>
                  </pic:nvPicPr>
                  <pic:blipFill>
                    <a:blip r:embed="rId10" cstate="print"/>
                    <a:srcRect/>
                    <a:stretch>
                      <a:fillRect/>
                    </a:stretch>
                  </pic:blipFill>
                  <pic:spPr bwMode="auto">
                    <a:xfrm>
                      <a:off x="0" y="0"/>
                      <a:ext cx="1507490" cy="819150"/>
                    </a:xfrm>
                    <a:prstGeom prst="rect">
                      <a:avLst/>
                    </a:prstGeom>
                    <a:noFill/>
                    <a:ln w="9525">
                      <a:noFill/>
                      <a:miter lim="800000"/>
                      <a:headEnd/>
                      <a:tailEnd/>
                    </a:ln>
                  </pic:spPr>
                </pic:pic>
              </a:graphicData>
            </a:graphic>
          </wp:anchor>
        </w:drawing>
      </w:r>
      <w:r>
        <w:t>7</w:t>
      </w:r>
      <w:r>
        <w:t>．图</w:t>
      </w:r>
      <w:r>
        <w:t>1</w:t>
      </w:r>
      <w:r>
        <w:t>是课木</w:t>
      </w:r>
      <w:r>
        <w:t>“</w:t>
      </w:r>
      <w:r>
        <w:t>探究电流通过导体产生的热量与导体电阻间关系</w:t>
      </w:r>
      <w:r>
        <w:t>”</w:t>
      </w:r>
      <w:r>
        <w:t>的实验装置，两个透明容</w:t>
      </w:r>
      <w:r>
        <w:rPr>
          <w:rFonts w:hint="eastAsia"/>
        </w:rPr>
        <w:t>器中封闭着等量的空气，电路正确连接后，通电进行实验过程中，下列说法正确的是</w:t>
      </w:r>
    </w:p>
    <w:p w:rsidR="00BC5383" w:rsidRDefault="00856A84" w:rsidP="0080595B">
      <w:pPr>
        <w:ind w:firstLineChars="50" w:firstLine="105"/>
      </w:pPr>
      <w:r>
        <w:t>A</w:t>
      </w:r>
      <w:r>
        <w:t>．左边容器电阻丝中的电流比右边容器电阻丝中的电流大</w:t>
      </w:r>
    </w:p>
    <w:p w:rsidR="00BC5383" w:rsidRDefault="00856A84" w:rsidP="0080595B">
      <w:pPr>
        <w:ind w:firstLineChars="50" w:firstLine="105"/>
      </w:pPr>
      <w:r>
        <w:t>B</w:t>
      </w:r>
      <w:r>
        <w:t>．</w:t>
      </w:r>
      <w:r>
        <w:t>U</w:t>
      </w:r>
      <w:r>
        <w:t>形管中液</w:t>
      </w:r>
      <w:r>
        <w:rPr>
          <w:rFonts w:hint="eastAsia"/>
        </w:rPr>
        <w:t>面</w:t>
      </w:r>
      <w:r>
        <w:t>高度的变化反映电阻丝产生热量的多少</w:t>
      </w:r>
    </w:p>
    <w:p w:rsidR="00BC5383" w:rsidRDefault="00856A84" w:rsidP="0080595B">
      <w:pPr>
        <w:ind w:firstLineChars="50" w:firstLine="105"/>
      </w:pPr>
      <w:r>
        <w:t>C</w:t>
      </w:r>
      <w:r>
        <w:t>．要保持两个</w:t>
      </w:r>
      <w:proofErr w:type="gramStart"/>
      <w:r>
        <w:t>电阻丝两端电压</w:t>
      </w:r>
      <w:proofErr w:type="gramEnd"/>
      <w:r>
        <w:t>相等</w:t>
      </w:r>
    </w:p>
    <w:p w:rsidR="00BC5383" w:rsidRDefault="00856A84" w:rsidP="0080595B">
      <w:pPr>
        <w:ind w:firstLineChars="50" w:firstLine="105"/>
      </w:pPr>
      <w:r>
        <w:t>D</w:t>
      </w:r>
      <w:r>
        <w:t>．通电时间相同，两个容</w:t>
      </w:r>
      <w:r>
        <w:rPr>
          <w:rFonts w:hint="eastAsia"/>
        </w:rPr>
        <w:t>器</w:t>
      </w:r>
      <w:r>
        <w:t>中空气吸收的热量</w:t>
      </w:r>
      <w:r>
        <w:rPr>
          <w:rFonts w:hint="eastAsia"/>
        </w:rPr>
        <w:t>相</w:t>
      </w:r>
      <w:r>
        <w:t>同</w:t>
      </w:r>
    </w:p>
    <w:p w:rsidR="00384B81" w:rsidRDefault="00856A84" w:rsidP="00BC5383">
      <w:r>
        <w:rPr>
          <w:noProof/>
        </w:rPr>
        <w:drawing>
          <wp:anchor distT="0" distB="0" distL="114300" distR="114300" simplePos="0" relativeHeight="251674624" behindDoc="0" locked="0" layoutInCell="1" allowOverlap="1">
            <wp:simplePos x="0" y="0"/>
            <wp:positionH relativeFrom="column">
              <wp:posOffset>5034915</wp:posOffset>
            </wp:positionH>
            <wp:positionV relativeFrom="paragraph">
              <wp:posOffset>349250</wp:posOffset>
            </wp:positionV>
            <wp:extent cx="1112520" cy="974725"/>
            <wp:effectExtent l="19050" t="0" r="0" b="0"/>
            <wp:wrapSquare wrapText="bothSides"/>
            <wp:docPr id="6" name="图片 6" descr="C:\Users\Administrator\Documents\Tencent Files\504608882\FileRecv\MobileFile\qq_pic_merged_1531062039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cuments\Tencent Files\504608882\FileRecv\MobileFile\qq_pic_merged_1531062039784.jpg"/>
                    <pic:cNvPicPr>
                      <a:picLocks noChangeAspect="1" noChangeArrowheads="1"/>
                    </pic:cNvPicPr>
                  </pic:nvPicPr>
                  <pic:blipFill>
                    <a:blip r:embed="rId11" cstate="print"/>
                    <a:srcRect/>
                    <a:stretch>
                      <a:fillRect/>
                    </a:stretch>
                  </pic:blipFill>
                  <pic:spPr bwMode="auto">
                    <a:xfrm>
                      <a:off x="0" y="0"/>
                      <a:ext cx="1112520" cy="974725"/>
                    </a:xfrm>
                    <a:prstGeom prst="rect">
                      <a:avLst/>
                    </a:prstGeom>
                    <a:noFill/>
                    <a:ln w="9525">
                      <a:noFill/>
                      <a:miter lim="800000"/>
                      <a:headEnd/>
                      <a:tailEnd/>
                    </a:ln>
                  </pic:spPr>
                </pic:pic>
              </a:graphicData>
            </a:graphic>
          </wp:anchor>
        </w:drawing>
      </w:r>
      <w:r>
        <w:t>8</w:t>
      </w:r>
      <w:r>
        <w:t>．下列是初中物理的几个探究实验：</w:t>
      </w:r>
      <w:r>
        <w:rPr>
          <w:rFonts w:ascii="宋体" w:hAnsi="宋体" w:cs="宋体" w:hint="eastAsia"/>
        </w:rPr>
        <w:t>①</w:t>
      </w:r>
      <w:r>
        <w:t>探究</w:t>
      </w:r>
      <w:r>
        <w:t>“</w:t>
      </w:r>
      <w:r>
        <w:t>平面镜成像的特点</w:t>
      </w:r>
      <w:r>
        <w:t>”</w:t>
      </w:r>
      <w:r>
        <w:t>；</w:t>
      </w:r>
      <w:r>
        <w:rPr>
          <w:rFonts w:ascii="宋体" w:hAnsi="宋体" w:cs="宋体" w:hint="eastAsia"/>
        </w:rPr>
        <w:t>②</w:t>
      </w:r>
      <w:r>
        <w:t>探究</w:t>
      </w:r>
      <w:r>
        <w:t>“</w:t>
      </w:r>
      <w:r>
        <w:t>物体动能跟哪些因素有关</w:t>
      </w:r>
      <w:r>
        <w:t>”</w:t>
      </w:r>
      <w:r>
        <w:t>；</w:t>
      </w:r>
      <w:r>
        <w:rPr>
          <w:rFonts w:ascii="宋体" w:hAnsi="宋体" w:cs="宋体"/>
        </w:rPr>
        <w:fldChar w:fldCharType="begin"/>
      </w:r>
      <w:r>
        <w:rPr>
          <w:rFonts w:ascii="宋体" w:hAnsi="宋体" w:cs="宋体"/>
        </w:rPr>
        <w:instrText xml:space="preserve"> </w:instrText>
      </w:r>
      <w:r>
        <w:rPr>
          <w:rFonts w:ascii="宋体" w:hAnsi="宋体" w:cs="宋体" w:hint="eastAsia"/>
        </w:rPr>
        <w:instrText>= 3 \* GB3</w:instrText>
      </w:r>
      <w:r>
        <w:rPr>
          <w:rFonts w:ascii="宋体" w:hAnsi="宋体" w:cs="宋体"/>
        </w:rPr>
        <w:instrText xml:space="preserve"> </w:instrText>
      </w:r>
      <w:r>
        <w:rPr>
          <w:rFonts w:ascii="宋体" w:hAnsi="宋体" w:cs="宋体"/>
        </w:rPr>
        <w:fldChar w:fldCharType="separate"/>
      </w:r>
      <w:r>
        <w:rPr>
          <w:rFonts w:ascii="宋体" w:hAnsi="宋体" w:cs="宋体" w:hint="eastAsia"/>
          <w:noProof/>
        </w:rPr>
        <w:t>③</w:t>
      </w:r>
      <w:r>
        <w:rPr>
          <w:rFonts w:ascii="宋体" w:hAnsi="宋体" w:cs="宋体"/>
        </w:rPr>
        <w:fldChar w:fldCharType="end"/>
      </w:r>
      <w:r>
        <w:t>探究</w:t>
      </w:r>
      <w:r>
        <w:rPr>
          <w:rFonts w:hint="eastAsia"/>
        </w:rPr>
        <w:t>磁</w:t>
      </w:r>
      <w:r>
        <w:t>场时，引入</w:t>
      </w:r>
      <w:r>
        <w:t>“</w:t>
      </w:r>
      <w:r>
        <w:t>磁感线</w:t>
      </w:r>
      <w:r>
        <w:t>”</w:t>
      </w:r>
      <w:r>
        <w:t>；</w:t>
      </w:r>
      <w:r>
        <w:rPr>
          <w:rFonts w:ascii="宋体" w:hAnsi="宋体" w:cs="宋体"/>
        </w:rPr>
        <w:fldChar w:fldCharType="begin"/>
      </w:r>
      <w:r>
        <w:rPr>
          <w:rFonts w:ascii="宋体" w:hAnsi="宋体" w:cs="宋体"/>
        </w:rPr>
        <w:instrText xml:space="preserve"> </w:instrText>
      </w:r>
      <w:r>
        <w:rPr>
          <w:rFonts w:ascii="宋体" w:hAnsi="宋体" w:cs="宋体" w:hint="eastAsia"/>
        </w:rPr>
        <w:instrText>= 4 \* GB3</w:instrText>
      </w:r>
      <w:r>
        <w:rPr>
          <w:rFonts w:ascii="宋体" w:hAnsi="宋体" w:cs="宋体"/>
        </w:rPr>
        <w:instrText xml:space="preserve"> </w:instrText>
      </w:r>
      <w:r>
        <w:rPr>
          <w:rFonts w:ascii="宋体" w:hAnsi="宋体" w:cs="宋体"/>
        </w:rPr>
        <w:fldChar w:fldCharType="separate"/>
      </w:r>
      <w:r>
        <w:rPr>
          <w:rFonts w:ascii="宋体" w:hAnsi="宋体" w:cs="宋体" w:hint="eastAsia"/>
          <w:noProof/>
        </w:rPr>
        <w:t>④</w:t>
      </w:r>
      <w:r>
        <w:rPr>
          <w:rFonts w:ascii="宋体" w:hAnsi="宋体" w:cs="宋体"/>
        </w:rPr>
        <w:fldChar w:fldCharType="end"/>
      </w:r>
      <w:r>
        <w:t>探究</w:t>
      </w:r>
      <w:r>
        <w:t>“</w:t>
      </w:r>
      <w:r>
        <w:t>电</w:t>
      </w:r>
      <w:r>
        <w:rPr>
          <w:rFonts w:hint="eastAsia"/>
        </w:rPr>
        <w:t>流</w:t>
      </w:r>
      <w:r>
        <w:t>与电压的关系</w:t>
      </w:r>
      <w:r>
        <w:t>”</w:t>
      </w:r>
      <w:r>
        <w:t>，其中，采</w:t>
      </w:r>
      <w:r>
        <w:rPr>
          <w:rFonts w:hint="eastAsia"/>
        </w:rPr>
        <w:t>用了“控制变量法”的是</w:t>
      </w:r>
    </w:p>
    <w:p w:rsidR="00BC5383" w:rsidRDefault="00856A84" w:rsidP="0080595B">
      <w:pPr>
        <w:ind w:firstLineChars="50" w:firstLine="105"/>
      </w:pPr>
      <w:r>
        <w:t>A</w:t>
      </w:r>
      <w:r>
        <w:t>．</w:t>
      </w:r>
      <w:r>
        <w:rPr>
          <w:rFonts w:ascii="宋体" w:hAnsi="宋体" w:cs="宋体" w:hint="eastAsia"/>
        </w:rPr>
        <w:t>①</w:t>
      </w:r>
      <w:r>
        <w:t>和</w:t>
      </w:r>
      <w:r>
        <w:rPr>
          <w:rFonts w:ascii="宋体" w:hAnsi="宋体" w:cs="宋体" w:hint="eastAsia"/>
        </w:rPr>
        <w:t>③</w:t>
      </w:r>
      <w:r>
        <w:rPr>
          <w:rFonts w:ascii="宋体" w:hAnsi="宋体" w:cs="宋体" w:hint="eastAsia"/>
        </w:rPr>
        <w:t xml:space="preserve">    </w:t>
      </w:r>
      <w:r>
        <w:t>B</w:t>
      </w:r>
      <w:r>
        <w:t>．</w:t>
      </w:r>
      <w:r>
        <w:rPr>
          <w:rFonts w:ascii="宋体" w:hAnsi="宋体" w:cs="宋体" w:hint="eastAsia"/>
        </w:rPr>
        <w:t>②</w:t>
      </w:r>
      <w:r>
        <w:t>和</w:t>
      </w:r>
      <w:r>
        <w:rPr>
          <w:rFonts w:ascii="宋体" w:hAnsi="宋体" w:cs="宋体" w:hint="eastAsia"/>
        </w:rPr>
        <w:t>③</w:t>
      </w:r>
      <w:r>
        <w:rPr>
          <w:rFonts w:hint="eastAsia"/>
        </w:rPr>
        <w:t xml:space="preserve">   </w:t>
      </w:r>
      <w:r>
        <w:t>C</w:t>
      </w:r>
      <w:r>
        <w:t>．</w:t>
      </w:r>
      <w:r>
        <w:rPr>
          <w:rFonts w:ascii="宋体" w:hAnsi="宋体" w:cs="宋体" w:hint="eastAsia"/>
        </w:rPr>
        <w:t>①</w:t>
      </w:r>
      <w:r>
        <w:t>和</w:t>
      </w:r>
      <w:r>
        <w:rPr>
          <w:rFonts w:ascii="宋体" w:hAnsi="宋体" w:cs="宋体" w:hint="eastAsia"/>
        </w:rPr>
        <w:t>④</w:t>
      </w:r>
      <w:r>
        <w:rPr>
          <w:rFonts w:ascii="宋体" w:hAnsi="宋体" w:cs="宋体" w:hint="eastAsia"/>
        </w:rPr>
        <w:t xml:space="preserve">   </w:t>
      </w:r>
      <w:r>
        <w:rPr>
          <w:rFonts w:hint="eastAsia"/>
        </w:rPr>
        <w:t>D</w:t>
      </w:r>
      <w:r>
        <w:t>．</w:t>
      </w:r>
      <w:r>
        <w:rPr>
          <w:rFonts w:ascii="宋体" w:hAnsi="宋体" w:cs="宋体" w:hint="eastAsia"/>
        </w:rPr>
        <w:t>②</w:t>
      </w:r>
      <w:r>
        <w:t>和</w:t>
      </w:r>
      <w:r>
        <w:rPr>
          <w:rFonts w:ascii="宋体" w:hAnsi="宋体" w:cs="宋体" w:hint="eastAsia"/>
        </w:rPr>
        <w:t>④</w:t>
      </w:r>
    </w:p>
    <w:p w:rsidR="00BC5383" w:rsidRDefault="00856A84" w:rsidP="00BC5383">
      <w:r>
        <w:t>9</w:t>
      </w:r>
      <w:r>
        <w:t>．小明用弹簧测力计拉动木块，使它沿同一水平木板滑动，图</w:t>
      </w:r>
      <w:r>
        <w:t>2</w:t>
      </w:r>
      <w:r>
        <w:t>是他两次拉动同一木块得到的距离随时间变化的</w:t>
      </w:r>
      <w:proofErr w:type="gramStart"/>
      <w:r>
        <w:t>图象</w:t>
      </w:r>
      <w:proofErr w:type="gramEnd"/>
      <w:r>
        <w:t>。下列说法正确的是</w:t>
      </w:r>
    </w:p>
    <w:p w:rsidR="00BC5383" w:rsidRDefault="00856A84" w:rsidP="00BC5383">
      <w:r>
        <w:t>A</w:t>
      </w:r>
      <w:r>
        <w:t>．木块两次受到的拉力一样大</w:t>
      </w:r>
      <w:r>
        <w:rPr>
          <w:rFonts w:hint="eastAsia"/>
        </w:rPr>
        <w:t xml:space="preserve">    </w:t>
      </w:r>
      <w:r>
        <w:t>B</w:t>
      </w:r>
      <w:r>
        <w:t>．木块第一次受到的拉力较大</w:t>
      </w:r>
    </w:p>
    <w:p w:rsidR="00BC5383" w:rsidRDefault="00856A84" w:rsidP="00BC5383">
      <w:r>
        <w:t>C</w:t>
      </w:r>
      <w:r>
        <w:t>．木块两次具有</w:t>
      </w:r>
      <w:r>
        <w:t>的动能一样大</w:t>
      </w:r>
      <w:r>
        <w:rPr>
          <w:rFonts w:hint="eastAsia"/>
        </w:rPr>
        <w:t xml:space="preserve">    </w:t>
      </w:r>
      <w:r>
        <w:t>D</w:t>
      </w:r>
      <w:r>
        <w:t>．两次拉力对木块做功的功率一样大</w:t>
      </w:r>
    </w:p>
    <w:p w:rsidR="00BC5383" w:rsidRDefault="00856A84" w:rsidP="00BC5383">
      <w:r>
        <w:t>10</w:t>
      </w:r>
      <w:r>
        <w:t>．如图</w:t>
      </w:r>
      <w:r>
        <w:t>3</w:t>
      </w:r>
      <w:r>
        <w:t>所示是小文研究电路中电流、电压特点的实物连接图，</w:t>
      </w:r>
      <w:r>
        <w:t>5</w:t>
      </w:r>
    </w:p>
    <w:p w:rsidR="00BC5383" w:rsidRDefault="00856A84" w:rsidP="00BC5383">
      <w:r>
        <w:rPr>
          <w:noProof/>
        </w:rPr>
        <w:drawing>
          <wp:anchor distT="0" distB="0" distL="114300" distR="114300" simplePos="0" relativeHeight="251675648" behindDoc="0" locked="0" layoutInCell="1" allowOverlap="1">
            <wp:simplePos x="0" y="0"/>
            <wp:positionH relativeFrom="column">
              <wp:posOffset>4086225</wp:posOffset>
            </wp:positionH>
            <wp:positionV relativeFrom="paragraph">
              <wp:posOffset>86995</wp:posOffset>
            </wp:positionV>
            <wp:extent cx="1903095" cy="1052195"/>
            <wp:effectExtent l="19050" t="0" r="1905" b="0"/>
            <wp:wrapSquare wrapText="bothSides"/>
            <wp:docPr id="7" name="图片 7" descr="C:\Users\Administrator\Documents\Tencent Files\504608882\FileRecv\MobileFile\qq_pic_merged_1531062167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cuments\Tencent Files\504608882\FileRecv\MobileFile\qq_pic_merged_1531062167819.jpg"/>
                    <pic:cNvPicPr>
                      <a:picLocks noChangeAspect="1" noChangeArrowheads="1"/>
                    </pic:cNvPicPr>
                  </pic:nvPicPr>
                  <pic:blipFill>
                    <a:blip r:embed="rId12" cstate="print"/>
                    <a:srcRect/>
                    <a:stretch>
                      <a:fillRect/>
                    </a:stretch>
                  </pic:blipFill>
                  <pic:spPr bwMode="auto">
                    <a:xfrm>
                      <a:off x="0" y="0"/>
                      <a:ext cx="1903095" cy="1052195"/>
                    </a:xfrm>
                    <a:prstGeom prst="rect">
                      <a:avLst/>
                    </a:prstGeom>
                    <a:noFill/>
                    <a:ln w="9525">
                      <a:noFill/>
                      <a:miter lim="800000"/>
                      <a:headEnd/>
                      <a:tailEnd/>
                    </a:ln>
                  </pic:spPr>
                </pic:pic>
              </a:graphicData>
            </a:graphic>
          </wp:anchor>
        </w:drawing>
      </w:r>
      <w:r>
        <w:t>当开关闭合时，灯</w:t>
      </w:r>
      <w:r>
        <w:t>L</w:t>
      </w:r>
      <w:r>
        <w:t>亮，灯</w:t>
      </w:r>
      <w:r>
        <w:t>2</w:t>
      </w:r>
      <w:r>
        <w:t>不亮，电流表和电压表均有读读数，</w:t>
      </w:r>
    </w:p>
    <w:p w:rsidR="00BC5383" w:rsidRDefault="00856A84" w:rsidP="00BC5383">
      <w:r>
        <w:t>则故障原因可能是</w:t>
      </w:r>
    </w:p>
    <w:p w:rsidR="00BC5383" w:rsidRDefault="00856A84" w:rsidP="00D81F7D">
      <w:pPr>
        <w:ind w:firstLineChars="50" w:firstLine="105"/>
      </w:pPr>
      <w:r>
        <w:t>A</w:t>
      </w:r>
      <w:r>
        <w:t>．</w:t>
      </w:r>
      <w:r>
        <w:t>L</w:t>
      </w:r>
      <w:r w:rsidRPr="00D81F7D">
        <w:rPr>
          <w:rFonts w:hint="eastAsia"/>
          <w:vertAlign w:val="subscript"/>
        </w:rPr>
        <w:t>1</w:t>
      </w:r>
      <w:r>
        <w:t>断路</w:t>
      </w:r>
    </w:p>
    <w:p w:rsidR="00BC5383" w:rsidRDefault="00856A84" w:rsidP="00D81F7D">
      <w:pPr>
        <w:ind w:firstLineChars="50" w:firstLine="105"/>
      </w:pPr>
      <w:r>
        <w:t>B</w:t>
      </w:r>
      <w:r>
        <w:t>．</w:t>
      </w:r>
      <w:r>
        <w:t>L</w:t>
      </w:r>
      <w:r w:rsidRPr="00D81F7D">
        <w:rPr>
          <w:rFonts w:hint="eastAsia"/>
          <w:vertAlign w:val="subscript"/>
        </w:rPr>
        <w:t>1</w:t>
      </w:r>
      <w:r>
        <w:t>短路</w:t>
      </w:r>
    </w:p>
    <w:p w:rsidR="00BC5383" w:rsidRDefault="00856A84" w:rsidP="00D81F7D">
      <w:pPr>
        <w:ind w:firstLineChars="50" w:firstLine="105"/>
      </w:pPr>
      <w:r>
        <w:t>C</w:t>
      </w:r>
      <w:r>
        <w:t>．</w:t>
      </w:r>
      <w:r>
        <w:t>L</w:t>
      </w:r>
      <w:r w:rsidRPr="00D81F7D">
        <w:rPr>
          <w:vertAlign w:val="subscript"/>
        </w:rPr>
        <w:t>2</w:t>
      </w:r>
      <w:r>
        <w:t>断路</w:t>
      </w:r>
    </w:p>
    <w:p w:rsidR="00BC5383" w:rsidRDefault="00856A84" w:rsidP="00D81F7D">
      <w:pPr>
        <w:ind w:firstLineChars="50" w:firstLine="105"/>
      </w:pPr>
      <w:r>
        <w:t>D</w:t>
      </w:r>
      <w:r>
        <w:t>．</w:t>
      </w:r>
      <w:r>
        <w:t>L</w:t>
      </w:r>
      <w:r w:rsidRPr="00D81F7D">
        <w:rPr>
          <w:rFonts w:hint="eastAsia"/>
          <w:vertAlign w:val="subscript"/>
        </w:rPr>
        <w:t>2</w:t>
      </w:r>
      <w:r>
        <w:t>短路</w:t>
      </w:r>
    </w:p>
    <w:p w:rsidR="00BC5383" w:rsidRDefault="00856A84" w:rsidP="00BC5383">
      <w:r>
        <w:rPr>
          <w:rFonts w:hint="eastAsia"/>
          <w:noProof/>
        </w:rPr>
        <w:lastRenderedPageBreak/>
        <w:drawing>
          <wp:anchor distT="0" distB="0" distL="114300" distR="114300" simplePos="0" relativeHeight="251676672" behindDoc="0" locked="0" layoutInCell="1" allowOverlap="1">
            <wp:simplePos x="0" y="0"/>
            <wp:positionH relativeFrom="column">
              <wp:posOffset>4526280</wp:posOffset>
            </wp:positionH>
            <wp:positionV relativeFrom="paragraph">
              <wp:posOffset>-4445</wp:posOffset>
            </wp:positionV>
            <wp:extent cx="1300480" cy="918210"/>
            <wp:effectExtent l="19050" t="0" r="0" b="0"/>
            <wp:wrapSquare wrapText="bothSides"/>
            <wp:docPr id="8" name="图片 8" descr="C:\Users\Administrator\Documents\Tencent Files\504608882\FileRecv\MobileFile\qq_pic_merged_153106234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cuments\Tencent Files\504608882\FileRecv\MobileFile\qq_pic_merged_1531062343602.jpg"/>
                    <pic:cNvPicPr>
                      <a:picLocks noChangeAspect="1" noChangeArrowheads="1"/>
                    </pic:cNvPicPr>
                  </pic:nvPicPr>
                  <pic:blipFill>
                    <a:blip r:embed="rId13" cstate="print"/>
                    <a:srcRect/>
                    <a:stretch>
                      <a:fillRect/>
                    </a:stretch>
                  </pic:blipFill>
                  <pic:spPr bwMode="auto">
                    <a:xfrm>
                      <a:off x="0" y="0"/>
                      <a:ext cx="1300480" cy="918210"/>
                    </a:xfrm>
                    <a:prstGeom prst="rect">
                      <a:avLst/>
                    </a:prstGeom>
                    <a:noFill/>
                    <a:ln w="9525">
                      <a:noFill/>
                      <a:miter lim="800000"/>
                      <a:headEnd/>
                      <a:tailEnd/>
                    </a:ln>
                  </pic:spPr>
                </pic:pic>
              </a:graphicData>
            </a:graphic>
          </wp:anchor>
        </w:drawing>
      </w:r>
      <w:r>
        <w:rPr>
          <w:rFonts w:hint="eastAsia"/>
        </w:rPr>
        <w:t>1</w:t>
      </w:r>
      <w:r>
        <w:t>1</w:t>
      </w:r>
      <w:r>
        <w:t>．将木棒的一端缠绕一些铜丝，能使木棒竖直浮在液体中，这就制成了</w:t>
      </w:r>
      <w:r>
        <w:rPr>
          <w:rFonts w:hint="eastAsia"/>
        </w:rPr>
        <w:t>一</w:t>
      </w:r>
    </w:p>
    <w:p w:rsidR="00BC5383" w:rsidRDefault="00856A84" w:rsidP="00BC5383">
      <w:proofErr w:type="gramStart"/>
      <w:r>
        <w:t>个</w:t>
      </w:r>
      <w:proofErr w:type="gramEnd"/>
      <w:r>
        <w:t>很有用的简易密度计</w:t>
      </w:r>
      <w:r>
        <w:rPr>
          <w:rFonts w:hint="eastAsia"/>
        </w:rPr>
        <w:t>。</w:t>
      </w:r>
      <w:r>
        <w:t>将它分别放到盛</w:t>
      </w:r>
      <w:r>
        <w:rPr>
          <w:rFonts w:hint="eastAsia"/>
        </w:rPr>
        <w:t>有</w:t>
      </w:r>
      <w:r>
        <w:t>不同液体的杯中，静止时的情景如图</w:t>
      </w:r>
      <w:r>
        <w:t>4</w:t>
      </w:r>
      <w:r>
        <w:t>所示。对于这个简易密度计所运用的知识，下列说法中正确的是</w:t>
      </w:r>
    </w:p>
    <w:p w:rsidR="00BC5383" w:rsidRDefault="00856A84" w:rsidP="00BC5383">
      <w:r>
        <w:t>A</w:t>
      </w:r>
      <w:r>
        <w:t>，它在甲液体中所受的重力大于浮力</w:t>
      </w:r>
    </w:p>
    <w:p w:rsidR="00BC5383" w:rsidRDefault="00856A84" w:rsidP="00BC5383">
      <w:r>
        <w:t>B</w:t>
      </w:r>
      <w:r>
        <w:t>．可以用它直接测出液体密度值</w:t>
      </w:r>
    </w:p>
    <w:p w:rsidR="00BC5383" w:rsidRDefault="00856A84" w:rsidP="00BC5383">
      <w:r>
        <w:rPr>
          <w:noProof/>
        </w:rPr>
        <w:drawing>
          <wp:anchor distT="0" distB="0" distL="114300" distR="114300" simplePos="0" relativeHeight="251677696" behindDoc="0" locked="0" layoutInCell="1" allowOverlap="1">
            <wp:simplePos x="0" y="0"/>
            <wp:positionH relativeFrom="column">
              <wp:posOffset>4612640</wp:posOffset>
            </wp:positionH>
            <wp:positionV relativeFrom="paragraph">
              <wp:posOffset>139700</wp:posOffset>
            </wp:positionV>
            <wp:extent cx="1343660" cy="1242060"/>
            <wp:effectExtent l="19050" t="0" r="8890" b="0"/>
            <wp:wrapSquare wrapText="bothSides"/>
            <wp:docPr id="9" name="图片 9" descr="C:\Users\Administrator\Documents\Tencent Files\504608882\FileRecv\MobileFile\qq_pic_merged_1531062417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cuments\Tencent Files\504608882\FileRecv\MobileFile\qq_pic_merged_1531062417479.jpg"/>
                    <pic:cNvPicPr>
                      <a:picLocks noChangeAspect="1" noChangeArrowheads="1"/>
                    </pic:cNvPicPr>
                  </pic:nvPicPr>
                  <pic:blipFill>
                    <a:blip r:embed="rId14" cstate="print"/>
                    <a:srcRect/>
                    <a:stretch>
                      <a:fillRect/>
                    </a:stretch>
                  </pic:blipFill>
                  <pic:spPr bwMode="auto">
                    <a:xfrm>
                      <a:off x="0" y="0"/>
                      <a:ext cx="1343660" cy="1242060"/>
                    </a:xfrm>
                    <a:prstGeom prst="rect">
                      <a:avLst/>
                    </a:prstGeom>
                    <a:noFill/>
                    <a:ln w="9525">
                      <a:noFill/>
                      <a:miter lim="800000"/>
                      <a:headEnd/>
                      <a:tailEnd/>
                    </a:ln>
                  </pic:spPr>
                </pic:pic>
              </a:graphicData>
            </a:graphic>
          </wp:anchor>
        </w:drawing>
      </w:r>
      <w:r>
        <w:t>C</w:t>
      </w:r>
      <w:r>
        <w:t>．用它可以判断出乙液体的密度小</w:t>
      </w:r>
    </w:p>
    <w:p w:rsidR="00BC5383" w:rsidRDefault="00856A84" w:rsidP="00BC5383">
      <w:r>
        <w:t>D</w:t>
      </w:r>
      <w:r>
        <w:t>．它在两种不同液体中所受浮力相等</w:t>
      </w:r>
    </w:p>
    <w:p w:rsidR="00BC5383" w:rsidRDefault="00856A84" w:rsidP="00BC5383">
      <w:r>
        <w:t>12</w:t>
      </w:r>
      <w:r>
        <w:t>．有两个电路元件</w:t>
      </w:r>
      <w:r>
        <w:t>A</w:t>
      </w:r>
      <w:r>
        <w:t>和</w:t>
      </w:r>
      <w:r>
        <w:t>B</w:t>
      </w:r>
      <w:r>
        <w:t>，流过元件的电流与其两端电压的关系如图</w:t>
      </w:r>
      <w:r>
        <w:t>5</w:t>
      </w:r>
    </w:p>
    <w:p w:rsidR="00BC5383" w:rsidRDefault="00856A84" w:rsidP="00BC5383">
      <w:r>
        <w:t>所示，下列说说法正确的是</w:t>
      </w:r>
    </w:p>
    <w:p w:rsidR="00902CC4" w:rsidRDefault="00856A84" w:rsidP="00BC5383">
      <w:r>
        <w:rPr>
          <w:rFonts w:hint="eastAsia"/>
        </w:rPr>
        <w:t>A</w:t>
      </w:r>
      <w:r>
        <w:t>．</w:t>
      </w:r>
      <w:r>
        <w:t>A</w:t>
      </w:r>
      <w:r>
        <w:rPr>
          <w:rFonts w:hint="eastAsia"/>
        </w:rPr>
        <w:t>的电阻值为</w:t>
      </w:r>
      <w:r>
        <w:rPr>
          <w:rFonts w:hint="eastAsia"/>
        </w:rPr>
        <w:t>6.25</w:t>
      </w:r>
      <w:r>
        <w:t>Ώ</w:t>
      </w:r>
    </w:p>
    <w:p w:rsidR="00BC5383" w:rsidRDefault="00856A84" w:rsidP="00BC5383">
      <w:r>
        <w:t>B</w:t>
      </w:r>
      <w:r>
        <w:t>．</w:t>
      </w:r>
      <w:r>
        <w:t>A</w:t>
      </w:r>
      <w:r>
        <w:t>和和</w:t>
      </w:r>
      <w:r>
        <w:t>B</w:t>
      </w:r>
      <w:r>
        <w:t>串联，电路中电流为</w:t>
      </w:r>
      <w:r>
        <w:t>04A</w:t>
      </w:r>
      <w:r>
        <w:t>时，</w:t>
      </w:r>
      <w:r>
        <w:t>A</w:t>
      </w:r>
      <w:r>
        <w:t>、</w:t>
      </w:r>
      <w:r>
        <w:t>B</w:t>
      </w:r>
      <w:r>
        <w:t>的电功率之比为</w:t>
      </w:r>
      <w:r>
        <w:t>5</w:t>
      </w:r>
      <w:r>
        <w:t>：</w:t>
      </w:r>
      <w:r>
        <w:t>4</w:t>
      </w:r>
    </w:p>
    <w:p w:rsidR="00BC5383" w:rsidRDefault="00856A84" w:rsidP="00BC5383">
      <w:r>
        <w:t>C</w:t>
      </w:r>
      <w:r>
        <w:t>．</w:t>
      </w:r>
      <w:r>
        <w:t>A</w:t>
      </w:r>
      <w:r>
        <w:t>和</w:t>
      </w:r>
      <w:r>
        <w:t>B</w:t>
      </w:r>
      <w:r>
        <w:t>并联在电压为</w:t>
      </w:r>
      <w:r>
        <w:t>2</w:t>
      </w:r>
      <w:r>
        <w:t>．</w:t>
      </w:r>
      <w:r>
        <w:t>5v</w:t>
      </w:r>
      <w:r>
        <w:t>的电源两端，</w:t>
      </w:r>
      <w:r>
        <w:t>A</w:t>
      </w:r>
      <w:r>
        <w:t>、</w:t>
      </w:r>
      <w:r>
        <w:t>B</w:t>
      </w:r>
      <w:r>
        <w:t>的电功率之比为</w:t>
      </w:r>
      <w:r>
        <w:t>5</w:t>
      </w:r>
      <w:r>
        <w:rPr>
          <w:rFonts w:hint="eastAsia"/>
        </w:rPr>
        <w:t>：</w:t>
      </w:r>
      <w:r>
        <w:t>4</w:t>
      </w:r>
    </w:p>
    <w:p w:rsidR="00901A8C" w:rsidRDefault="00856A84" w:rsidP="00BC5383">
      <w:r>
        <w:rPr>
          <w:rFonts w:hint="eastAsia"/>
        </w:rPr>
        <w:t>D</w:t>
      </w:r>
      <w:r>
        <w:t>．</w:t>
      </w:r>
      <w:r>
        <w:rPr>
          <w:rFonts w:hint="eastAsia"/>
        </w:rPr>
        <w:t>当</w:t>
      </w:r>
      <w:r>
        <w:t>A</w:t>
      </w:r>
      <w:r>
        <w:t>和</w:t>
      </w:r>
      <w:r>
        <w:t>B</w:t>
      </w:r>
      <w:r>
        <w:t>串联，</w:t>
      </w:r>
      <w:r>
        <w:rPr>
          <w:rFonts w:hint="eastAsia"/>
        </w:rPr>
        <w:t>两者电阻相同时，电源电压为</w:t>
      </w:r>
      <w:r>
        <w:rPr>
          <w:rFonts w:hint="eastAsia"/>
        </w:rPr>
        <w:t>3V</w:t>
      </w:r>
    </w:p>
    <w:p w:rsidR="00BC5383" w:rsidRDefault="00856A84" w:rsidP="00BC5383">
      <w:r>
        <w:rPr>
          <w:noProof/>
        </w:rPr>
        <w:drawing>
          <wp:anchor distT="0" distB="0" distL="114300" distR="114300" simplePos="0" relativeHeight="251678720" behindDoc="0" locked="0" layoutInCell="1" allowOverlap="1">
            <wp:simplePos x="0" y="0"/>
            <wp:positionH relativeFrom="column">
              <wp:posOffset>4802505</wp:posOffset>
            </wp:positionH>
            <wp:positionV relativeFrom="paragraph">
              <wp:posOffset>361315</wp:posOffset>
            </wp:positionV>
            <wp:extent cx="713740" cy="982980"/>
            <wp:effectExtent l="19050" t="0" r="0" b="0"/>
            <wp:wrapSquare wrapText="bothSides"/>
            <wp:docPr id="11" name="图片 10" descr="C:\Users\Administrator\Documents\Tencent Files\504608882\FileRecv\MobileFile\qq_pic_merged_1531062498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cuments\Tencent Files\504608882\FileRecv\MobileFile\qq_pic_merged_1531062498234.jpg"/>
                    <pic:cNvPicPr>
                      <a:picLocks noChangeAspect="1" noChangeArrowheads="1"/>
                    </pic:cNvPicPr>
                  </pic:nvPicPr>
                  <pic:blipFill>
                    <a:blip r:embed="rId15" cstate="print"/>
                    <a:srcRect/>
                    <a:stretch>
                      <a:fillRect/>
                    </a:stretch>
                  </pic:blipFill>
                  <pic:spPr bwMode="auto">
                    <a:xfrm>
                      <a:off x="0" y="0"/>
                      <a:ext cx="713740" cy="982980"/>
                    </a:xfrm>
                    <a:prstGeom prst="rect">
                      <a:avLst/>
                    </a:prstGeom>
                    <a:noFill/>
                    <a:ln w="9525">
                      <a:noFill/>
                      <a:miter lim="800000"/>
                      <a:headEnd/>
                      <a:tailEnd/>
                    </a:ln>
                  </pic:spPr>
                </pic:pic>
              </a:graphicData>
            </a:graphic>
          </wp:anchor>
        </w:drawing>
      </w:r>
      <w:r>
        <w:t>13</w:t>
      </w:r>
      <w:r>
        <w:t>．实心正方体木块（</w:t>
      </w:r>
      <w:proofErr w:type="gramStart"/>
      <w:r>
        <w:t>不</w:t>
      </w:r>
      <w:proofErr w:type="gramEnd"/>
      <w:r>
        <w:t>吸水）漂浮在水上，如图</w:t>
      </w:r>
      <w:r>
        <w:t>6</w:t>
      </w:r>
      <w:r>
        <w:t>所示，此时浸入水中的体积为</w:t>
      </w:r>
      <w:r>
        <w:t>6x</w:t>
      </w:r>
      <w:r>
        <w:rPr>
          <w:rFonts w:hint="eastAsia"/>
        </w:rPr>
        <w:t>10</w:t>
      </w:r>
      <w:r w:rsidRPr="00E24CF5">
        <w:rPr>
          <w:rFonts w:ascii="宋体" w:hAnsi="宋体" w:hint="eastAsia"/>
          <w:vertAlign w:val="superscript"/>
        </w:rPr>
        <w:t>-</w:t>
      </w:r>
      <w:r w:rsidRPr="00E24CF5">
        <w:rPr>
          <w:vertAlign w:val="superscript"/>
        </w:rPr>
        <w:t>4</w:t>
      </w:r>
      <w:r>
        <w:t>m</w:t>
      </w:r>
      <w:r w:rsidRPr="00E24CF5">
        <w:rPr>
          <w:rFonts w:hint="eastAsia"/>
          <w:vertAlign w:val="superscript"/>
        </w:rPr>
        <w:t>3</w:t>
      </w:r>
      <w:r>
        <w:rPr>
          <w:rFonts w:hint="eastAsia"/>
        </w:rPr>
        <w:t>，</w:t>
      </w:r>
      <w:r>
        <w:t>然后在</w:t>
      </w:r>
      <w:r>
        <w:t>其上表面放置一个重</w:t>
      </w:r>
      <w:r>
        <w:t>4N</w:t>
      </w:r>
      <w:r>
        <w:t>的铝块，静止后木块上表面刚好与水面相平（</w:t>
      </w:r>
      <w:r>
        <w:t>g</w:t>
      </w:r>
      <w:r>
        <w:t>取</w:t>
      </w:r>
      <w:r>
        <w:t>10N</w:t>
      </w:r>
      <w:r>
        <w:rPr>
          <w:rFonts w:hint="eastAsia"/>
        </w:rPr>
        <w:t>/</w:t>
      </w:r>
      <w:r>
        <w:t>Kg</w:t>
      </w:r>
      <w:r>
        <w:rPr>
          <w:rFonts w:hint="eastAsia"/>
        </w:rPr>
        <w:t>，ρ</w:t>
      </w:r>
      <w:r w:rsidRPr="00E24CF5">
        <w:rPr>
          <w:rFonts w:hint="eastAsia"/>
          <w:vertAlign w:val="subscript"/>
        </w:rPr>
        <w:t>水</w:t>
      </w:r>
      <w:r>
        <w:t>＝</w:t>
      </w:r>
      <w:r>
        <w:t>1</w:t>
      </w:r>
      <w:r>
        <w:rPr>
          <w:rFonts w:hint="eastAsia"/>
        </w:rPr>
        <w:t>.</w:t>
      </w:r>
      <w:r>
        <w:t>0×10</w:t>
      </w:r>
      <w:r w:rsidRPr="00E24CF5">
        <w:rPr>
          <w:rFonts w:hint="eastAsia"/>
          <w:vertAlign w:val="superscript"/>
        </w:rPr>
        <w:t>3</w:t>
      </w:r>
      <w:r>
        <w:t>kg</w:t>
      </w:r>
      <w:r>
        <w:rPr>
          <w:rFonts w:hint="eastAsia"/>
        </w:rPr>
        <w:t>/</w:t>
      </w:r>
      <w:r>
        <w:t>m</w:t>
      </w:r>
      <w:r w:rsidRPr="00E24CF5">
        <w:rPr>
          <w:rFonts w:hint="eastAsia"/>
          <w:vertAlign w:val="superscript"/>
        </w:rPr>
        <w:t>3</w:t>
      </w:r>
      <w:r>
        <w:t>）则该木块</w:t>
      </w:r>
    </w:p>
    <w:p w:rsidR="00BC5383" w:rsidRDefault="00856A84" w:rsidP="00BC5383">
      <w:r>
        <w:t>A</w:t>
      </w:r>
      <w:r>
        <w:t>．</w:t>
      </w:r>
      <w:r>
        <w:rPr>
          <w:rFonts w:hint="eastAsia"/>
        </w:rPr>
        <w:t>未</w:t>
      </w:r>
      <w:r>
        <w:t>放置铝块前，木块受到的浮力是</w:t>
      </w:r>
      <w:r>
        <w:t>10N</w:t>
      </w:r>
    </w:p>
    <w:p w:rsidR="00BC5383" w:rsidRDefault="00856A84" w:rsidP="00BC5383">
      <w:r>
        <w:t>B</w:t>
      </w:r>
      <w:r>
        <w:t>．放置铝块后，木块排开水的体积是</w:t>
      </w:r>
      <w:r>
        <w:t>1×10</w:t>
      </w:r>
      <w:r w:rsidRPr="00E24CF5">
        <w:rPr>
          <w:rFonts w:ascii="宋体" w:hAnsi="宋体" w:hint="eastAsia"/>
          <w:vertAlign w:val="superscript"/>
        </w:rPr>
        <w:t>-</w:t>
      </w:r>
      <w:r w:rsidRPr="00E24CF5">
        <w:rPr>
          <w:rFonts w:hint="eastAsia"/>
          <w:vertAlign w:val="superscript"/>
        </w:rPr>
        <w:t>3</w:t>
      </w:r>
      <w:r>
        <w:t>m</w:t>
      </w:r>
      <w:r w:rsidRPr="00E24CF5">
        <w:rPr>
          <w:vertAlign w:val="superscript"/>
        </w:rPr>
        <w:t>3</w:t>
      </w:r>
    </w:p>
    <w:p w:rsidR="00BC5383" w:rsidRDefault="00856A84" w:rsidP="00BC5383">
      <w:r>
        <w:t>C</w:t>
      </w:r>
      <w:r>
        <w:rPr>
          <w:rFonts w:hint="eastAsia"/>
        </w:rPr>
        <w:t>．</w:t>
      </w:r>
      <w:r>
        <w:t>木块的密度是</w:t>
      </w:r>
      <w:r>
        <w:t>0</w:t>
      </w:r>
      <w:r>
        <w:t>．</w:t>
      </w:r>
      <w:r>
        <w:t>7×10</w:t>
      </w:r>
      <w:r w:rsidRPr="00E24CF5">
        <w:rPr>
          <w:rFonts w:hint="eastAsia"/>
          <w:vertAlign w:val="superscript"/>
        </w:rPr>
        <w:t>3</w:t>
      </w:r>
      <w:r>
        <w:t>kg</w:t>
      </w:r>
      <w:r>
        <w:rPr>
          <w:rFonts w:hint="eastAsia"/>
        </w:rPr>
        <w:t>/</w:t>
      </w:r>
      <w:r>
        <w:t>m</w:t>
      </w:r>
      <w:r w:rsidRPr="00E24CF5">
        <w:rPr>
          <w:vertAlign w:val="superscript"/>
        </w:rPr>
        <w:t>3</w:t>
      </w:r>
    </w:p>
    <w:p w:rsidR="00BC5383" w:rsidRDefault="00856A84" w:rsidP="00BC5383">
      <w:r>
        <w:rPr>
          <w:rFonts w:hint="eastAsia"/>
        </w:rPr>
        <w:t>D.</w:t>
      </w:r>
      <w:r w:rsidRPr="00DD3218">
        <w:t xml:space="preserve"> </w:t>
      </w:r>
      <w:r>
        <w:t>放置铝块后，木块</w:t>
      </w:r>
      <w:r>
        <w:rPr>
          <w:rFonts w:hint="eastAsia"/>
        </w:rPr>
        <w:t>下表面受到水的压强</w:t>
      </w:r>
      <w:r>
        <w:t>增大了</w:t>
      </w:r>
      <w:r>
        <w:t>600Pa</w:t>
      </w:r>
    </w:p>
    <w:p w:rsidR="00777652" w:rsidRDefault="00856A84" w:rsidP="00EF6C45">
      <w:pPr>
        <w:ind w:firstLineChars="250" w:firstLine="525"/>
      </w:pPr>
      <w:r>
        <w:rPr>
          <w:rFonts w:hint="eastAsia"/>
        </w:rPr>
        <w:t>第Ⅱ卷（非选择题）</w:t>
      </w:r>
    </w:p>
    <w:p w:rsidR="00082B16" w:rsidRDefault="00856A84" w:rsidP="00777652">
      <w:r>
        <w:rPr>
          <w:rFonts w:hint="eastAsia"/>
        </w:rPr>
        <w:t>二、填空颕（每空</w:t>
      </w:r>
      <w:r>
        <w:t>1</w:t>
      </w:r>
      <w:r>
        <w:rPr>
          <w:rFonts w:hint="eastAsia"/>
        </w:rPr>
        <w:t>分，共</w:t>
      </w:r>
      <w:r>
        <w:t>19</w:t>
      </w:r>
      <w:r>
        <w:rPr>
          <w:rFonts w:hint="eastAsia"/>
        </w:rPr>
        <w:t>分）</w:t>
      </w:r>
    </w:p>
    <w:p w:rsidR="00777652" w:rsidRPr="00082B16" w:rsidRDefault="00856A84" w:rsidP="00777652">
      <w:pPr>
        <w:rPr>
          <w:u w:val="single"/>
        </w:rPr>
      </w:pPr>
      <w:r>
        <w:t>14</w:t>
      </w:r>
      <w:r>
        <w:rPr>
          <w:rFonts w:hint="eastAsia"/>
        </w:rPr>
        <w:t>．</w:t>
      </w:r>
      <w:proofErr w:type="gramStart"/>
      <w:r>
        <w:rPr>
          <w:rFonts w:hint="eastAsia"/>
        </w:rPr>
        <w:t>笑树能</w:t>
      </w:r>
      <w:proofErr w:type="gramEnd"/>
      <w:r>
        <w:rPr>
          <w:rFonts w:hint="eastAsia"/>
        </w:rPr>
        <w:t>发出笑声是因为果实的外壳上有许多小孔，经风一吹：壳的籽撞击壳壁，使其</w:t>
      </w:r>
      <w:r>
        <w:rPr>
          <w:rFonts w:hint="eastAsia"/>
          <w:u w:val="single"/>
        </w:rPr>
        <w:t xml:space="preserve"> </w:t>
      </w:r>
      <w:r w:rsidRPr="00082B16">
        <w:rPr>
          <w:rFonts w:ascii="宋体" w:hAnsi="宋体" w:hint="eastAsia"/>
          <w:u w:val="single"/>
        </w:rPr>
        <w:t>①</w:t>
      </w:r>
      <w:r>
        <w:rPr>
          <w:rFonts w:hint="eastAsia"/>
          <w:u w:val="single"/>
        </w:rPr>
        <w:t xml:space="preserve"> </w:t>
      </w:r>
      <w:r>
        <w:rPr>
          <w:rFonts w:hint="eastAsia"/>
        </w:rPr>
        <w:t>发声：这种笑声与人的笑声有明显区别，主要是这两种声音的</w:t>
      </w:r>
      <w:r>
        <w:rPr>
          <w:rFonts w:ascii="宋体" w:hAnsi="宋体" w:hint="eastAsia"/>
          <w:u w:val="single"/>
        </w:rPr>
        <w:t xml:space="preserve"> </w:t>
      </w:r>
      <w:r w:rsidRPr="00082B16">
        <w:rPr>
          <w:rFonts w:ascii="宋体" w:hAnsi="宋体" w:hint="eastAsia"/>
          <w:u w:val="single"/>
        </w:rPr>
        <w:t>②</w:t>
      </w:r>
      <w:r>
        <w:rPr>
          <w:rFonts w:ascii="宋体" w:hAnsi="宋体" w:hint="eastAsia"/>
          <w:u w:val="single"/>
        </w:rPr>
        <w:t xml:space="preserve">  </w:t>
      </w:r>
      <w:r>
        <w:rPr>
          <w:rFonts w:hint="eastAsia"/>
        </w:rPr>
        <w:t>不同。</w:t>
      </w:r>
    </w:p>
    <w:p w:rsidR="00777652" w:rsidRDefault="00856A84" w:rsidP="00777652">
      <w:r>
        <w:t>15</w:t>
      </w:r>
      <w:r>
        <w:rPr>
          <w:rFonts w:hint="eastAsia"/>
        </w:rPr>
        <w:t>，成语</w:t>
      </w:r>
      <w:r>
        <w:t>“</w:t>
      </w:r>
      <w:r>
        <w:rPr>
          <w:rFonts w:hint="eastAsia"/>
        </w:rPr>
        <w:t>杯弓蛇影</w:t>
      </w:r>
      <w:r>
        <w:t>”</w:t>
      </w:r>
      <w:r>
        <w:rPr>
          <w:rFonts w:hint="eastAsia"/>
        </w:rPr>
        <w:t>和</w:t>
      </w:r>
      <w:r>
        <w:t>“</w:t>
      </w:r>
      <w:r>
        <w:rPr>
          <w:rFonts w:hint="eastAsia"/>
        </w:rPr>
        <w:t>如影随形</w:t>
      </w:r>
      <w:r>
        <w:t>”</w:t>
      </w:r>
      <w:r>
        <w:rPr>
          <w:rFonts w:hint="eastAsia"/>
        </w:rPr>
        <w:t>中的“影”与我们所学的光学知识育关，前者是由</w:t>
      </w:r>
      <w:r>
        <w:rPr>
          <w:rFonts w:ascii="宋体" w:hAnsi="宋体" w:cs="宋体" w:hint="eastAsia"/>
          <w:u w:val="single"/>
        </w:rPr>
        <w:t xml:space="preserve">  </w:t>
      </w:r>
      <w:r w:rsidRPr="00F72AC9">
        <w:rPr>
          <w:rFonts w:ascii="宋体" w:hAnsi="宋体" w:cs="宋体" w:hint="eastAsia"/>
          <w:u w:val="single"/>
        </w:rPr>
        <w:t>①</w:t>
      </w:r>
      <w:r>
        <w:rPr>
          <w:rFonts w:ascii="宋体" w:hAnsi="宋体" w:cs="宋体" w:hint="eastAsia"/>
          <w:u w:val="single"/>
        </w:rPr>
        <w:t xml:space="preserve"> </w:t>
      </w:r>
      <w:r>
        <w:rPr>
          <w:rFonts w:hint="eastAsia"/>
        </w:rPr>
        <w:t>形成的，后者是由</w:t>
      </w:r>
      <w:r>
        <w:rPr>
          <w:rFonts w:ascii="宋体" w:hAnsi="宋体" w:cs="宋体" w:hint="eastAsia"/>
          <w:u w:val="single"/>
        </w:rPr>
        <w:t xml:space="preserve">  </w:t>
      </w:r>
      <w:r w:rsidRPr="00F72AC9">
        <w:rPr>
          <w:rFonts w:ascii="宋体" w:hAnsi="宋体" w:cs="宋体" w:hint="eastAsia"/>
          <w:u w:val="single"/>
        </w:rPr>
        <w:t>②</w:t>
      </w:r>
      <w:r>
        <w:rPr>
          <w:rFonts w:ascii="宋体" w:hAnsi="宋体" w:cs="宋体" w:hint="eastAsia"/>
          <w:u w:val="single"/>
        </w:rPr>
        <w:t xml:space="preserve"> </w:t>
      </w:r>
      <w:r>
        <w:rPr>
          <w:rFonts w:hint="eastAsia"/>
        </w:rPr>
        <w:t>形成的。</w:t>
      </w:r>
    </w:p>
    <w:p w:rsidR="00777652" w:rsidRDefault="00856A84" w:rsidP="00777652">
      <w:r>
        <w:t>16</w:t>
      </w:r>
      <w:r>
        <w:rPr>
          <w:rFonts w:hint="eastAsia"/>
        </w:rPr>
        <w:t>．</w:t>
      </w:r>
      <w:r>
        <w:t>“</w:t>
      </w:r>
      <w:r>
        <w:rPr>
          <w:rFonts w:hint="eastAsia"/>
        </w:rPr>
        <w:t>让我们</w:t>
      </w:r>
      <w:proofErr w:type="gramStart"/>
      <w:r>
        <w:rPr>
          <w:rFonts w:hint="eastAsia"/>
        </w:rPr>
        <w:t>们</w:t>
      </w:r>
      <w:proofErr w:type="gramEnd"/>
      <w:r>
        <w:rPr>
          <w:rFonts w:hint="eastAsia"/>
        </w:rPr>
        <w:t>荡起双浆，小船儿推开波浪</w:t>
      </w:r>
      <w:r>
        <w:t>……</w:t>
      </w:r>
      <w:r>
        <w:rPr>
          <w:rFonts w:ascii="MS Mincho" w:eastAsia="MS Mincho" w:hAnsi="MS Mincho" w:cs="MS Mincho" w:hint="eastAsia"/>
        </w:rPr>
        <w:t>・</w:t>
      </w:r>
      <w:r>
        <w:rPr>
          <w:rFonts w:ascii="宋体" w:hAnsi="宋体" w:cs="宋体" w:hint="eastAsia"/>
        </w:rPr>
        <w:t>小船儿轻轻飘荡在水中，迎面吹来了凉爽的风</w:t>
      </w:r>
      <w:r>
        <w:rPr>
          <w:rFonts w:ascii="宋体" w:hAnsi="宋体" w:cs="宋体" w:hint="eastAsia"/>
        </w:rPr>
        <w:t>......</w:t>
      </w:r>
      <w:r>
        <w:rPr>
          <w:rFonts w:ascii="宋体" w:hAnsi="宋体" w:cs="宋体" w:hint="eastAsia"/>
        </w:rPr>
        <w:t>。</w:t>
      </w:r>
      <w:r>
        <w:rPr>
          <w:rFonts w:hint="eastAsia"/>
        </w:rPr>
        <w:t>大多数同学是唱着这支优美的歌曲长大的，歌曲中含有许多物理知识。请回答：</w:t>
      </w:r>
    </w:p>
    <w:p w:rsidR="00777652" w:rsidRPr="00D92C3A" w:rsidRDefault="00856A84" w:rsidP="00777652">
      <w:pPr>
        <w:rPr>
          <w:u w:val="single"/>
        </w:rPr>
      </w:pPr>
      <w:r>
        <w:rPr>
          <w:rFonts w:hint="eastAsia"/>
          <w:noProof/>
        </w:rPr>
        <w:drawing>
          <wp:anchor distT="0" distB="0" distL="114300" distR="114300" simplePos="0" relativeHeight="251679744" behindDoc="0" locked="0" layoutInCell="1" allowOverlap="1">
            <wp:simplePos x="0" y="0"/>
            <wp:positionH relativeFrom="column">
              <wp:posOffset>5181600</wp:posOffset>
            </wp:positionH>
            <wp:positionV relativeFrom="paragraph">
              <wp:posOffset>35560</wp:posOffset>
            </wp:positionV>
            <wp:extent cx="980440" cy="862330"/>
            <wp:effectExtent l="19050" t="0" r="0" b="0"/>
            <wp:wrapSquare wrapText="bothSides"/>
            <wp:docPr id="12" name="图片 11" descr="C:\Users\Administrator\Documents\Tencent Files\504608882\FileRecv\MobileFile\qq_pic_merged_153106264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ocuments\Tencent Files\504608882\FileRecv\MobileFile\qq_pic_merged_1531062644254.jpg"/>
                    <pic:cNvPicPr>
                      <a:picLocks noChangeAspect="1" noChangeArrowheads="1"/>
                    </pic:cNvPicPr>
                  </pic:nvPicPr>
                  <pic:blipFill>
                    <a:blip r:embed="rId16" cstate="print"/>
                    <a:srcRect/>
                    <a:stretch>
                      <a:fillRect/>
                    </a:stretch>
                  </pic:blipFill>
                  <pic:spPr bwMode="auto">
                    <a:xfrm>
                      <a:off x="0" y="0"/>
                      <a:ext cx="980440" cy="862330"/>
                    </a:xfrm>
                    <a:prstGeom prst="rect">
                      <a:avLst/>
                    </a:prstGeom>
                    <a:noFill/>
                    <a:ln w="9525">
                      <a:noFill/>
                      <a:miter lim="800000"/>
                      <a:headEnd/>
                      <a:tailEnd/>
                    </a:ln>
                  </pic:spPr>
                </pic:pic>
              </a:graphicData>
            </a:graphic>
          </wp:anchor>
        </w:drawing>
      </w:r>
      <w:r>
        <w:rPr>
          <w:rFonts w:hint="eastAsia"/>
        </w:rPr>
        <w:t>（</w:t>
      </w:r>
      <w:r>
        <w:t>1</w:t>
      </w:r>
      <w:r>
        <w:rPr>
          <w:rFonts w:hint="eastAsia"/>
        </w:rPr>
        <w:t>）风使同学们感到凉爽，主要原因是流动的空气加快了人身上汗液的</w:t>
      </w:r>
      <w:r>
        <w:rPr>
          <w:rFonts w:hint="eastAsia"/>
          <w:u w:val="single"/>
        </w:rPr>
        <w:t xml:space="preserve">         </w:t>
      </w:r>
      <w:r w:rsidRPr="00D92C3A">
        <w:rPr>
          <w:rFonts w:hint="eastAsia"/>
        </w:rPr>
        <w:t>。</w:t>
      </w:r>
    </w:p>
    <w:p w:rsidR="00777652" w:rsidRDefault="00856A84" w:rsidP="00777652">
      <w:r>
        <w:rPr>
          <w:rFonts w:hint="eastAsia"/>
        </w:rPr>
        <w:t>（</w:t>
      </w:r>
      <w:r>
        <w:t>2</w:t>
      </w:r>
      <w:r>
        <w:rPr>
          <w:rFonts w:hint="eastAsia"/>
        </w:rPr>
        <w:t>）</w:t>
      </w:r>
      <w:r>
        <w:t>“</w:t>
      </w:r>
      <w:r>
        <w:rPr>
          <w:rFonts w:hint="eastAsia"/>
        </w:rPr>
        <w:t>小船儿推开波浪</w:t>
      </w:r>
      <w:r>
        <w:t>”</w:t>
      </w:r>
      <w:r>
        <w:rPr>
          <w:rFonts w:hint="eastAsia"/>
        </w:rPr>
        <w:t>这一情景里，以波浪为参照物，小船儿是</w:t>
      </w:r>
      <w:r>
        <w:rPr>
          <w:rFonts w:hint="eastAsia"/>
          <w:u w:val="single"/>
        </w:rPr>
        <w:t xml:space="preserve">         </w:t>
      </w:r>
      <w:r>
        <w:rPr>
          <w:rFonts w:hint="eastAsia"/>
        </w:rPr>
        <w:t>的。</w:t>
      </w:r>
    </w:p>
    <w:p w:rsidR="00777652" w:rsidRDefault="00856A84" w:rsidP="00777652">
      <w:r>
        <w:rPr>
          <w:rFonts w:hint="eastAsia"/>
        </w:rPr>
        <w:t>（</w:t>
      </w:r>
      <w:r>
        <w:t>3</w:t>
      </w:r>
      <w:r>
        <w:rPr>
          <w:rFonts w:hint="eastAsia"/>
        </w:rPr>
        <w:t>）船桨向后划水，船向</w:t>
      </w:r>
      <w:r>
        <w:rPr>
          <w:rFonts w:hint="eastAsia"/>
          <w:u w:val="single"/>
        </w:rPr>
        <w:t xml:space="preserve">   </w:t>
      </w:r>
      <w:r w:rsidRPr="00D92C3A">
        <w:rPr>
          <w:rFonts w:ascii="宋体" w:hAnsi="宋体" w:hint="eastAsia"/>
          <w:u w:val="single"/>
        </w:rPr>
        <w:t>①</w:t>
      </w:r>
      <w:r>
        <w:rPr>
          <w:rFonts w:hint="eastAsia"/>
          <w:u w:val="single"/>
        </w:rPr>
        <w:t xml:space="preserve">      </w:t>
      </w:r>
      <w:r>
        <w:rPr>
          <w:rFonts w:hint="eastAsia"/>
        </w:rPr>
        <w:t>运动，说明物体问力的作用是</w:t>
      </w:r>
      <w:r>
        <w:rPr>
          <w:rFonts w:ascii="宋体" w:hAnsi="宋体" w:cs="宋体" w:hint="eastAsia"/>
          <w:u w:val="single"/>
        </w:rPr>
        <w:t xml:space="preserve"> </w:t>
      </w:r>
      <w:r w:rsidRPr="00D92C3A">
        <w:rPr>
          <w:rFonts w:ascii="宋体" w:hAnsi="宋体" w:cs="宋体" w:hint="eastAsia"/>
          <w:u w:val="single"/>
        </w:rPr>
        <w:t>②</w:t>
      </w:r>
      <w:r>
        <w:rPr>
          <w:rFonts w:ascii="宋体" w:hAnsi="宋体" w:cs="宋体" w:hint="eastAsia"/>
          <w:u w:val="single"/>
        </w:rPr>
        <w:t xml:space="preserve">    </w:t>
      </w:r>
      <w:r>
        <w:rPr>
          <w:rFonts w:hint="eastAsia"/>
        </w:rPr>
        <w:t>的。</w:t>
      </w:r>
    </w:p>
    <w:p w:rsidR="00777652" w:rsidRDefault="00856A84" w:rsidP="00777652">
      <w:r>
        <w:t>17</w:t>
      </w:r>
      <w:r>
        <w:rPr>
          <w:rFonts w:hint="eastAsia"/>
        </w:rPr>
        <w:t>．图</w:t>
      </w:r>
      <w:r>
        <w:rPr>
          <w:rFonts w:hint="eastAsia"/>
        </w:rPr>
        <w:t>7</w:t>
      </w:r>
      <w:r>
        <w:rPr>
          <w:rFonts w:hint="eastAsia"/>
        </w:rPr>
        <w:t>为</w:t>
      </w:r>
      <w:proofErr w:type="gramStart"/>
      <w:r>
        <w:rPr>
          <w:rFonts w:hint="eastAsia"/>
        </w:rPr>
        <w:t>一种浴宝防滑</w:t>
      </w:r>
      <w:proofErr w:type="gramEnd"/>
      <w:r>
        <w:rPr>
          <w:rFonts w:hint="eastAsia"/>
        </w:rPr>
        <w:t>踏垫，其正面为仿草坪式设计，这是通过</w:t>
      </w:r>
      <w:r>
        <w:rPr>
          <w:rFonts w:ascii="宋体" w:hAnsi="宋体" w:cs="宋体" w:hint="eastAsia"/>
          <w:u w:val="single"/>
        </w:rPr>
        <w:t xml:space="preserve">  </w:t>
      </w:r>
      <w:r w:rsidRPr="00C02F4D">
        <w:rPr>
          <w:rFonts w:ascii="宋体" w:hAnsi="宋体" w:cs="宋体" w:hint="eastAsia"/>
          <w:u w:val="single"/>
        </w:rPr>
        <w:t>①</w:t>
      </w:r>
      <w:r>
        <w:rPr>
          <w:rFonts w:ascii="宋体" w:hAnsi="宋体" w:cs="宋体" w:hint="eastAsia"/>
          <w:u w:val="single"/>
        </w:rPr>
        <w:t xml:space="preserve">  </w:t>
      </w:r>
      <w:r>
        <w:rPr>
          <w:rFonts w:hint="eastAsia"/>
        </w:rPr>
        <w:t>的方法</w:t>
      </w:r>
    </w:p>
    <w:p w:rsidR="00777652" w:rsidRDefault="00856A84" w:rsidP="00777652">
      <w:r>
        <w:rPr>
          <w:rFonts w:hint="eastAsia"/>
        </w:rPr>
        <w:t>増大脚</w:t>
      </w:r>
      <w:proofErr w:type="gramStart"/>
      <w:r>
        <w:rPr>
          <w:rFonts w:hint="eastAsia"/>
        </w:rPr>
        <w:t>与垫之间</w:t>
      </w:r>
      <w:proofErr w:type="gramEnd"/>
      <w:r>
        <w:rPr>
          <w:rFonts w:hint="eastAsia"/>
        </w:rPr>
        <w:t>的摩擦力；与地板接触的背面有许多小吸盘，将吸盘挤压到地面后，可利用</w:t>
      </w:r>
      <w:r w:rsidRPr="00C02F4D">
        <w:rPr>
          <w:rFonts w:hint="eastAsia"/>
          <w:u w:val="single"/>
        </w:rPr>
        <w:t xml:space="preserve">  </w:t>
      </w:r>
      <w:r w:rsidRPr="00C02F4D">
        <w:rPr>
          <w:rFonts w:ascii="宋体" w:hAnsi="宋体" w:cs="宋体" w:hint="eastAsia"/>
          <w:u w:val="single"/>
        </w:rPr>
        <w:t>②</w:t>
      </w:r>
      <w:r>
        <w:rPr>
          <w:rFonts w:ascii="宋体" w:hAnsi="宋体" w:cs="宋体" w:hint="eastAsia"/>
          <w:u w:val="single"/>
        </w:rPr>
        <w:t xml:space="preserve">  </w:t>
      </w:r>
      <w:r>
        <w:rPr>
          <w:rFonts w:hint="eastAsia"/>
        </w:rPr>
        <w:t>产生较大的压力，两</w:t>
      </w:r>
      <w:proofErr w:type="gramStart"/>
      <w:r>
        <w:rPr>
          <w:rFonts w:hint="eastAsia"/>
        </w:rPr>
        <w:t>措</w:t>
      </w:r>
      <w:proofErr w:type="gramEnd"/>
      <w:r>
        <w:rPr>
          <w:rFonts w:hint="eastAsia"/>
        </w:rPr>
        <w:t>并举以达到理想的防滑效果。</w:t>
      </w:r>
    </w:p>
    <w:p w:rsidR="00777652" w:rsidRPr="009A5D5E" w:rsidRDefault="00856A84" w:rsidP="00777652">
      <w:r>
        <w:t>18</w:t>
      </w:r>
      <w:r>
        <w:rPr>
          <w:rFonts w:hint="eastAsia"/>
        </w:rPr>
        <w:t>．夏天在卖海鲜的摊位上，经常看到摊主将冰块放在海产品上面用于保鲜，这主要是因为冰有较低的温度和熔点，</w:t>
      </w:r>
      <w:proofErr w:type="gramStart"/>
      <w:r>
        <w:rPr>
          <w:rFonts w:hint="eastAsia"/>
        </w:rPr>
        <w:t>且冰在</w:t>
      </w:r>
      <w:proofErr w:type="gramEnd"/>
      <w:r>
        <w:rPr>
          <w:rFonts w:hint="eastAsia"/>
          <w:u w:val="single"/>
        </w:rPr>
        <w:t xml:space="preserve">  </w:t>
      </w:r>
      <w:r w:rsidRPr="009A5D5E">
        <w:rPr>
          <w:rFonts w:ascii="宋体" w:hAnsi="宋体" w:hint="eastAsia"/>
          <w:u w:val="single"/>
        </w:rPr>
        <w:t>①</w:t>
      </w:r>
      <w:r>
        <w:rPr>
          <w:rFonts w:hint="eastAsia"/>
          <w:u w:val="single"/>
        </w:rPr>
        <w:t xml:space="preserve">  </w:t>
      </w:r>
      <w:r w:rsidRPr="009A5D5E">
        <w:rPr>
          <w:rFonts w:hint="eastAsia"/>
        </w:rPr>
        <w:t>（</w:t>
      </w:r>
      <w:r>
        <w:rPr>
          <w:rFonts w:hint="eastAsia"/>
        </w:rPr>
        <w:t>填</w:t>
      </w:r>
      <w:proofErr w:type="gramStart"/>
      <w:r>
        <w:rPr>
          <w:rFonts w:hint="eastAsia"/>
        </w:rPr>
        <w:t>一</w:t>
      </w:r>
      <w:proofErr w:type="gramEnd"/>
      <w:r>
        <w:rPr>
          <w:rFonts w:hint="eastAsia"/>
        </w:rPr>
        <w:t>物态变化</w:t>
      </w:r>
      <w:r w:rsidRPr="009A5D5E">
        <w:rPr>
          <w:rFonts w:hint="eastAsia"/>
        </w:rPr>
        <w:t>）</w:t>
      </w:r>
      <w:r>
        <w:rPr>
          <w:rFonts w:hint="eastAsia"/>
        </w:rPr>
        <w:t>过程中要</w:t>
      </w:r>
      <w:r>
        <w:rPr>
          <w:rFonts w:hint="eastAsia"/>
          <w:u w:val="single"/>
        </w:rPr>
        <w:t xml:space="preserve">  </w:t>
      </w:r>
      <w:r w:rsidRPr="009A5D5E">
        <w:rPr>
          <w:rFonts w:ascii="宋体" w:hAnsi="宋体" w:hint="eastAsia"/>
          <w:u w:val="single"/>
        </w:rPr>
        <w:t>②</w:t>
      </w:r>
      <w:r>
        <w:rPr>
          <w:rFonts w:hint="eastAsia"/>
          <w:u w:val="single"/>
        </w:rPr>
        <w:t xml:space="preserve">  </w:t>
      </w:r>
      <w:r w:rsidRPr="009A5D5E">
        <w:rPr>
          <w:rFonts w:hint="eastAsia"/>
        </w:rPr>
        <w:t>（</w:t>
      </w:r>
      <w:r>
        <w:rPr>
          <w:rFonts w:hint="eastAsia"/>
        </w:rPr>
        <w:t>选填“吸收”或“”放出</w:t>
      </w:r>
      <w:r w:rsidRPr="009A5D5E">
        <w:rPr>
          <w:rFonts w:hint="eastAsia"/>
        </w:rPr>
        <w:t>）</w:t>
      </w:r>
      <w:r>
        <w:rPr>
          <w:rFonts w:hint="eastAsia"/>
        </w:rPr>
        <w:t>热量。</w:t>
      </w:r>
    </w:p>
    <w:p w:rsidR="00777652" w:rsidRDefault="00856A84" w:rsidP="00777652">
      <w:r>
        <w:rPr>
          <w:noProof/>
        </w:rPr>
        <w:drawing>
          <wp:anchor distT="0" distB="0" distL="114300" distR="114300" simplePos="0" relativeHeight="251680768" behindDoc="0" locked="0" layoutInCell="1" allowOverlap="1">
            <wp:simplePos x="0" y="0"/>
            <wp:positionH relativeFrom="column">
              <wp:posOffset>5138420</wp:posOffset>
            </wp:positionH>
            <wp:positionV relativeFrom="paragraph">
              <wp:posOffset>67310</wp:posOffset>
            </wp:positionV>
            <wp:extent cx="1067435" cy="1086485"/>
            <wp:effectExtent l="19050" t="0" r="0" b="0"/>
            <wp:wrapSquare wrapText="bothSides"/>
            <wp:docPr id="13" name="图片 12" descr="C:\Users\Administrator\Documents\Tencent Files\504608882\FileRecv\MobileFile\qq_pic_merged_1531062736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ocuments\Tencent Files\504608882\FileRecv\MobileFile\qq_pic_merged_1531062736012.jpg"/>
                    <pic:cNvPicPr>
                      <a:picLocks noChangeAspect="1" noChangeArrowheads="1"/>
                    </pic:cNvPicPr>
                  </pic:nvPicPr>
                  <pic:blipFill>
                    <a:blip r:embed="rId17" cstate="print"/>
                    <a:srcRect/>
                    <a:stretch>
                      <a:fillRect/>
                    </a:stretch>
                  </pic:blipFill>
                  <pic:spPr bwMode="auto">
                    <a:xfrm>
                      <a:off x="0" y="0"/>
                      <a:ext cx="1067435" cy="1086485"/>
                    </a:xfrm>
                    <a:prstGeom prst="rect">
                      <a:avLst/>
                    </a:prstGeom>
                    <a:noFill/>
                    <a:ln w="9525">
                      <a:noFill/>
                      <a:miter lim="800000"/>
                      <a:headEnd/>
                      <a:tailEnd/>
                    </a:ln>
                  </pic:spPr>
                </pic:pic>
              </a:graphicData>
            </a:graphic>
          </wp:anchor>
        </w:drawing>
      </w:r>
      <w:r>
        <w:t>19</w:t>
      </w:r>
      <w:r>
        <w:rPr>
          <w:rFonts w:hint="eastAsia"/>
        </w:rPr>
        <w:t>．</w:t>
      </w:r>
      <w:r>
        <w:t>“</w:t>
      </w:r>
      <w:r>
        <w:rPr>
          <w:rFonts w:hint="eastAsia"/>
        </w:rPr>
        <w:t>珍爱生命，交全用电</w:t>
      </w:r>
      <w:r>
        <w:t>”</w:t>
      </w:r>
      <w:r>
        <w:rPr>
          <w:rFonts w:hint="eastAsia"/>
        </w:rPr>
        <w:t>是同学们日常生活中必须</w:t>
      </w:r>
      <w:r>
        <w:rPr>
          <w:rFonts w:hint="eastAsia"/>
        </w:rPr>
        <w:t>具备的安全意识。在家庭电路中，为了防止触电，必把用电器的开关装在</w:t>
      </w:r>
      <w:r w:rsidRPr="00E621EF">
        <w:rPr>
          <w:rFonts w:hint="eastAsia"/>
          <w:u w:val="single"/>
        </w:rPr>
        <w:t xml:space="preserve">  </w:t>
      </w:r>
      <w:r w:rsidRPr="00E621EF">
        <w:rPr>
          <w:rFonts w:ascii="宋体" w:hAnsi="宋体" w:cs="宋体" w:hint="eastAsia"/>
          <w:u w:val="single"/>
        </w:rPr>
        <w:t>①</w:t>
      </w:r>
      <w:r>
        <w:rPr>
          <w:rFonts w:ascii="宋体" w:hAnsi="宋体" w:cs="宋体" w:hint="eastAsia"/>
          <w:u w:val="single"/>
        </w:rPr>
        <w:t xml:space="preserve">   </w:t>
      </w:r>
      <w:r>
        <w:rPr>
          <w:rFonts w:hint="eastAsia"/>
        </w:rPr>
        <w:t>线上；当发现家用电器或电线失火时，必须先</w:t>
      </w:r>
      <w:r>
        <w:rPr>
          <w:rFonts w:hint="eastAsia"/>
          <w:u w:val="single"/>
        </w:rPr>
        <w:t xml:space="preserve">  </w:t>
      </w:r>
      <w:r w:rsidRPr="00E621EF">
        <w:rPr>
          <w:rFonts w:ascii="宋体" w:hAnsi="宋体" w:hint="eastAsia"/>
          <w:u w:val="single"/>
        </w:rPr>
        <w:t>②</w:t>
      </w:r>
      <w:r>
        <w:rPr>
          <w:rFonts w:hint="eastAsia"/>
          <w:u w:val="single"/>
        </w:rPr>
        <w:t xml:space="preserve"> </w:t>
      </w:r>
      <w:r>
        <w:rPr>
          <w:rFonts w:hint="eastAsia"/>
        </w:rPr>
        <w:t>电，</w:t>
      </w:r>
      <w:proofErr w:type="gramStart"/>
      <w:r>
        <w:rPr>
          <w:rFonts w:hint="eastAsia"/>
        </w:rPr>
        <w:t>然再救火</w:t>
      </w:r>
      <w:proofErr w:type="gramEnd"/>
      <w:r>
        <w:rPr>
          <w:rFonts w:hint="eastAsia"/>
        </w:rPr>
        <w:t>。</w:t>
      </w:r>
    </w:p>
    <w:p w:rsidR="00777652" w:rsidRDefault="00856A84" w:rsidP="00777652">
      <w:r>
        <w:t>20</w:t>
      </w:r>
      <w:r>
        <w:rPr>
          <w:rFonts w:hint="eastAsia"/>
        </w:rPr>
        <w:t>．甲、乙两种物质的质后</w:t>
      </w:r>
      <w:r>
        <w:t>m</w:t>
      </w:r>
      <w:r>
        <w:rPr>
          <w:rFonts w:hint="eastAsia"/>
        </w:rPr>
        <w:t>与体积</w:t>
      </w:r>
      <w:r>
        <w:rPr>
          <w:rFonts w:hint="eastAsia"/>
        </w:rPr>
        <w:t>V</w:t>
      </w:r>
      <w:r>
        <w:rPr>
          <w:rFonts w:hint="eastAsia"/>
        </w:rPr>
        <w:t>的关系如图</w:t>
      </w:r>
      <w:r>
        <w:t>8</w:t>
      </w:r>
      <w:r>
        <w:rPr>
          <w:rFonts w:hint="eastAsia"/>
        </w:rPr>
        <w:t>所示。在水平桌面上</w:t>
      </w:r>
    </w:p>
    <w:p w:rsidR="00777652" w:rsidRDefault="00856A84" w:rsidP="00777652">
      <w:r>
        <w:rPr>
          <w:rFonts w:hint="eastAsia"/>
        </w:rPr>
        <w:t>竖直放置着由甲、乙两种物质分别制成的相同高度的实心圆柱体，质量比</w:t>
      </w:r>
    </w:p>
    <w:p w:rsidR="00777652" w:rsidRPr="00114BA7" w:rsidRDefault="00856A84" w:rsidP="00777652">
      <w:r>
        <w:rPr>
          <w:rFonts w:hint="eastAsia"/>
        </w:rPr>
        <w:t>是</w:t>
      </w:r>
      <w:r>
        <w:t>1</w:t>
      </w:r>
      <w:r>
        <w:rPr>
          <w:rFonts w:hint="eastAsia"/>
        </w:rPr>
        <w:t>：</w:t>
      </w:r>
      <w:r>
        <w:t>5</w:t>
      </w:r>
      <w:r>
        <w:rPr>
          <w:rFonts w:hint="eastAsia"/>
        </w:rPr>
        <w:t>。那么甲、乙两种物质的密度之比是</w:t>
      </w:r>
      <w:r>
        <w:rPr>
          <w:rFonts w:ascii="宋体" w:hAnsi="宋体" w:cs="宋体" w:hint="eastAsia"/>
          <w:u w:val="single"/>
        </w:rPr>
        <w:t xml:space="preserve">   </w:t>
      </w:r>
      <w:r w:rsidRPr="00114BA7">
        <w:rPr>
          <w:rFonts w:ascii="宋体" w:hAnsi="宋体" w:cs="宋体" w:hint="eastAsia"/>
          <w:u w:val="single"/>
        </w:rPr>
        <w:t>①</w:t>
      </w:r>
      <w:r>
        <w:rPr>
          <w:rFonts w:ascii="宋体" w:hAnsi="宋体" w:cs="宋体" w:hint="eastAsia"/>
          <w:u w:val="single"/>
        </w:rPr>
        <w:t xml:space="preserve">  </w:t>
      </w:r>
      <w:r>
        <w:rPr>
          <w:rFonts w:hint="eastAsia"/>
        </w:rPr>
        <w:t>，甲、乙两圆柱体対桌面产生的压强之比是</w:t>
      </w:r>
      <w:r>
        <w:rPr>
          <w:rFonts w:hint="eastAsia"/>
        </w:rPr>
        <w:t xml:space="preserve"> </w:t>
      </w:r>
      <w:r>
        <w:rPr>
          <w:rFonts w:hint="eastAsia"/>
          <w:u w:val="single"/>
        </w:rPr>
        <w:t xml:space="preserve">   </w:t>
      </w:r>
      <w:r w:rsidRPr="00114BA7">
        <w:rPr>
          <w:rFonts w:ascii="宋体" w:hAnsi="宋体" w:hint="eastAsia"/>
          <w:u w:val="single"/>
        </w:rPr>
        <w:t>②</w:t>
      </w:r>
      <w:r>
        <w:rPr>
          <w:rFonts w:hint="eastAsia"/>
          <w:u w:val="single"/>
        </w:rPr>
        <w:t xml:space="preserve">  </w:t>
      </w:r>
      <w:r>
        <w:rPr>
          <w:rFonts w:hint="eastAsia"/>
        </w:rPr>
        <w:t xml:space="preserve"> </w:t>
      </w:r>
      <w:r>
        <w:rPr>
          <w:rFonts w:hint="eastAsia"/>
        </w:rPr>
        <w:t>。</w:t>
      </w:r>
    </w:p>
    <w:p w:rsidR="00777652" w:rsidRDefault="00856A84" w:rsidP="00777652">
      <w:r>
        <w:rPr>
          <w:noProof/>
        </w:rPr>
        <w:drawing>
          <wp:anchor distT="0" distB="0" distL="114300" distR="114300" simplePos="0" relativeHeight="251681792" behindDoc="0" locked="0" layoutInCell="1" allowOverlap="1">
            <wp:simplePos x="0" y="0"/>
            <wp:positionH relativeFrom="column">
              <wp:posOffset>4949190</wp:posOffset>
            </wp:positionH>
            <wp:positionV relativeFrom="paragraph">
              <wp:posOffset>55245</wp:posOffset>
            </wp:positionV>
            <wp:extent cx="1283335" cy="1276350"/>
            <wp:effectExtent l="19050" t="0" r="0" b="0"/>
            <wp:wrapSquare wrapText="bothSides"/>
            <wp:docPr id="14" name="图片 13" descr="C:\Users\Administrator\Documents\Tencent Files\504608882\FileRecv\MobileFile\qq_pic_merged_1531062833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ocuments\Tencent Files\504608882\FileRecv\MobileFile\qq_pic_merged_1531062833258.jpg"/>
                    <pic:cNvPicPr>
                      <a:picLocks noChangeAspect="1" noChangeArrowheads="1"/>
                    </pic:cNvPicPr>
                  </pic:nvPicPr>
                  <pic:blipFill>
                    <a:blip r:embed="rId18" cstate="print"/>
                    <a:srcRect/>
                    <a:stretch>
                      <a:fillRect/>
                    </a:stretch>
                  </pic:blipFill>
                  <pic:spPr bwMode="auto">
                    <a:xfrm>
                      <a:off x="0" y="0"/>
                      <a:ext cx="1283335" cy="1276350"/>
                    </a:xfrm>
                    <a:prstGeom prst="rect">
                      <a:avLst/>
                    </a:prstGeom>
                    <a:noFill/>
                    <a:ln w="9525">
                      <a:noFill/>
                      <a:miter lim="800000"/>
                      <a:headEnd/>
                      <a:tailEnd/>
                    </a:ln>
                  </pic:spPr>
                </pic:pic>
              </a:graphicData>
            </a:graphic>
          </wp:anchor>
        </w:drawing>
      </w:r>
      <w:r>
        <w:t>21</w:t>
      </w:r>
      <w:r>
        <w:rPr>
          <w:rFonts w:hint="eastAsia"/>
        </w:rPr>
        <w:t>．小明家买了一台电烤箱，有低、中，高三个档位的发热功率，如图</w:t>
      </w:r>
      <w:r>
        <w:t>9</w:t>
      </w:r>
      <w:r>
        <w:rPr>
          <w:rFonts w:hint="eastAsia"/>
        </w:rPr>
        <w:t>是其内部简化电路图，开关</w:t>
      </w:r>
      <w:r>
        <w:t>S</w:t>
      </w:r>
      <w:r w:rsidRPr="00D810B9">
        <w:rPr>
          <w:rFonts w:hint="eastAsia"/>
          <w:vertAlign w:val="subscript"/>
        </w:rPr>
        <w:t>1</w:t>
      </w:r>
      <w:r>
        <w:rPr>
          <w:rFonts w:hint="eastAsia"/>
        </w:rPr>
        <w:t>可分别与接血点</w:t>
      </w:r>
      <w:r>
        <w:t>a</w:t>
      </w:r>
      <w:r>
        <w:rPr>
          <w:rFonts w:hint="eastAsia"/>
        </w:rPr>
        <w:t>、</w:t>
      </w:r>
      <w:r>
        <w:t>b</w:t>
      </w:r>
      <w:r>
        <w:rPr>
          <w:rFonts w:hint="eastAsia"/>
        </w:rPr>
        <w:t>接触。（已知；</w:t>
      </w:r>
      <w:r>
        <w:t>R</w:t>
      </w:r>
      <w:r w:rsidRPr="00D810B9">
        <w:rPr>
          <w:rFonts w:hint="eastAsia"/>
          <w:vertAlign w:val="subscript"/>
        </w:rPr>
        <w:t>1</w:t>
      </w:r>
      <w:r>
        <w:rPr>
          <w:rFonts w:hint="eastAsia"/>
        </w:rPr>
        <w:t>=</w:t>
      </w:r>
      <w:r>
        <w:t>48</w:t>
      </w:r>
      <w:r>
        <w:rPr>
          <w:rFonts w:hint="eastAsia"/>
        </w:rPr>
        <w:t>．</w:t>
      </w:r>
      <w:r>
        <w:t>4</w:t>
      </w:r>
      <w:r>
        <w:rPr>
          <w:rFonts w:hint="eastAsia"/>
        </w:rPr>
        <w:t xml:space="preserve"> </w:t>
      </w:r>
      <w:r>
        <w:t>Ώ</w:t>
      </w:r>
      <w:r>
        <w:rPr>
          <w:rFonts w:hint="eastAsia"/>
        </w:rPr>
        <w:t>，</w:t>
      </w:r>
      <w:r>
        <w:t>R</w:t>
      </w:r>
      <w:r w:rsidRPr="00D810B9">
        <w:rPr>
          <w:vertAlign w:val="subscript"/>
        </w:rPr>
        <w:t>2</w:t>
      </w:r>
      <w:r>
        <w:rPr>
          <w:rFonts w:hint="eastAsia"/>
        </w:rPr>
        <w:t>=</w:t>
      </w:r>
      <w:r>
        <w:t>96</w:t>
      </w:r>
      <w:r>
        <w:rPr>
          <w:rFonts w:hint="eastAsia"/>
        </w:rPr>
        <w:t>．</w:t>
      </w:r>
      <w:r>
        <w:t>8</w:t>
      </w:r>
      <w:r>
        <w:rPr>
          <w:rFonts w:hint="eastAsia"/>
        </w:rPr>
        <w:t xml:space="preserve"> </w:t>
      </w:r>
      <w:r>
        <w:t>Ώ</w:t>
      </w:r>
      <w:r>
        <w:rPr>
          <w:rFonts w:hint="eastAsia"/>
        </w:rPr>
        <w:t>，且电源电压保持不变）</w:t>
      </w:r>
    </w:p>
    <w:p w:rsidR="00777652" w:rsidRPr="00470668" w:rsidRDefault="00856A84" w:rsidP="00777652">
      <w:r>
        <w:rPr>
          <w:rFonts w:hint="eastAsia"/>
        </w:rPr>
        <w:t>（</w:t>
      </w:r>
      <w:r>
        <w:t>1</w:t>
      </w:r>
      <w:r>
        <w:rPr>
          <w:rFonts w:hint="eastAsia"/>
        </w:rPr>
        <w:t>）当开关</w:t>
      </w:r>
      <w:r>
        <w:t>S</w:t>
      </w:r>
      <w:r w:rsidRPr="00470668">
        <w:rPr>
          <w:vertAlign w:val="subscript"/>
        </w:rPr>
        <w:t>1</w:t>
      </w:r>
      <w:r>
        <w:rPr>
          <w:rFonts w:hint="eastAsia"/>
        </w:rPr>
        <w:t>置于</w:t>
      </w:r>
      <w:r>
        <w:t>b</w:t>
      </w:r>
      <w:r>
        <w:rPr>
          <w:rFonts w:hint="eastAsia"/>
        </w:rPr>
        <w:t>端、</w:t>
      </w:r>
      <w:r>
        <w:t>S</w:t>
      </w:r>
      <w:r w:rsidRPr="00470668">
        <w:rPr>
          <w:vertAlign w:val="subscript"/>
        </w:rPr>
        <w:t>2</w:t>
      </w:r>
      <w:r>
        <w:rPr>
          <w:rFonts w:hint="eastAsia"/>
        </w:rPr>
        <w:t>断开时，电路的连接方式是</w:t>
      </w:r>
      <w:r>
        <w:rPr>
          <w:rFonts w:hint="eastAsia"/>
          <w:u w:val="single"/>
        </w:rPr>
        <w:t xml:space="preserve">       </w:t>
      </w:r>
      <w:r>
        <w:rPr>
          <w:rFonts w:hint="eastAsia"/>
        </w:rPr>
        <w:t>联。</w:t>
      </w:r>
    </w:p>
    <w:p w:rsidR="00777652" w:rsidRDefault="00856A84" w:rsidP="00777652">
      <w:r>
        <w:rPr>
          <w:rFonts w:hint="eastAsia"/>
        </w:rPr>
        <w:t>（</w:t>
      </w:r>
      <w:r>
        <w:t>2</w:t>
      </w:r>
      <w:r>
        <w:rPr>
          <w:rFonts w:hint="eastAsia"/>
        </w:rPr>
        <w:t>）当开关</w:t>
      </w:r>
      <w:r>
        <w:t>S</w:t>
      </w:r>
      <w:r w:rsidRPr="00470668">
        <w:rPr>
          <w:vertAlign w:val="subscript"/>
        </w:rPr>
        <w:t>1</w:t>
      </w:r>
      <w:r>
        <w:rPr>
          <w:rFonts w:hint="eastAsia"/>
        </w:rPr>
        <w:t>置于</w:t>
      </w:r>
      <w:r>
        <w:t>b</w:t>
      </w:r>
      <w:r>
        <w:rPr>
          <w:rFonts w:hint="eastAsia"/>
        </w:rPr>
        <w:t>端、</w:t>
      </w:r>
      <w:r>
        <w:t>S</w:t>
      </w:r>
      <w:r w:rsidRPr="00470668">
        <w:rPr>
          <w:vertAlign w:val="subscript"/>
        </w:rPr>
        <w:t>2</w:t>
      </w:r>
      <w:r>
        <w:rPr>
          <w:rFonts w:hint="eastAsia"/>
        </w:rPr>
        <w:t>闭合时，此电路消耗的电功率是</w:t>
      </w:r>
      <w:r w:rsidRPr="00470668">
        <w:rPr>
          <w:rFonts w:hint="eastAsia"/>
          <w:u w:val="single"/>
        </w:rPr>
        <w:t xml:space="preserve">  </w:t>
      </w:r>
      <w:r>
        <w:rPr>
          <w:rFonts w:hint="eastAsia"/>
          <w:u w:val="single"/>
        </w:rPr>
        <w:t xml:space="preserve">   </w:t>
      </w:r>
      <w:r w:rsidRPr="00470668">
        <w:rPr>
          <w:rFonts w:hint="eastAsia"/>
          <w:u w:val="single"/>
        </w:rPr>
        <w:t xml:space="preserve">  </w:t>
      </w:r>
      <w:r>
        <w:t>W</w:t>
      </w:r>
      <w:r>
        <w:rPr>
          <w:rFonts w:hint="eastAsia"/>
        </w:rPr>
        <w:t>。</w:t>
      </w:r>
    </w:p>
    <w:p w:rsidR="00777652" w:rsidRDefault="00856A84" w:rsidP="00777652">
      <w:r>
        <w:rPr>
          <w:rFonts w:hint="eastAsia"/>
        </w:rPr>
        <w:t>（</w:t>
      </w:r>
      <w:r>
        <w:t>3</w:t>
      </w:r>
      <w:r>
        <w:rPr>
          <w:rFonts w:hint="eastAsia"/>
        </w:rPr>
        <w:t>）电烤箱在高档位正常工作</w:t>
      </w:r>
      <w:r>
        <w:t>100</w:t>
      </w:r>
      <w:r>
        <w:rPr>
          <w:rFonts w:hint="eastAsia"/>
        </w:rPr>
        <w:t>s</w:t>
      </w:r>
      <w:r>
        <w:rPr>
          <w:rFonts w:hint="eastAsia"/>
        </w:rPr>
        <w:t>消耗的电能是</w:t>
      </w:r>
      <w:r>
        <w:rPr>
          <w:rFonts w:hint="eastAsia"/>
          <w:u w:val="single"/>
        </w:rPr>
        <w:t xml:space="preserve">        </w:t>
      </w:r>
      <w:r>
        <w:t>J</w:t>
      </w:r>
      <w:r>
        <w:rPr>
          <w:rFonts w:hint="eastAsia"/>
        </w:rPr>
        <w:t>。</w:t>
      </w:r>
    </w:p>
    <w:p w:rsidR="00777652" w:rsidRDefault="00856A84" w:rsidP="00777652">
      <w:r>
        <w:rPr>
          <w:rFonts w:hint="eastAsia"/>
        </w:rPr>
        <w:t>作图及问答题（</w:t>
      </w:r>
      <w:r>
        <w:t>2</w:t>
      </w:r>
      <w:r>
        <w:rPr>
          <w:rFonts w:hint="eastAsia"/>
        </w:rPr>
        <w:t>題、</w:t>
      </w:r>
      <w:r>
        <w:t>23</w:t>
      </w:r>
      <w:r>
        <w:rPr>
          <w:rFonts w:hint="eastAsia"/>
        </w:rPr>
        <w:t>题各</w:t>
      </w:r>
      <w:r>
        <w:t>2</w:t>
      </w:r>
      <w:r>
        <w:rPr>
          <w:rFonts w:hint="eastAsia"/>
        </w:rPr>
        <w:t>分，</w:t>
      </w:r>
      <w:r>
        <w:t>24</w:t>
      </w:r>
      <w:r>
        <w:rPr>
          <w:rFonts w:hint="eastAsia"/>
        </w:rPr>
        <w:t>题</w:t>
      </w:r>
      <w:r>
        <w:t>3</w:t>
      </w:r>
      <w:r>
        <w:rPr>
          <w:rFonts w:hint="eastAsia"/>
        </w:rPr>
        <w:t>分，共</w:t>
      </w:r>
      <w:r>
        <w:t>7</w:t>
      </w:r>
      <w:r>
        <w:rPr>
          <w:rFonts w:hint="eastAsia"/>
        </w:rPr>
        <w:t>分）</w:t>
      </w:r>
    </w:p>
    <w:p w:rsidR="00777652" w:rsidRDefault="00856A84" w:rsidP="00777652">
      <w:r>
        <w:t>2</w:t>
      </w:r>
      <w:r>
        <w:rPr>
          <w:rFonts w:hint="eastAsia"/>
        </w:rPr>
        <w:t>2</w:t>
      </w:r>
      <w:r>
        <w:rPr>
          <w:rFonts w:hint="eastAsia"/>
        </w:rPr>
        <w:t>．将一平面镜斜放在装有水倒水槽中，有一束光绒垂直射入水中，如图</w:t>
      </w:r>
      <w:r>
        <w:t>10</w:t>
      </w:r>
      <w:r>
        <w:rPr>
          <w:rFonts w:hint="eastAsia"/>
        </w:rPr>
        <w:t>所示，请画出这東光线</w:t>
      </w:r>
      <w:proofErr w:type="gramStart"/>
      <w:r>
        <w:rPr>
          <w:rFonts w:hint="eastAsia"/>
        </w:rPr>
        <w:t>经平丽镜反射</w:t>
      </w:r>
      <w:proofErr w:type="gramEnd"/>
      <w:r>
        <w:rPr>
          <w:rFonts w:hint="eastAsia"/>
        </w:rPr>
        <w:t>后再由水射入空气中行进的光路图。</w:t>
      </w:r>
    </w:p>
    <w:p w:rsidR="005D0C4D" w:rsidRDefault="00856A84" w:rsidP="00777652">
      <w:r>
        <w:rPr>
          <w:noProof/>
        </w:rPr>
        <w:lastRenderedPageBreak/>
        <w:drawing>
          <wp:inline distT="0" distB="0" distL="0" distR="0">
            <wp:extent cx="6120765" cy="648351"/>
            <wp:effectExtent l="19050" t="0" r="0" b="0"/>
            <wp:docPr id="15" name="图片 14" descr="C:\Users\Administrator\Documents\Tencent Files\504608882\FileRecv\MobileFile\qq_pic_merged_1531063057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ocuments\Tencent Files\504608882\FileRecv\MobileFile\qq_pic_merged_1531063057344.jpg"/>
                    <pic:cNvPicPr>
                      <a:picLocks noChangeAspect="1" noChangeArrowheads="1"/>
                    </pic:cNvPicPr>
                  </pic:nvPicPr>
                  <pic:blipFill>
                    <a:blip r:embed="rId19" cstate="print"/>
                    <a:srcRect/>
                    <a:stretch>
                      <a:fillRect/>
                    </a:stretch>
                  </pic:blipFill>
                  <pic:spPr bwMode="auto">
                    <a:xfrm>
                      <a:off x="0" y="0"/>
                      <a:ext cx="6120765" cy="648351"/>
                    </a:xfrm>
                    <a:prstGeom prst="rect">
                      <a:avLst/>
                    </a:prstGeom>
                    <a:noFill/>
                    <a:ln w="9525">
                      <a:noFill/>
                      <a:miter lim="800000"/>
                      <a:headEnd/>
                      <a:tailEnd/>
                    </a:ln>
                  </pic:spPr>
                </pic:pic>
              </a:graphicData>
            </a:graphic>
          </wp:inline>
        </w:drawing>
      </w:r>
    </w:p>
    <w:p w:rsidR="00520DF7" w:rsidRDefault="00856A84" w:rsidP="00777652">
      <w:r>
        <w:t>23</w:t>
      </w:r>
      <w:r>
        <w:rPr>
          <w:rFonts w:hint="eastAsia"/>
        </w:rPr>
        <w:t>．如图</w:t>
      </w:r>
      <w:r>
        <w:rPr>
          <w:rFonts w:hint="eastAsia"/>
        </w:rPr>
        <w:t>1</w:t>
      </w:r>
      <w:r>
        <w:t>1</w:t>
      </w:r>
      <w:r>
        <w:rPr>
          <w:rFonts w:hint="eastAsia"/>
        </w:rPr>
        <w:t>所示，曲杆</w:t>
      </w:r>
      <w:r>
        <w:t>ABC</w:t>
      </w:r>
      <w:r>
        <w:rPr>
          <w:rFonts w:hint="eastAsia"/>
        </w:rPr>
        <w:t>自重不计，</w:t>
      </w:r>
      <w:r>
        <w:t>O</w:t>
      </w:r>
      <w:r>
        <w:rPr>
          <w:rFonts w:hint="eastAsia"/>
        </w:rPr>
        <w:t>为支点，要使曲杆在图示位置平衡，请</w:t>
      </w:r>
      <w:proofErr w:type="gramStart"/>
      <w:r>
        <w:rPr>
          <w:rFonts w:hint="eastAsia"/>
        </w:rPr>
        <w:t>作出</w:t>
      </w:r>
      <w:proofErr w:type="gramEnd"/>
      <w:r>
        <w:rPr>
          <w:rFonts w:hint="eastAsia"/>
        </w:rPr>
        <w:t>物体所受重力的示意图和施加在</w:t>
      </w:r>
      <w:r>
        <w:t>C</w:t>
      </w:r>
      <w:r>
        <w:rPr>
          <w:rFonts w:hint="eastAsia"/>
        </w:rPr>
        <w:t>点</w:t>
      </w:r>
      <w:proofErr w:type="gramStart"/>
      <w:r>
        <w:rPr>
          <w:rFonts w:hint="eastAsia"/>
        </w:rPr>
        <w:t>最小力</w:t>
      </w:r>
      <w:proofErr w:type="gramEnd"/>
      <w:r>
        <w:t>F</w:t>
      </w:r>
      <w:r>
        <w:rPr>
          <w:rFonts w:hint="eastAsia"/>
        </w:rPr>
        <w:t>的示意图。</w:t>
      </w:r>
    </w:p>
    <w:p w:rsidR="00777652" w:rsidRDefault="00856A84" w:rsidP="00777652">
      <w:r>
        <w:rPr>
          <w:noProof/>
        </w:rPr>
        <w:drawing>
          <wp:anchor distT="0" distB="0" distL="114300" distR="114300" simplePos="0" relativeHeight="251682816" behindDoc="0" locked="0" layoutInCell="1" allowOverlap="1">
            <wp:simplePos x="0" y="0"/>
            <wp:positionH relativeFrom="column">
              <wp:posOffset>4103370</wp:posOffset>
            </wp:positionH>
            <wp:positionV relativeFrom="paragraph">
              <wp:posOffset>286385</wp:posOffset>
            </wp:positionV>
            <wp:extent cx="2042160" cy="1267460"/>
            <wp:effectExtent l="19050" t="0" r="0" b="0"/>
            <wp:wrapSquare wrapText="bothSides"/>
            <wp:docPr id="16" name="图片 15" descr="C:\Users\Administrator\Documents\Tencent Files\504608882\FileRecv\MobileFile\qq_pic_merged_1531063124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ocuments\Tencent Files\504608882\FileRecv\MobileFile\qq_pic_merged_1531063124620.jpg"/>
                    <pic:cNvPicPr>
                      <a:picLocks noChangeAspect="1" noChangeArrowheads="1"/>
                    </pic:cNvPicPr>
                  </pic:nvPicPr>
                  <pic:blipFill>
                    <a:blip r:embed="rId20" cstate="print"/>
                    <a:srcRect/>
                    <a:stretch>
                      <a:fillRect/>
                    </a:stretch>
                  </pic:blipFill>
                  <pic:spPr bwMode="auto">
                    <a:xfrm>
                      <a:off x="0" y="0"/>
                      <a:ext cx="2042160" cy="1267460"/>
                    </a:xfrm>
                    <a:prstGeom prst="rect">
                      <a:avLst/>
                    </a:prstGeom>
                    <a:noFill/>
                    <a:ln w="9525">
                      <a:noFill/>
                      <a:miter lim="800000"/>
                      <a:headEnd/>
                      <a:tailEnd/>
                    </a:ln>
                  </pic:spPr>
                </pic:pic>
              </a:graphicData>
            </a:graphic>
          </wp:anchor>
        </w:drawing>
      </w:r>
      <w:r>
        <w:t>24</w:t>
      </w:r>
      <w:r>
        <w:rPr>
          <w:rFonts w:hint="eastAsia"/>
        </w:rPr>
        <w:t>．如图</w:t>
      </w:r>
      <w:r>
        <w:t>12</w:t>
      </w:r>
      <w:r>
        <w:rPr>
          <w:rFonts w:hint="eastAsia"/>
        </w:rPr>
        <w:t>所示，在一个标准大气压下，烧杯甲和</w:t>
      </w:r>
      <w:proofErr w:type="gramStart"/>
      <w:r>
        <w:rPr>
          <w:rFonts w:hint="eastAsia"/>
        </w:rPr>
        <w:t>试管乙内都</w:t>
      </w:r>
      <w:proofErr w:type="gramEnd"/>
      <w:r>
        <w:rPr>
          <w:rFonts w:hint="eastAsia"/>
        </w:rPr>
        <w:t>装有水，用酒精灯加热烧杯使甲杯中水沸腾，若不断加热，乙试管中水能否沸腾？为什么？</w:t>
      </w:r>
    </w:p>
    <w:p w:rsidR="00777652" w:rsidRDefault="00856A84" w:rsidP="00777652">
      <w:r>
        <w:rPr>
          <w:rFonts w:hint="eastAsia"/>
        </w:rPr>
        <w:t>四、实验探究题（</w:t>
      </w:r>
      <w:r>
        <w:t>25</w:t>
      </w:r>
      <w:r>
        <w:rPr>
          <w:rFonts w:hint="eastAsia"/>
        </w:rPr>
        <w:t>題</w:t>
      </w:r>
      <w:r>
        <w:t>4</w:t>
      </w:r>
      <w:r>
        <w:rPr>
          <w:rFonts w:hint="eastAsia"/>
        </w:rPr>
        <w:t>分，</w:t>
      </w:r>
      <w:r>
        <w:t>26</w:t>
      </w:r>
      <w:r>
        <w:rPr>
          <w:rFonts w:hint="eastAsia"/>
        </w:rPr>
        <w:t>题</w:t>
      </w:r>
      <w:r>
        <w:t>6</w:t>
      </w:r>
      <w:r>
        <w:rPr>
          <w:rFonts w:hint="eastAsia"/>
        </w:rPr>
        <w:t>分，</w:t>
      </w:r>
      <w:r>
        <w:t>27</w:t>
      </w:r>
      <w:r>
        <w:rPr>
          <w:rFonts w:hint="eastAsia"/>
        </w:rPr>
        <w:t>题</w:t>
      </w:r>
      <w:r>
        <w:t>8</w:t>
      </w:r>
      <w:r>
        <w:rPr>
          <w:rFonts w:hint="eastAsia"/>
        </w:rPr>
        <w:t>分，共</w:t>
      </w:r>
      <w:r>
        <w:t>18</w:t>
      </w:r>
      <w:r>
        <w:rPr>
          <w:rFonts w:hint="eastAsia"/>
        </w:rPr>
        <w:t>分）</w:t>
      </w:r>
    </w:p>
    <w:p w:rsidR="00777652" w:rsidRDefault="00856A84" w:rsidP="00777652">
      <w:r>
        <w:t>25</w:t>
      </w:r>
      <w:r>
        <w:rPr>
          <w:rFonts w:hint="eastAsia"/>
        </w:rPr>
        <w:t>．图</w:t>
      </w:r>
      <w:r>
        <w:t>13</w:t>
      </w:r>
      <w:r>
        <w:rPr>
          <w:rFonts w:hint="eastAsia"/>
        </w:rPr>
        <w:t>是小明</w:t>
      </w:r>
      <w:r>
        <w:t>“</w:t>
      </w:r>
      <w:r>
        <w:rPr>
          <w:rFonts w:hint="eastAsia"/>
        </w:rPr>
        <w:t>探究凸透镜成像规律</w:t>
      </w:r>
      <w:r>
        <w:t>”</w:t>
      </w:r>
      <w:r>
        <w:rPr>
          <w:rFonts w:hint="eastAsia"/>
        </w:rPr>
        <w:t>的实验装置，他发现蜡烛</w:t>
      </w:r>
    </w:p>
    <w:p w:rsidR="00E26934" w:rsidRDefault="00856A84" w:rsidP="00E26934">
      <w:r>
        <w:rPr>
          <w:rFonts w:hint="eastAsia"/>
        </w:rPr>
        <w:t>离透镜越远，光屏上得到的像越</w:t>
      </w:r>
      <w:r>
        <w:rPr>
          <w:rFonts w:hint="eastAsia"/>
          <w:u w:val="single"/>
        </w:rPr>
        <w:t xml:space="preserve">      </w:t>
      </w:r>
      <w:r>
        <w:rPr>
          <w:rFonts w:hint="eastAsia"/>
        </w:rPr>
        <w:t>选（填</w:t>
      </w:r>
      <w:r>
        <w:t>“</w:t>
      </w:r>
      <w:r>
        <w:rPr>
          <w:rFonts w:hint="eastAsia"/>
        </w:rPr>
        <w:t>大</w:t>
      </w:r>
      <w:r>
        <w:t>”</w:t>
      </w:r>
      <w:r>
        <w:rPr>
          <w:rFonts w:hint="eastAsia"/>
        </w:rPr>
        <w:t>或“小”）。当把蜡烛向凸透镜的靠近时，要想光屏上得到清晰的像，光屏应</w:t>
      </w:r>
      <w:r>
        <w:rPr>
          <w:rFonts w:hint="eastAsia"/>
          <w:u w:val="single"/>
        </w:rPr>
        <w:t xml:space="preserve">  </w:t>
      </w:r>
      <w:r w:rsidRPr="00D119CF">
        <w:rPr>
          <w:rFonts w:ascii="宋体" w:hAnsi="宋体" w:hint="eastAsia"/>
          <w:u w:val="single"/>
        </w:rPr>
        <w:t>②</w:t>
      </w:r>
      <w:r>
        <w:rPr>
          <w:rFonts w:hint="eastAsia"/>
          <w:u w:val="single"/>
        </w:rPr>
        <w:t xml:space="preserve">  </w:t>
      </w:r>
      <w:r>
        <w:rPr>
          <w:rFonts w:hint="eastAsia"/>
        </w:rPr>
        <w:t>（选填</w:t>
      </w:r>
      <w:r>
        <w:t>“</w:t>
      </w:r>
      <w:r>
        <w:rPr>
          <w:rFonts w:hint="eastAsia"/>
        </w:rPr>
        <w:t>远离</w:t>
      </w:r>
      <w:r>
        <w:t>”</w:t>
      </w:r>
      <w:r>
        <w:rPr>
          <w:rFonts w:hint="eastAsia"/>
        </w:rPr>
        <w:t>或</w:t>
      </w:r>
      <w:r>
        <w:t>“</w:t>
      </w:r>
      <w:r>
        <w:rPr>
          <w:rFonts w:hint="eastAsia"/>
        </w:rPr>
        <w:t>靠近</w:t>
      </w:r>
      <w:r>
        <w:t>”</w:t>
      </w:r>
      <w:r>
        <w:rPr>
          <w:rFonts w:hint="eastAsia"/>
        </w:rPr>
        <w:t>）凸透镜，此时在光屏上看到的像是</w:t>
      </w:r>
      <w:r w:rsidRPr="00D119CF">
        <w:rPr>
          <w:rFonts w:ascii="宋体" w:hAnsi="宋体" w:cs="宋体" w:hint="eastAsia"/>
          <w:u w:val="single"/>
        </w:rPr>
        <w:t xml:space="preserve">  </w:t>
      </w:r>
      <w:r w:rsidRPr="00D119CF">
        <w:rPr>
          <w:rFonts w:ascii="宋体" w:hAnsi="宋体" w:cs="宋体" w:hint="eastAsia"/>
          <w:u w:val="single"/>
        </w:rPr>
        <w:t>③</w:t>
      </w:r>
      <w:r w:rsidRPr="00D119CF">
        <w:rPr>
          <w:rFonts w:ascii="宋体" w:hAnsi="宋体" w:cs="宋体" w:hint="eastAsia"/>
          <w:u w:val="single"/>
        </w:rPr>
        <w:t xml:space="preserve">  </w:t>
      </w:r>
      <w:r>
        <w:rPr>
          <w:rFonts w:hint="eastAsia"/>
        </w:rPr>
        <w:t>（选填</w:t>
      </w:r>
      <w:r>
        <w:t>“</w:t>
      </w:r>
      <w:r>
        <w:rPr>
          <w:rFonts w:hint="eastAsia"/>
        </w:rPr>
        <w:t>正立</w:t>
      </w:r>
      <w:r>
        <w:t>”</w:t>
      </w:r>
      <w:r>
        <w:rPr>
          <w:rFonts w:hint="eastAsia"/>
        </w:rPr>
        <w:t>或</w:t>
      </w:r>
      <w:r>
        <w:t>“</w:t>
      </w:r>
      <w:r>
        <w:rPr>
          <w:rFonts w:hint="eastAsia"/>
        </w:rPr>
        <w:t>倒立</w:t>
      </w:r>
      <w:r>
        <w:t>”</w:t>
      </w:r>
      <w:r>
        <w:rPr>
          <w:rFonts w:hint="eastAsia"/>
        </w:rPr>
        <w:t>）的像，当蜡烛继续靠近凸透镜的过程中，发现蜡烛的位置在</w:t>
      </w:r>
      <w:r>
        <w:rPr>
          <w:rFonts w:hint="eastAsia"/>
          <w:u w:val="single"/>
        </w:rPr>
        <w:t xml:space="preserve">  </w:t>
      </w:r>
      <w:r w:rsidRPr="00D119CF">
        <w:rPr>
          <w:rFonts w:ascii="宋体" w:hAnsi="宋体" w:hint="eastAsia"/>
          <w:u w:val="single"/>
        </w:rPr>
        <w:t>④</w:t>
      </w:r>
      <w:r>
        <w:rPr>
          <w:rFonts w:hint="eastAsia"/>
          <w:u w:val="single"/>
        </w:rPr>
        <w:t xml:space="preserve">   </w:t>
      </w:r>
      <w:r>
        <w:rPr>
          <w:rFonts w:hint="eastAsia"/>
        </w:rPr>
        <w:t>时，无论怎样移动光屏，光屏上都得不到蜡烛的像。</w:t>
      </w:r>
    </w:p>
    <w:p w:rsidR="00E26934" w:rsidRDefault="00856A84" w:rsidP="00E26934">
      <w:r>
        <w:rPr>
          <w:rFonts w:hint="eastAsia"/>
        </w:rPr>
        <w:t>26</w:t>
      </w:r>
      <w:r>
        <w:rPr>
          <w:rFonts w:hint="eastAsia"/>
        </w:rPr>
        <w:t>．小马和小李设计了如图</w:t>
      </w:r>
      <w:r>
        <w:rPr>
          <w:rFonts w:hint="eastAsia"/>
        </w:rPr>
        <w:t>14</w:t>
      </w:r>
      <w:r>
        <w:rPr>
          <w:rFonts w:hint="eastAsia"/>
        </w:rPr>
        <w:t>甲、乙所示两种滑轮组来提升同一重物，在讨论滑轮组机械效率时两人产生了分歧，小马认为：“甲滑轮组的动滑轮个数少，机械效率高”；小李却认为：“乙滑轮组更省力，机械效率高”。两人谁也说服不了谁，于是决定进行实验来验证自己的猜想是否正确。</w:t>
      </w:r>
    </w:p>
    <w:tbl>
      <w:tblPr>
        <w:tblStyle w:val="a8"/>
        <w:tblpPr w:leftFromText="180" w:rightFromText="180" w:vertAnchor="text" w:horzAnchor="margin" w:tblpXSpec="right" w:tblpY="459"/>
        <w:tblW w:w="0" w:type="auto"/>
        <w:tblLook w:val="04A0" w:firstRow="1" w:lastRow="0" w:firstColumn="1" w:lastColumn="0" w:noHBand="0" w:noVBand="1"/>
      </w:tblPr>
      <w:tblGrid>
        <w:gridCol w:w="2477"/>
        <w:gridCol w:w="850"/>
        <w:gridCol w:w="851"/>
      </w:tblGrid>
      <w:tr w:rsidR="00754CA3" w:rsidTr="005B2ABF">
        <w:tc>
          <w:tcPr>
            <w:tcW w:w="2477" w:type="dxa"/>
          </w:tcPr>
          <w:p w:rsidR="005B11CF" w:rsidRDefault="00856A84" w:rsidP="005B2ABF">
            <w:r>
              <w:rPr>
                <w:rFonts w:hint="eastAsia"/>
              </w:rPr>
              <w:t>物理量</w:t>
            </w:r>
            <w:r>
              <w:rPr>
                <w:rFonts w:hint="eastAsia"/>
              </w:rPr>
              <w:t xml:space="preserve">        </w:t>
            </w:r>
            <w:r>
              <w:rPr>
                <w:rFonts w:hint="eastAsia"/>
              </w:rPr>
              <w:t>滑轮组</w:t>
            </w:r>
          </w:p>
        </w:tc>
        <w:tc>
          <w:tcPr>
            <w:tcW w:w="850" w:type="dxa"/>
          </w:tcPr>
          <w:p w:rsidR="005B11CF" w:rsidRDefault="00856A84" w:rsidP="005B11CF">
            <w:r>
              <w:rPr>
                <w:rFonts w:hint="eastAsia"/>
              </w:rPr>
              <w:t>装置甲</w:t>
            </w:r>
          </w:p>
        </w:tc>
        <w:tc>
          <w:tcPr>
            <w:tcW w:w="851" w:type="dxa"/>
          </w:tcPr>
          <w:p w:rsidR="005B11CF" w:rsidRDefault="00856A84" w:rsidP="005B11CF">
            <w:r>
              <w:rPr>
                <w:rFonts w:hint="eastAsia"/>
              </w:rPr>
              <w:t>装置乙</w:t>
            </w:r>
          </w:p>
        </w:tc>
      </w:tr>
      <w:tr w:rsidR="00754CA3" w:rsidTr="005B2ABF">
        <w:tc>
          <w:tcPr>
            <w:tcW w:w="2477" w:type="dxa"/>
          </w:tcPr>
          <w:p w:rsidR="005B11CF" w:rsidRDefault="00856A84" w:rsidP="005B11CF">
            <w:proofErr w:type="gramStart"/>
            <w:r>
              <w:rPr>
                <w:rFonts w:hint="eastAsia"/>
              </w:rPr>
              <w:t>钩码重</w:t>
            </w:r>
            <w:proofErr w:type="gramEnd"/>
            <w:r>
              <w:rPr>
                <w:rFonts w:hint="eastAsia"/>
              </w:rPr>
              <w:t>G/N</w:t>
            </w:r>
          </w:p>
        </w:tc>
        <w:tc>
          <w:tcPr>
            <w:tcW w:w="850" w:type="dxa"/>
          </w:tcPr>
          <w:p w:rsidR="005B11CF" w:rsidRDefault="00856A84" w:rsidP="005B11CF">
            <w:r>
              <w:rPr>
                <w:rFonts w:hint="eastAsia"/>
              </w:rPr>
              <w:t>4</w:t>
            </w:r>
          </w:p>
        </w:tc>
        <w:tc>
          <w:tcPr>
            <w:tcW w:w="851" w:type="dxa"/>
          </w:tcPr>
          <w:p w:rsidR="005B11CF" w:rsidRDefault="00856A84" w:rsidP="005B11CF">
            <w:r>
              <w:rPr>
                <w:rFonts w:hint="eastAsia"/>
              </w:rPr>
              <w:t>4</w:t>
            </w:r>
          </w:p>
        </w:tc>
      </w:tr>
      <w:tr w:rsidR="00754CA3" w:rsidTr="005B2ABF">
        <w:tc>
          <w:tcPr>
            <w:tcW w:w="2477" w:type="dxa"/>
          </w:tcPr>
          <w:p w:rsidR="005B11CF" w:rsidRDefault="00856A84" w:rsidP="005B11CF">
            <w:proofErr w:type="gramStart"/>
            <w:r>
              <w:rPr>
                <w:rFonts w:hint="eastAsia"/>
              </w:rPr>
              <w:t>钩码上升</w:t>
            </w:r>
            <w:proofErr w:type="gramEnd"/>
            <w:r>
              <w:rPr>
                <w:rFonts w:hint="eastAsia"/>
              </w:rPr>
              <w:t>高度</w:t>
            </w:r>
            <w:r>
              <w:rPr>
                <w:rFonts w:hint="eastAsia"/>
              </w:rPr>
              <w:t>h/m</w:t>
            </w:r>
          </w:p>
        </w:tc>
        <w:tc>
          <w:tcPr>
            <w:tcW w:w="850" w:type="dxa"/>
          </w:tcPr>
          <w:p w:rsidR="005B11CF" w:rsidRDefault="00856A84" w:rsidP="005B11CF">
            <w:r>
              <w:rPr>
                <w:rFonts w:hint="eastAsia"/>
              </w:rPr>
              <w:t>0.1</w:t>
            </w:r>
          </w:p>
        </w:tc>
        <w:tc>
          <w:tcPr>
            <w:tcW w:w="851" w:type="dxa"/>
          </w:tcPr>
          <w:p w:rsidR="005B11CF" w:rsidRDefault="00856A84" w:rsidP="005B11CF">
            <w:r>
              <w:rPr>
                <w:rFonts w:hint="eastAsia"/>
              </w:rPr>
              <w:t>0.1</w:t>
            </w:r>
          </w:p>
        </w:tc>
      </w:tr>
      <w:tr w:rsidR="00754CA3" w:rsidTr="005B2ABF">
        <w:tc>
          <w:tcPr>
            <w:tcW w:w="2477" w:type="dxa"/>
          </w:tcPr>
          <w:p w:rsidR="005B11CF" w:rsidRDefault="00856A84" w:rsidP="005B11CF">
            <w:r>
              <w:rPr>
                <w:rFonts w:hint="eastAsia"/>
              </w:rPr>
              <w:t>绳端拉力</w:t>
            </w:r>
            <w:r>
              <w:rPr>
                <w:rFonts w:hint="eastAsia"/>
              </w:rPr>
              <w:t>F/N</w:t>
            </w:r>
          </w:p>
        </w:tc>
        <w:tc>
          <w:tcPr>
            <w:tcW w:w="850" w:type="dxa"/>
          </w:tcPr>
          <w:p w:rsidR="005B11CF" w:rsidRDefault="00856A84" w:rsidP="005B11CF">
            <w:r>
              <w:rPr>
                <w:rFonts w:hint="eastAsia"/>
              </w:rPr>
              <w:t>1.6</w:t>
            </w:r>
          </w:p>
        </w:tc>
        <w:tc>
          <w:tcPr>
            <w:tcW w:w="851" w:type="dxa"/>
          </w:tcPr>
          <w:p w:rsidR="005B11CF" w:rsidRDefault="00856A84" w:rsidP="005B11CF">
            <w:r>
              <w:rPr>
                <w:rFonts w:hint="eastAsia"/>
              </w:rPr>
              <w:t>1.4</w:t>
            </w:r>
          </w:p>
        </w:tc>
      </w:tr>
      <w:tr w:rsidR="00754CA3" w:rsidTr="005B2ABF">
        <w:tc>
          <w:tcPr>
            <w:tcW w:w="2477" w:type="dxa"/>
          </w:tcPr>
          <w:p w:rsidR="005B11CF" w:rsidRDefault="00856A84" w:rsidP="005B11CF">
            <w:r>
              <w:rPr>
                <w:rFonts w:hint="eastAsia"/>
              </w:rPr>
              <w:t>绳端移动距离</w:t>
            </w:r>
            <w:r>
              <w:rPr>
                <w:rFonts w:hint="eastAsia"/>
              </w:rPr>
              <w:t>s/m</w:t>
            </w:r>
          </w:p>
        </w:tc>
        <w:tc>
          <w:tcPr>
            <w:tcW w:w="850" w:type="dxa"/>
          </w:tcPr>
          <w:p w:rsidR="005B11CF" w:rsidRDefault="00856A84" w:rsidP="005B11CF">
            <w:r>
              <w:rPr>
                <w:rFonts w:hint="eastAsia"/>
              </w:rPr>
              <w:t>0.3</w:t>
            </w:r>
          </w:p>
        </w:tc>
        <w:tc>
          <w:tcPr>
            <w:tcW w:w="851" w:type="dxa"/>
          </w:tcPr>
          <w:p w:rsidR="005B11CF" w:rsidRDefault="00856A84" w:rsidP="005B11CF">
            <w:r>
              <w:rPr>
                <w:rFonts w:hint="eastAsia"/>
              </w:rPr>
              <w:t>40.</w:t>
            </w:r>
          </w:p>
        </w:tc>
      </w:tr>
      <w:tr w:rsidR="00754CA3" w:rsidTr="005B2ABF">
        <w:tc>
          <w:tcPr>
            <w:tcW w:w="2477" w:type="dxa"/>
          </w:tcPr>
          <w:p w:rsidR="005B11CF" w:rsidRDefault="00856A84" w:rsidP="005B11CF">
            <w:r>
              <w:rPr>
                <w:rFonts w:hint="eastAsia"/>
              </w:rPr>
              <w:t>机械效率</w:t>
            </w:r>
            <w:r>
              <w:t>η</w:t>
            </w:r>
          </w:p>
        </w:tc>
        <w:tc>
          <w:tcPr>
            <w:tcW w:w="850" w:type="dxa"/>
          </w:tcPr>
          <w:p w:rsidR="005B11CF" w:rsidRDefault="00856A84" w:rsidP="005B11CF"/>
        </w:tc>
        <w:tc>
          <w:tcPr>
            <w:tcW w:w="851" w:type="dxa"/>
          </w:tcPr>
          <w:p w:rsidR="005B11CF" w:rsidRDefault="00856A84" w:rsidP="005B11CF">
            <w:r>
              <w:t>71.4%</w:t>
            </w:r>
          </w:p>
        </w:tc>
      </w:tr>
    </w:tbl>
    <w:p w:rsidR="00E26934" w:rsidRDefault="00856A84" w:rsidP="00E26934">
      <w:r>
        <w:rPr>
          <w:rFonts w:hint="eastAsia"/>
        </w:rPr>
        <w:t>（所用每个滑轮的重相同，绳重和摩擦忽略不计），他们在实验中得到的数据如下表所示：</w:t>
      </w:r>
    </w:p>
    <w:p w:rsidR="00E26934" w:rsidRDefault="00856A84" w:rsidP="00E26934">
      <w:r>
        <w:rPr>
          <w:rFonts w:hint="eastAsia"/>
          <w:noProof/>
        </w:rPr>
        <w:drawing>
          <wp:anchor distT="0" distB="0" distL="114300" distR="114300" simplePos="0" relativeHeight="251683840" behindDoc="0" locked="0" layoutInCell="1" allowOverlap="1">
            <wp:simplePos x="0" y="0"/>
            <wp:positionH relativeFrom="column">
              <wp:posOffset>2093595</wp:posOffset>
            </wp:positionH>
            <wp:positionV relativeFrom="paragraph">
              <wp:posOffset>13970</wp:posOffset>
            </wp:positionV>
            <wp:extent cx="1334770" cy="1242060"/>
            <wp:effectExtent l="19050" t="0" r="0" b="0"/>
            <wp:wrapSquare wrapText="bothSides"/>
            <wp:docPr id="2" name="图片 16" descr="C:\Users\Administrator\Documents\Tencent Files\504608882\FileRecv\MobileFile\qq_pic_merged_1531063183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ocuments\Tencent Files\504608882\FileRecv\MobileFile\qq_pic_merged_1531063183631.jpg"/>
                    <pic:cNvPicPr>
                      <a:picLocks noChangeAspect="1" noChangeArrowheads="1"/>
                    </pic:cNvPicPr>
                  </pic:nvPicPr>
                  <pic:blipFill>
                    <a:blip r:embed="rId21" cstate="print"/>
                    <a:srcRect/>
                    <a:stretch>
                      <a:fillRect/>
                    </a:stretch>
                  </pic:blipFill>
                  <pic:spPr bwMode="auto">
                    <a:xfrm>
                      <a:off x="0" y="0"/>
                      <a:ext cx="1334770" cy="1242060"/>
                    </a:xfrm>
                    <a:prstGeom prst="rect">
                      <a:avLst/>
                    </a:prstGeom>
                    <a:noFill/>
                    <a:ln w="9525">
                      <a:noFill/>
                      <a:miter lim="800000"/>
                      <a:headEnd/>
                      <a:tailEnd/>
                    </a:ln>
                  </pic:spPr>
                </pic:pic>
              </a:graphicData>
            </a:graphic>
          </wp:anchor>
        </w:drawing>
      </w:r>
      <w:r>
        <w:rPr>
          <w:rFonts w:hint="eastAsia"/>
        </w:rPr>
        <w:t>1</w:t>
      </w:r>
      <w:r>
        <w:rPr>
          <w:rFonts w:hint="eastAsia"/>
        </w:rPr>
        <w:t>）根据所测数据，请计算一个动滑轮的重力是</w:t>
      </w:r>
      <w:r>
        <w:rPr>
          <w:rFonts w:hint="eastAsia"/>
          <w:u w:val="single"/>
        </w:rPr>
        <w:t xml:space="preserve">     </w:t>
      </w:r>
      <w:r w:rsidRPr="005B2ABF">
        <w:rPr>
          <w:rFonts w:hint="eastAsia"/>
          <w:u w:val="single"/>
        </w:rPr>
        <w:t>①</w:t>
      </w:r>
      <w:r>
        <w:rPr>
          <w:rFonts w:hint="eastAsia"/>
          <w:u w:val="single"/>
        </w:rPr>
        <w:t xml:space="preserve">  </w:t>
      </w:r>
      <w:r>
        <w:rPr>
          <w:rFonts w:hint="eastAsia"/>
        </w:rPr>
        <w:t>N</w:t>
      </w:r>
      <w:r>
        <w:rPr>
          <w:rFonts w:hint="eastAsia"/>
        </w:rPr>
        <w:t>，甲滑轮组的机械效率是</w:t>
      </w:r>
      <w:r>
        <w:rPr>
          <w:rFonts w:hint="eastAsia"/>
        </w:rPr>
        <w:t xml:space="preserve"> </w:t>
      </w:r>
      <w:r>
        <w:rPr>
          <w:rFonts w:hint="eastAsia"/>
          <w:u w:val="single"/>
        </w:rPr>
        <w:t xml:space="preserve">   </w:t>
      </w:r>
      <w:r w:rsidRPr="005B2ABF">
        <w:rPr>
          <w:rFonts w:hint="eastAsia"/>
          <w:u w:val="single"/>
        </w:rPr>
        <w:t>②</w:t>
      </w:r>
      <w:r>
        <w:rPr>
          <w:rFonts w:hint="eastAsia"/>
          <w:u w:val="single"/>
        </w:rPr>
        <w:t xml:space="preserve">  </w:t>
      </w:r>
    </w:p>
    <w:p w:rsidR="00E26934" w:rsidRDefault="00856A84" w:rsidP="00E26934">
      <w:r>
        <w:rPr>
          <w:rFonts w:hint="eastAsia"/>
        </w:rPr>
        <w:t>（</w:t>
      </w:r>
      <w:r>
        <w:rPr>
          <w:rFonts w:hint="eastAsia"/>
        </w:rPr>
        <w:t>2</w:t>
      </w:r>
      <w:r>
        <w:rPr>
          <w:rFonts w:hint="eastAsia"/>
        </w:rPr>
        <w:t>）</w:t>
      </w:r>
      <w:proofErr w:type="gramStart"/>
      <w:r>
        <w:rPr>
          <w:rFonts w:hint="eastAsia"/>
        </w:rPr>
        <w:t>由计结果</w:t>
      </w:r>
      <w:proofErr w:type="gramEnd"/>
      <w:r>
        <w:rPr>
          <w:rFonts w:hint="eastAsia"/>
        </w:rPr>
        <w:t>可以确定</w:t>
      </w:r>
    </w:p>
    <w:p w:rsidR="00E26934" w:rsidRDefault="00856A84" w:rsidP="00E26934">
      <w:r w:rsidRPr="005B2ABF">
        <w:rPr>
          <w:rFonts w:hint="eastAsia"/>
          <w:u w:val="single"/>
        </w:rPr>
        <w:t>①</w:t>
      </w:r>
      <w:r>
        <w:rPr>
          <w:rFonts w:hint="eastAsia"/>
        </w:rPr>
        <w:t>的说法是正确的，这个实验说明了影响滑轮组机械效率的因素是</w:t>
      </w:r>
      <w:r>
        <w:rPr>
          <w:rFonts w:hint="eastAsia"/>
          <w:u w:val="single"/>
        </w:rPr>
        <w:t xml:space="preserve">  </w:t>
      </w:r>
      <w:r w:rsidRPr="005B2ABF">
        <w:rPr>
          <w:rFonts w:ascii="宋体" w:hAnsi="宋体" w:hint="eastAsia"/>
          <w:u w:val="single"/>
        </w:rPr>
        <w:t>②</w:t>
      </w:r>
      <w:r>
        <w:rPr>
          <w:rFonts w:hint="eastAsia"/>
          <w:u w:val="single"/>
        </w:rPr>
        <w:t xml:space="preserve"> </w:t>
      </w:r>
      <w:r>
        <w:rPr>
          <w:rFonts w:hint="eastAsia"/>
        </w:rPr>
        <w:t>，由此可知，可采用</w:t>
      </w:r>
      <w:r w:rsidRPr="00A73975">
        <w:rPr>
          <w:rFonts w:hint="eastAsia"/>
          <w:u w:val="single"/>
        </w:rPr>
        <w:t xml:space="preserve"> </w:t>
      </w:r>
      <w:r w:rsidRPr="00A73975">
        <w:rPr>
          <w:rFonts w:hint="eastAsia"/>
          <w:u w:val="single"/>
        </w:rPr>
        <w:t>③</w:t>
      </w:r>
      <w:r>
        <w:rPr>
          <w:rFonts w:hint="eastAsia"/>
        </w:rPr>
        <w:t>的方法来提高滑轮组的机械效率。</w:t>
      </w:r>
    </w:p>
    <w:p w:rsidR="00E26934" w:rsidRDefault="00856A84" w:rsidP="00E26934">
      <w:r>
        <w:rPr>
          <w:rFonts w:hint="eastAsia"/>
        </w:rPr>
        <w:t>（</w:t>
      </w:r>
      <w:r>
        <w:rPr>
          <w:rFonts w:hint="eastAsia"/>
        </w:rPr>
        <w:t>3</w:t>
      </w:r>
      <w:r>
        <w:rPr>
          <w:rFonts w:hint="eastAsia"/>
        </w:rPr>
        <w:t>）随后小马</w:t>
      </w:r>
      <w:proofErr w:type="gramStart"/>
      <w:r>
        <w:rPr>
          <w:rFonts w:hint="eastAsia"/>
        </w:rPr>
        <w:t>又没计了</w:t>
      </w:r>
      <w:proofErr w:type="gramEnd"/>
      <w:r>
        <w:rPr>
          <w:rFonts w:hint="eastAsia"/>
        </w:rPr>
        <w:t>一个方案，如图</w:t>
      </w:r>
      <w:r>
        <w:rPr>
          <w:rFonts w:hint="eastAsia"/>
        </w:rPr>
        <w:t>14</w:t>
      </w:r>
      <w:r>
        <w:rPr>
          <w:rFonts w:hint="eastAsia"/>
        </w:rPr>
        <w:t>内所示，你认为和图</w:t>
      </w:r>
      <w:r>
        <w:rPr>
          <w:rFonts w:hint="eastAsia"/>
        </w:rPr>
        <w:t>14</w:t>
      </w:r>
      <w:r>
        <w:rPr>
          <w:rFonts w:hint="eastAsia"/>
        </w:rPr>
        <w:t>甲装置对比，在提升同一重物时，装置丙的机械效率</w:t>
      </w:r>
      <w:r>
        <w:rPr>
          <w:rFonts w:hint="eastAsia"/>
          <w:u w:val="single"/>
        </w:rPr>
        <w:t xml:space="preserve">                   </w:t>
      </w:r>
      <w:r>
        <w:rPr>
          <w:rFonts w:hint="eastAsia"/>
        </w:rPr>
        <w:t>（选填“大于”“等于”或“小于”）装置的机械效率。</w:t>
      </w:r>
    </w:p>
    <w:p w:rsidR="00E26934" w:rsidRDefault="00856A84" w:rsidP="00E26934">
      <w:r>
        <w:rPr>
          <w:rFonts w:hint="eastAsia"/>
        </w:rPr>
        <w:t>27</w:t>
      </w:r>
      <w:r>
        <w:rPr>
          <w:rFonts w:hint="eastAsia"/>
        </w:rPr>
        <w:t>．在测量额定电压为</w:t>
      </w:r>
      <w:r>
        <w:rPr>
          <w:rFonts w:hint="eastAsia"/>
        </w:rPr>
        <w:t>3</w:t>
      </w:r>
      <w:r>
        <w:rPr>
          <w:rFonts w:hint="eastAsia"/>
        </w:rPr>
        <w:t>．</w:t>
      </w:r>
      <w:r>
        <w:rPr>
          <w:rFonts w:hint="eastAsia"/>
        </w:rPr>
        <w:t>8V</w:t>
      </w:r>
      <w:r>
        <w:rPr>
          <w:rFonts w:hint="eastAsia"/>
        </w:rPr>
        <w:t>的小灯泡电功率实验中，小</w:t>
      </w:r>
      <w:proofErr w:type="gramStart"/>
      <w:r>
        <w:rPr>
          <w:rFonts w:hint="eastAsia"/>
        </w:rPr>
        <w:t>明同学</w:t>
      </w:r>
      <w:proofErr w:type="gramEnd"/>
      <w:r>
        <w:rPr>
          <w:rFonts w:hint="eastAsia"/>
        </w:rPr>
        <w:t>连接了如图</w:t>
      </w:r>
      <w:r>
        <w:rPr>
          <w:rFonts w:hint="eastAsia"/>
        </w:rPr>
        <w:t>15</w:t>
      </w:r>
      <w:r>
        <w:rPr>
          <w:rFonts w:hint="eastAsia"/>
        </w:rPr>
        <w:t>甲所示的电路（电源电压</w:t>
      </w:r>
      <w:r>
        <w:rPr>
          <w:rFonts w:hint="eastAsia"/>
        </w:rPr>
        <w:t>4</w:t>
      </w:r>
      <w:r>
        <w:rPr>
          <w:rFonts w:hint="eastAsia"/>
        </w:rPr>
        <w:t>．</w:t>
      </w:r>
      <w:r>
        <w:rPr>
          <w:rFonts w:hint="eastAsia"/>
        </w:rPr>
        <w:t>5V</w:t>
      </w:r>
      <w:r>
        <w:rPr>
          <w:rFonts w:hint="eastAsia"/>
        </w:rPr>
        <w:t>保持不变，电路元件完好，接线柱接线牢固）。</w:t>
      </w:r>
    </w:p>
    <w:p w:rsidR="00E26934" w:rsidRDefault="00856A84" w:rsidP="00E26934">
      <w:r>
        <w:rPr>
          <w:noProof/>
        </w:rPr>
        <w:drawing>
          <wp:inline distT="0" distB="0" distL="0" distR="0">
            <wp:extent cx="6120765" cy="1338430"/>
            <wp:effectExtent l="19050" t="0" r="0" b="0"/>
            <wp:docPr id="18" name="图片 17" descr="C:\Users\Administrator\Documents\Tencent Files\504608882\FileRecv\MobileFile\qq_pic_merged_1531063255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ocuments\Tencent Files\504608882\FileRecv\MobileFile\qq_pic_merged_1531063255740.jpg"/>
                    <pic:cNvPicPr>
                      <a:picLocks noChangeAspect="1" noChangeArrowheads="1"/>
                    </pic:cNvPicPr>
                  </pic:nvPicPr>
                  <pic:blipFill>
                    <a:blip r:embed="rId22" cstate="print"/>
                    <a:srcRect/>
                    <a:stretch>
                      <a:fillRect/>
                    </a:stretch>
                  </pic:blipFill>
                  <pic:spPr bwMode="auto">
                    <a:xfrm>
                      <a:off x="0" y="0"/>
                      <a:ext cx="6120765" cy="1338430"/>
                    </a:xfrm>
                    <a:prstGeom prst="rect">
                      <a:avLst/>
                    </a:prstGeom>
                    <a:noFill/>
                    <a:ln w="9525">
                      <a:noFill/>
                      <a:miter lim="800000"/>
                      <a:headEnd/>
                      <a:tailEnd/>
                    </a:ln>
                  </pic:spPr>
                </pic:pic>
              </a:graphicData>
            </a:graphic>
          </wp:inline>
        </w:drawing>
      </w:r>
    </w:p>
    <w:p w:rsidR="00E26934" w:rsidRDefault="00856A84" w:rsidP="00E26934">
      <w:r>
        <w:rPr>
          <w:rFonts w:hint="eastAsia"/>
        </w:rPr>
        <w:t>（</w:t>
      </w:r>
      <w:r>
        <w:rPr>
          <w:rFonts w:hint="eastAsia"/>
        </w:rPr>
        <w:t>1</w:t>
      </w:r>
      <w:r>
        <w:rPr>
          <w:rFonts w:hint="eastAsia"/>
        </w:rPr>
        <w:t>）在未检查电路连接是否正确的情况下，闭合开关，调节滑动变阻器滑片，电流表的示数将</w:t>
      </w:r>
      <w:r>
        <w:rPr>
          <w:rFonts w:hint="eastAsia"/>
          <w:u w:val="single"/>
        </w:rPr>
        <w:t xml:space="preserve">  </w:t>
      </w:r>
      <w:r w:rsidRPr="00D05285">
        <w:rPr>
          <w:rFonts w:ascii="宋体" w:hAnsi="宋体" w:hint="eastAsia"/>
          <w:u w:val="single"/>
        </w:rPr>
        <w:t>①</w:t>
      </w:r>
      <w:r>
        <w:rPr>
          <w:rFonts w:hint="eastAsia"/>
          <w:u w:val="single"/>
        </w:rPr>
        <w:t xml:space="preserve">  </w:t>
      </w:r>
      <w:r>
        <w:rPr>
          <w:rFonts w:hint="eastAsia"/>
        </w:rPr>
        <w:t>，电压表的示数将</w:t>
      </w:r>
      <w:r>
        <w:rPr>
          <w:rFonts w:hint="eastAsia"/>
          <w:u w:val="single"/>
        </w:rPr>
        <w:t xml:space="preserve">      </w:t>
      </w:r>
      <w:r w:rsidRPr="00D05285">
        <w:rPr>
          <w:rFonts w:ascii="宋体" w:hAnsi="宋体" w:hint="eastAsia"/>
          <w:u w:val="single"/>
        </w:rPr>
        <w:t>②</w:t>
      </w:r>
      <w:r>
        <w:rPr>
          <w:rFonts w:hint="eastAsia"/>
        </w:rPr>
        <w:t>（两空均选填“变化”或“不变”）。</w:t>
      </w:r>
    </w:p>
    <w:p w:rsidR="00E26934" w:rsidRDefault="00856A84" w:rsidP="00E26934">
      <w:r>
        <w:rPr>
          <w:rFonts w:hint="eastAsia"/>
        </w:rPr>
        <w:t>（</w:t>
      </w:r>
      <w:r>
        <w:rPr>
          <w:rFonts w:hint="eastAsia"/>
        </w:rPr>
        <w:t>2</w:t>
      </w:r>
      <w:r>
        <w:rPr>
          <w:rFonts w:hint="eastAsia"/>
        </w:rPr>
        <w:t>）</w:t>
      </w:r>
      <w:r>
        <w:rPr>
          <w:rFonts w:hint="eastAsia"/>
        </w:rPr>
        <w:t>检查电路发现一处错误，指出连接错误的导线是</w:t>
      </w:r>
      <w:r>
        <w:rPr>
          <w:rFonts w:hint="eastAsia"/>
          <w:u w:val="single"/>
        </w:rPr>
        <w:t xml:space="preserve">       </w:t>
      </w:r>
      <w:r>
        <w:rPr>
          <w:rFonts w:hint="eastAsia"/>
        </w:rPr>
        <w:t>（填“</w:t>
      </w:r>
      <w:r>
        <w:rPr>
          <w:rFonts w:hint="eastAsia"/>
        </w:rPr>
        <w:t>a</w:t>
      </w:r>
      <w:r>
        <w:rPr>
          <w:rFonts w:hint="eastAsia"/>
        </w:rPr>
        <w:t>”、“</w:t>
      </w:r>
      <w:r>
        <w:rPr>
          <w:rFonts w:hint="eastAsia"/>
        </w:rPr>
        <w:t>b</w:t>
      </w:r>
      <w:r>
        <w:rPr>
          <w:rFonts w:hint="eastAsia"/>
        </w:rPr>
        <w:t>”、“</w:t>
      </w:r>
      <w:r>
        <w:rPr>
          <w:rFonts w:hint="eastAsia"/>
        </w:rPr>
        <w:t>c</w:t>
      </w:r>
      <w:r>
        <w:rPr>
          <w:rFonts w:hint="eastAsia"/>
        </w:rPr>
        <w:t>”成“</w:t>
      </w:r>
      <w:r>
        <w:rPr>
          <w:rFonts w:hint="eastAsia"/>
        </w:rPr>
        <w:t>d</w:t>
      </w:r>
      <w:r>
        <w:rPr>
          <w:rFonts w:hint="eastAsia"/>
        </w:rPr>
        <w:t>”）。</w:t>
      </w:r>
    </w:p>
    <w:p w:rsidR="00E26934" w:rsidRDefault="00856A84" w:rsidP="00E26934">
      <w:r>
        <w:rPr>
          <w:rFonts w:hint="eastAsia"/>
        </w:rPr>
        <w:t>（</w:t>
      </w:r>
      <w:r>
        <w:rPr>
          <w:rFonts w:hint="eastAsia"/>
        </w:rPr>
        <w:t>3</w:t>
      </w:r>
      <w:r>
        <w:rPr>
          <w:rFonts w:hint="eastAsia"/>
        </w:rPr>
        <w:t>）排除故障后，继续实验，分别记下了多组对应的电压表和电流表的示数，并绘制了如图</w:t>
      </w:r>
      <w:r>
        <w:rPr>
          <w:rFonts w:hint="eastAsia"/>
        </w:rPr>
        <w:t>15</w:t>
      </w:r>
      <w:r>
        <w:rPr>
          <w:rFonts w:hint="eastAsia"/>
        </w:rPr>
        <w:t>乙所示的</w:t>
      </w:r>
      <w:r>
        <w:rPr>
          <w:rFonts w:hint="eastAsia"/>
        </w:rPr>
        <w:t>I-U</w:t>
      </w:r>
      <w:r>
        <w:rPr>
          <w:rFonts w:hint="eastAsia"/>
        </w:rPr>
        <w:t>图像。某次实验时电流表示数如图</w:t>
      </w:r>
      <w:r>
        <w:rPr>
          <w:rFonts w:hint="eastAsia"/>
        </w:rPr>
        <w:t>16</w:t>
      </w:r>
      <w:r>
        <w:rPr>
          <w:rFonts w:hint="eastAsia"/>
        </w:rPr>
        <w:t>所示，电流表的示数为</w:t>
      </w:r>
      <w:r>
        <w:rPr>
          <w:rFonts w:hint="eastAsia"/>
          <w:u w:val="single"/>
        </w:rPr>
        <w:t xml:space="preserve">  </w:t>
      </w:r>
      <w:r w:rsidRPr="00840FDB">
        <w:rPr>
          <w:rFonts w:ascii="宋体" w:hAnsi="宋体" w:hint="eastAsia"/>
          <w:u w:val="single"/>
        </w:rPr>
        <w:t>①</w:t>
      </w:r>
      <w:r>
        <w:rPr>
          <w:rFonts w:hint="eastAsia"/>
          <w:u w:val="single"/>
        </w:rPr>
        <w:t xml:space="preserve">   </w:t>
      </w:r>
      <w:r>
        <w:rPr>
          <w:rFonts w:hint="eastAsia"/>
        </w:rPr>
        <w:t>A</w:t>
      </w:r>
      <w:r>
        <w:rPr>
          <w:rFonts w:hint="eastAsia"/>
        </w:rPr>
        <w:t>，处时小灯泡的电阻是</w:t>
      </w:r>
      <w:r>
        <w:rPr>
          <w:rFonts w:hint="eastAsia"/>
          <w:u w:val="single"/>
        </w:rPr>
        <w:t xml:space="preserve"> </w:t>
      </w:r>
      <w:r w:rsidRPr="00840FDB">
        <w:rPr>
          <w:rFonts w:ascii="宋体" w:hAnsi="宋体" w:hint="eastAsia"/>
          <w:u w:val="single"/>
        </w:rPr>
        <w:t>②</w:t>
      </w:r>
      <w:r>
        <w:rPr>
          <w:rFonts w:hint="eastAsia"/>
          <w:u w:val="single"/>
        </w:rPr>
        <w:t xml:space="preserve"> </w:t>
      </w:r>
      <w:r>
        <w:t>Ώ</w:t>
      </w:r>
      <w:r>
        <w:rPr>
          <w:rFonts w:hint="eastAsia"/>
        </w:rPr>
        <w:t>；当小灯泡正常发光时，它的额定功率是</w:t>
      </w:r>
      <w:r>
        <w:rPr>
          <w:rFonts w:hint="eastAsia"/>
          <w:u w:val="single"/>
        </w:rPr>
        <w:t xml:space="preserve">   </w:t>
      </w:r>
      <w:r w:rsidRPr="00840FDB">
        <w:rPr>
          <w:rFonts w:ascii="宋体" w:hAnsi="宋体" w:hint="eastAsia"/>
          <w:u w:val="single"/>
        </w:rPr>
        <w:t>③</w:t>
      </w:r>
      <w:r>
        <w:rPr>
          <w:rFonts w:hint="eastAsia"/>
          <w:u w:val="single"/>
        </w:rPr>
        <w:t xml:space="preserve">   </w:t>
      </w:r>
      <w:r>
        <w:rPr>
          <w:rFonts w:hint="eastAsia"/>
        </w:rPr>
        <w:t>W</w:t>
      </w:r>
      <w:r>
        <w:rPr>
          <w:rFonts w:hint="eastAsia"/>
        </w:rPr>
        <w:t>。</w:t>
      </w:r>
    </w:p>
    <w:p w:rsidR="00E26934" w:rsidRDefault="00856A84" w:rsidP="00E26934">
      <w:r>
        <w:rPr>
          <w:rFonts w:hint="eastAsia"/>
        </w:rPr>
        <w:t>（</w:t>
      </w:r>
      <w:r>
        <w:rPr>
          <w:rFonts w:hint="eastAsia"/>
        </w:rPr>
        <w:t>4</w:t>
      </w:r>
      <w:r>
        <w:rPr>
          <w:rFonts w:hint="eastAsia"/>
        </w:rPr>
        <w:t>）若实验过程中电压表的大量程损坏，在不添加任何器材的情况下，请你在答题卡中的方框内设计能测量小灯泡额定功率的实验电路图。</w:t>
      </w:r>
    </w:p>
    <w:p w:rsidR="00E26934" w:rsidRDefault="00856A84" w:rsidP="00E26934">
      <w:r>
        <w:rPr>
          <w:rFonts w:hint="eastAsia"/>
        </w:rPr>
        <w:t>五、计算题（</w:t>
      </w:r>
      <w:r>
        <w:rPr>
          <w:rFonts w:hint="eastAsia"/>
        </w:rPr>
        <w:t>28</w:t>
      </w:r>
      <w:r>
        <w:rPr>
          <w:rFonts w:hint="eastAsia"/>
        </w:rPr>
        <w:t>題</w:t>
      </w:r>
      <w:r>
        <w:rPr>
          <w:rFonts w:hint="eastAsia"/>
        </w:rPr>
        <w:t>10</w:t>
      </w:r>
      <w:r>
        <w:rPr>
          <w:rFonts w:hint="eastAsia"/>
        </w:rPr>
        <w:t>分，</w:t>
      </w:r>
      <w:r>
        <w:rPr>
          <w:rFonts w:hint="eastAsia"/>
        </w:rPr>
        <w:t>29</w:t>
      </w:r>
      <w:r>
        <w:rPr>
          <w:rFonts w:hint="eastAsia"/>
        </w:rPr>
        <w:t>题</w:t>
      </w:r>
      <w:r>
        <w:rPr>
          <w:rFonts w:hint="eastAsia"/>
        </w:rPr>
        <w:t>10</w:t>
      </w:r>
      <w:r>
        <w:rPr>
          <w:rFonts w:hint="eastAsia"/>
        </w:rPr>
        <w:t>分</w:t>
      </w:r>
      <w:r>
        <w:rPr>
          <w:rFonts w:hint="eastAsia"/>
        </w:rPr>
        <w:t>，共</w:t>
      </w:r>
      <w:r>
        <w:rPr>
          <w:rFonts w:hint="eastAsia"/>
        </w:rPr>
        <w:t>20</w:t>
      </w:r>
      <w:r>
        <w:rPr>
          <w:rFonts w:hint="eastAsia"/>
        </w:rPr>
        <w:t>分）</w:t>
      </w:r>
    </w:p>
    <w:p w:rsidR="00E26934" w:rsidRDefault="00856A84" w:rsidP="00E26934">
      <w:r>
        <w:rPr>
          <w:rFonts w:hint="eastAsia"/>
        </w:rPr>
        <w:t>28</w:t>
      </w:r>
      <w:r>
        <w:rPr>
          <w:rFonts w:hint="eastAsia"/>
        </w:rPr>
        <w:t>．有种太阳能、电能两用热水器，该热水器用电加热时的额定功率为</w:t>
      </w:r>
      <w:r>
        <w:rPr>
          <w:rFonts w:hint="eastAsia"/>
        </w:rPr>
        <w:t>2000w</w:t>
      </w:r>
      <w:r>
        <w:rPr>
          <w:rFonts w:hint="eastAsia"/>
        </w:rPr>
        <w:t>，晴天时在西宁地区，这种热水器一天内吸收的太阳别能为</w:t>
      </w:r>
      <w:r>
        <w:rPr>
          <w:rFonts w:hint="eastAsia"/>
        </w:rPr>
        <w:t>2.8x</w:t>
      </w:r>
      <w:r>
        <w:rPr>
          <w:rFonts w:hint="eastAsia"/>
        </w:rPr>
        <w:t>×</w:t>
      </w:r>
      <w:r>
        <w:rPr>
          <w:rFonts w:hint="eastAsia"/>
        </w:rPr>
        <w:t>10</w:t>
      </w:r>
      <w:r w:rsidRPr="00CE4941">
        <w:rPr>
          <w:rFonts w:hint="eastAsia"/>
          <w:vertAlign w:val="superscript"/>
        </w:rPr>
        <w:t>7</w:t>
      </w:r>
      <w:r>
        <w:rPr>
          <w:rFonts w:hint="eastAsia"/>
        </w:rPr>
        <w:t>J</w:t>
      </w:r>
      <w:r>
        <w:rPr>
          <w:rFonts w:hint="eastAsia"/>
        </w:rPr>
        <w:t>，能将水箱内</w:t>
      </w:r>
      <w:r>
        <w:rPr>
          <w:rFonts w:hint="eastAsia"/>
        </w:rPr>
        <w:t>80kg</w:t>
      </w:r>
      <w:r>
        <w:rPr>
          <w:rFonts w:hint="eastAsia"/>
        </w:rPr>
        <w:t>初温为</w:t>
      </w:r>
      <w:r>
        <w:rPr>
          <w:rFonts w:hint="eastAsia"/>
        </w:rPr>
        <w:t>20</w:t>
      </w:r>
      <w:r>
        <w:rPr>
          <w:rFonts w:hint="eastAsia"/>
        </w:rPr>
        <w:t>℃的水加热到</w:t>
      </w:r>
      <w:r>
        <w:rPr>
          <w:rFonts w:hint="eastAsia"/>
        </w:rPr>
        <w:t>70</w:t>
      </w:r>
      <w:r>
        <w:rPr>
          <w:rFonts w:hint="eastAsia"/>
        </w:rPr>
        <w:t>℃</w:t>
      </w:r>
      <w:r>
        <w:rPr>
          <w:rFonts w:ascii="宋体" w:hAnsi="宋体" w:hint="eastAsia"/>
        </w:rPr>
        <w:t>【</w:t>
      </w:r>
      <w:r>
        <w:rPr>
          <w:rFonts w:ascii="宋体" w:hAnsi="宋体" w:hint="eastAsia"/>
        </w:rPr>
        <w:t>c</w:t>
      </w:r>
      <w:r w:rsidRPr="00CE4941">
        <w:rPr>
          <w:rFonts w:ascii="宋体" w:hAnsi="宋体" w:hint="eastAsia"/>
          <w:vertAlign w:val="subscript"/>
        </w:rPr>
        <w:t>水</w:t>
      </w:r>
      <w:r>
        <w:rPr>
          <w:rFonts w:hint="eastAsia"/>
        </w:rPr>
        <w:t>＝</w:t>
      </w:r>
      <w:r>
        <w:rPr>
          <w:rFonts w:hint="eastAsia"/>
        </w:rPr>
        <w:t>4</w:t>
      </w:r>
      <w:r>
        <w:rPr>
          <w:rFonts w:hint="eastAsia"/>
        </w:rPr>
        <w:t>．</w:t>
      </w:r>
      <w:r>
        <w:rPr>
          <w:rFonts w:hint="eastAsia"/>
        </w:rPr>
        <w:t>2x10</w:t>
      </w:r>
      <w:r w:rsidRPr="00CE4941">
        <w:rPr>
          <w:rFonts w:hint="eastAsia"/>
          <w:vertAlign w:val="superscript"/>
        </w:rPr>
        <w:t>3</w:t>
      </w:r>
      <w:r w:rsidRPr="00571DEB">
        <w:rPr>
          <w:rFonts w:hint="eastAsia"/>
        </w:rPr>
        <w:t>J</w:t>
      </w:r>
      <w:r>
        <w:rPr>
          <w:rFonts w:hint="eastAsia"/>
        </w:rPr>
        <w:t>/</w:t>
      </w:r>
      <w:r>
        <w:rPr>
          <w:rFonts w:hint="eastAsia"/>
        </w:rPr>
        <w:t>（</w:t>
      </w:r>
      <w:r>
        <w:rPr>
          <w:rFonts w:hint="eastAsia"/>
        </w:rPr>
        <w:t>Kg</w:t>
      </w:r>
      <w:r>
        <w:rPr>
          <w:rFonts w:hint="eastAsia"/>
        </w:rPr>
        <w:t>·℃）</w:t>
      </w:r>
      <w:r>
        <w:rPr>
          <w:rFonts w:ascii="宋体" w:hAnsi="宋体" w:hint="eastAsia"/>
        </w:rPr>
        <w:t>】</w:t>
      </w:r>
      <w:r>
        <w:rPr>
          <w:rFonts w:hint="eastAsia"/>
        </w:rPr>
        <w:t>。求</w:t>
      </w:r>
    </w:p>
    <w:p w:rsidR="00E26934" w:rsidRDefault="00856A84" w:rsidP="00E26934">
      <w:r>
        <w:rPr>
          <w:rFonts w:hint="eastAsia"/>
        </w:rPr>
        <w:t>（</w:t>
      </w:r>
      <w:r>
        <w:rPr>
          <w:rFonts w:hint="eastAsia"/>
        </w:rPr>
        <w:t>1</w:t>
      </w:r>
      <w:r>
        <w:rPr>
          <w:rFonts w:hint="eastAsia"/>
        </w:rPr>
        <w:t>）</w:t>
      </w:r>
      <w:r>
        <w:rPr>
          <w:rFonts w:hint="eastAsia"/>
        </w:rPr>
        <w:t>80kg</w:t>
      </w:r>
      <w:r>
        <w:rPr>
          <w:rFonts w:hint="eastAsia"/>
        </w:rPr>
        <w:t>水吸收的热量是多少？</w:t>
      </w:r>
    </w:p>
    <w:p w:rsidR="00E26934" w:rsidRDefault="00856A84" w:rsidP="00E26934">
      <w:r>
        <w:rPr>
          <w:rFonts w:hint="eastAsia"/>
        </w:rPr>
        <w:t>（</w:t>
      </w:r>
      <w:r>
        <w:rPr>
          <w:rFonts w:hint="eastAsia"/>
        </w:rPr>
        <w:t>2</w:t>
      </w:r>
      <w:r>
        <w:rPr>
          <w:rFonts w:hint="eastAsia"/>
        </w:rPr>
        <w:t>）该热水器将太阳能转化为内能的效率是多少？</w:t>
      </w:r>
    </w:p>
    <w:p w:rsidR="00E26934" w:rsidRDefault="00856A84" w:rsidP="00E26934">
      <w:r>
        <w:rPr>
          <w:rFonts w:hint="eastAsia"/>
        </w:rPr>
        <w:lastRenderedPageBreak/>
        <w:t>（</w:t>
      </w:r>
      <w:r>
        <w:rPr>
          <w:rFonts w:hint="eastAsia"/>
        </w:rPr>
        <w:t>3</w:t>
      </w:r>
      <w:r>
        <w:rPr>
          <w:rFonts w:hint="eastAsia"/>
        </w:rPr>
        <w:t>）如果遇到阴雨天改用电加热，热水器在正常工作时，将上述同样质量、初温的水加热到同样的温度需要多长时间（假设所消耗电能全部转化为内能）？</w:t>
      </w:r>
    </w:p>
    <w:p w:rsidR="00E26934" w:rsidRDefault="00856A84" w:rsidP="00E26934">
      <w:r>
        <w:rPr>
          <w:rFonts w:hint="eastAsia"/>
        </w:rPr>
        <w:t>（</w:t>
      </w:r>
      <w:r>
        <w:rPr>
          <w:rFonts w:hint="eastAsia"/>
        </w:rPr>
        <w:t>4</w:t>
      </w:r>
      <w:r>
        <w:rPr>
          <w:rFonts w:hint="eastAsia"/>
        </w:rPr>
        <w:t>）用电高峰期，家中只有液晶电视机</w:t>
      </w:r>
      <w:r>
        <w:rPr>
          <w:rFonts w:hint="eastAsia"/>
        </w:rPr>
        <w:t>和热水器工作时，热水器将上述同样质量、初温的水加热</w:t>
      </w:r>
      <w:proofErr w:type="gramStart"/>
      <w:r>
        <w:rPr>
          <w:rFonts w:hint="eastAsia"/>
        </w:rPr>
        <w:t>到问样的</w:t>
      </w:r>
      <w:proofErr w:type="gramEnd"/>
      <w:r>
        <w:rPr>
          <w:rFonts w:hint="eastAsia"/>
        </w:rPr>
        <w:t>温度，实际用时</w:t>
      </w:r>
      <w:r>
        <w:rPr>
          <w:rFonts w:hint="eastAsia"/>
        </w:rPr>
        <w:t>1x10</w:t>
      </w:r>
      <w:r w:rsidRPr="00571DEB">
        <w:rPr>
          <w:rFonts w:hint="eastAsia"/>
          <w:vertAlign w:val="superscript"/>
        </w:rPr>
        <w:t>4</w:t>
      </w:r>
      <w:r>
        <w:rPr>
          <w:rFonts w:hint="eastAsia"/>
        </w:rPr>
        <w:t>s</w:t>
      </w:r>
      <w:r>
        <w:rPr>
          <w:rFonts w:hint="eastAsia"/>
        </w:rPr>
        <w:t>，通过电能表测得此过程共耗电</w:t>
      </w:r>
      <w:r>
        <w:rPr>
          <w:rFonts w:hint="eastAsia"/>
        </w:rPr>
        <w:t>1</w:t>
      </w:r>
      <w:r>
        <w:rPr>
          <w:rFonts w:hint="eastAsia"/>
        </w:rPr>
        <w:t>．</w:t>
      </w:r>
      <w:r>
        <w:rPr>
          <w:rFonts w:hint="eastAsia"/>
        </w:rPr>
        <w:t>8</w:t>
      </w:r>
      <w:r>
        <w:rPr>
          <w:rFonts w:hint="eastAsia"/>
        </w:rPr>
        <w:t>×</w:t>
      </w:r>
      <w:r>
        <w:rPr>
          <w:rFonts w:hint="eastAsia"/>
        </w:rPr>
        <w:t>107J</w:t>
      </w:r>
      <w:r>
        <w:rPr>
          <w:rFonts w:hint="eastAsia"/>
        </w:rPr>
        <w:t>，此时热水器和液晶电视机的实际电功率分别为多大（假设热水器所消耗电能全部转化为内能）？</w:t>
      </w:r>
    </w:p>
    <w:p w:rsidR="00B631F6" w:rsidRDefault="00856A84" w:rsidP="00B631F6">
      <w:r>
        <w:rPr>
          <w:rFonts w:hint="eastAsia"/>
        </w:rPr>
        <w:t>29</w:t>
      </w:r>
      <w:r>
        <w:rPr>
          <w:rFonts w:hint="eastAsia"/>
        </w:rPr>
        <w:t>．某工程队在一次施工作业中，以恒定速度沿竖直方向将圆柱形工件从深水中吊起至距水面某一高度，工件从刚接触水而到完全脱离水面用时</w:t>
      </w:r>
      <w:r>
        <w:rPr>
          <w:rFonts w:hint="eastAsia"/>
        </w:rPr>
        <w:t>5s,</w:t>
      </w:r>
      <w:r>
        <w:rPr>
          <w:rFonts w:hint="eastAsia"/>
        </w:rPr>
        <w:t>绳子作用在工件上端的拉力</w:t>
      </w:r>
      <w:r>
        <w:rPr>
          <w:rFonts w:hint="eastAsia"/>
        </w:rPr>
        <w:t>F</w:t>
      </w:r>
      <w:r>
        <w:rPr>
          <w:rFonts w:hint="eastAsia"/>
        </w:rPr>
        <w:t>随工件上升高度</w:t>
      </w:r>
      <w:r>
        <w:rPr>
          <w:rFonts w:hint="eastAsia"/>
        </w:rPr>
        <w:t>h</w:t>
      </w:r>
      <w:r>
        <w:rPr>
          <w:rFonts w:hint="eastAsia"/>
        </w:rPr>
        <w:t>变化的</w:t>
      </w:r>
      <w:proofErr w:type="gramStart"/>
      <w:r>
        <w:rPr>
          <w:rFonts w:hint="eastAsia"/>
        </w:rPr>
        <w:t>图象</w:t>
      </w:r>
      <w:proofErr w:type="gramEnd"/>
      <w:r>
        <w:rPr>
          <w:rFonts w:hint="eastAsia"/>
        </w:rPr>
        <w:t>如图</w:t>
      </w:r>
      <w:r>
        <w:rPr>
          <w:rFonts w:hint="eastAsia"/>
        </w:rPr>
        <w:t>17</w:t>
      </w:r>
      <w:r>
        <w:rPr>
          <w:rFonts w:hint="eastAsia"/>
        </w:rPr>
        <w:t>所示，不计水的阻力（ρ</w:t>
      </w:r>
      <w:r w:rsidRPr="00536E4E">
        <w:rPr>
          <w:rFonts w:hint="eastAsia"/>
          <w:vertAlign w:val="subscript"/>
        </w:rPr>
        <w:t>水</w:t>
      </w:r>
      <w:r>
        <w:rPr>
          <w:rFonts w:hint="eastAsia"/>
        </w:rPr>
        <w:t>＝</w:t>
      </w:r>
      <w:r>
        <w:rPr>
          <w:rFonts w:hint="eastAsia"/>
        </w:rPr>
        <w:t>1</w:t>
      </w:r>
      <w:r>
        <w:rPr>
          <w:rFonts w:hint="eastAsia"/>
        </w:rPr>
        <w:t>．</w:t>
      </w:r>
      <w:r>
        <w:rPr>
          <w:rFonts w:hint="eastAsia"/>
        </w:rPr>
        <w:t>0</w:t>
      </w:r>
      <w:r>
        <w:rPr>
          <w:rFonts w:hint="eastAsia"/>
        </w:rPr>
        <w:t>×</w:t>
      </w:r>
      <w:r>
        <w:rPr>
          <w:rFonts w:hint="eastAsia"/>
        </w:rPr>
        <w:t>10</w:t>
      </w:r>
      <w:r w:rsidRPr="00536E4E">
        <w:rPr>
          <w:rFonts w:hint="eastAsia"/>
          <w:vertAlign w:val="superscript"/>
        </w:rPr>
        <w:t>3</w:t>
      </w:r>
      <w:r>
        <w:rPr>
          <w:rFonts w:hint="eastAsia"/>
        </w:rPr>
        <w:t>kg/m</w:t>
      </w:r>
      <w:r w:rsidRPr="00536E4E">
        <w:rPr>
          <w:rFonts w:hint="eastAsia"/>
          <w:vertAlign w:val="superscript"/>
        </w:rPr>
        <w:t>3</w:t>
      </w:r>
      <w:r>
        <w:rPr>
          <w:rFonts w:hint="eastAsia"/>
        </w:rPr>
        <w:t>，</w:t>
      </w:r>
      <w:r>
        <w:rPr>
          <w:rFonts w:hint="eastAsia"/>
        </w:rPr>
        <w:t>g</w:t>
      </w:r>
      <w:r>
        <w:rPr>
          <w:rFonts w:hint="eastAsia"/>
        </w:rPr>
        <w:t>取</w:t>
      </w:r>
      <w:r>
        <w:rPr>
          <w:rFonts w:hint="eastAsia"/>
        </w:rPr>
        <w:t>10N/Kg</w:t>
      </w:r>
      <w:r>
        <w:rPr>
          <w:rFonts w:hint="eastAsia"/>
        </w:rPr>
        <w:t>），求：</w:t>
      </w:r>
    </w:p>
    <w:p w:rsidR="00B631F6" w:rsidRDefault="00856A84" w:rsidP="00B631F6">
      <w:r>
        <w:rPr>
          <w:rFonts w:hint="eastAsia"/>
        </w:rPr>
        <w:t>（</w:t>
      </w:r>
      <w:r>
        <w:rPr>
          <w:rFonts w:hint="eastAsia"/>
        </w:rPr>
        <w:t>1</w:t>
      </w:r>
      <w:r>
        <w:rPr>
          <w:rFonts w:hint="eastAsia"/>
        </w:rPr>
        <w:t>）如图</w:t>
      </w:r>
      <w:r>
        <w:rPr>
          <w:rFonts w:hint="eastAsia"/>
        </w:rPr>
        <w:t>18</w:t>
      </w:r>
      <w:r>
        <w:rPr>
          <w:rFonts w:hint="eastAsia"/>
        </w:rPr>
        <w:t>所示，刚开始拉动时，工件上表面所受到水的压强大小？</w:t>
      </w:r>
    </w:p>
    <w:p w:rsidR="00B631F6" w:rsidRDefault="00856A84" w:rsidP="00B631F6">
      <w:r>
        <w:rPr>
          <w:rFonts w:hint="eastAsia"/>
        </w:rPr>
        <w:t>（</w:t>
      </w:r>
      <w:r>
        <w:rPr>
          <w:rFonts w:hint="eastAsia"/>
        </w:rPr>
        <w:t>2</w:t>
      </w:r>
      <w:r>
        <w:rPr>
          <w:rFonts w:hint="eastAsia"/>
        </w:rPr>
        <w:t>）工件完全浸入在水中时所受浮力大小？</w:t>
      </w:r>
    </w:p>
    <w:p w:rsidR="00B631F6" w:rsidRDefault="00856A84" w:rsidP="00B631F6">
      <w:r>
        <w:rPr>
          <w:rFonts w:hint="eastAsia"/>
        </w:rPr>
        <w:t>（</w:t>
      </w:r>
      <w:r>
        <w:rPr>
          <w:rFonts w:hint="eastAsia"/>
        </w:rPr>
        <w:t>3</w:t>
      </w:r>
      <w:r>
        <w:rPr>
          <w:rFonts w:hint="eastAsia"/>
        </w:rPr>
        <w:t>）工件完全浸入在水中时，拉力做功的功率是多少？</w:t>
      </w:r>
    </w:p>
    <w:p w:rsidR="00B631F6" w:rsidRDefault="00856A84" w:rsidP="00B631F6">
      <w:r>
        <w:rPr>
          <w:rFonts w:hint="eastAsia"/>
        </w:rPr>
        <w:t>（</w:t>
      </w:r>
      <w:r>
        <w:rPr>
          <w:rFonts w:hint="eastAsia"/>
        </w:rPr>
        <w:t>4</w:t>
      </w:r>
      <w:r>
        <w:rPr>
          <w:rFonts w:hint="eastAsia"/>
        </w:rPr>
        <w:t>）工件的横截面积</w:t>
      </w:r>
      <w:r>
        <w:rPr>
          <w:rFonts w:hint="eastAsia"/>
        </w:rPr>
        <w:t>S</w:t>
      </w:r>
      <w:r>
        <w:rPr>
          <w:rFonts w:hint="eastAsia"/>
        </w:rPr>
        <w:t>是多大？</w:t>
      </w:r>
    </w:p>
    <w:p w:rsidR="00B21980" w:rsidRDefault="00856A84" w:rsidP="00B631F6">
      <w:r>
        <w:rPr>
          <w:rFonts w:hint="eastAsia"/>
          <w:noProof/>
        </w:rPr>
        <w:drawing>
          <wp:anchor distT="0" distB="0" distL="114300" distR="114300" simplePos="0" relativeHeight="251684864" behindDoc="0" locked="0" layoutInCell="1" allowOverlap="1">
            <wp:simplePos x="0" y="0"/>
            <wp:positionH relativeFrom="column">
              <wp:posOffset>2533650</wp:posOffset>
            </wp:positionH>
            <wp:positionV relativeFrom="paragraph">
              <wp:posOffset>102870</wp:posOffset>
            </wp:positionV>
            <wp:extent cx="3268345" cy="1483360"/>
            <wp:effectExtent l="19050" t="0" r="8255" b="0"/>
            <wp:wrapSquare wrapText="bothSides"/>
            <wp:docPr id="19" name="图片 18" descr="C:\Users\Administrator\Documents\Tencent Files\504608882\FileRecv\MobileFile\qq_pic_merged_1531063326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ocuments\Tencent Files\504608882\FileRecv\MobileFile\qq_pic_merged_1531063326352.jpg"/>
                    <pic:cNvPicPr>
                      <a:picLocks noChangeAspect="1" noChangeArrowheads="1"/>
                    </pic:cNvPicPr>
                  </pic:nvPicPr>
                  <pic:blipFill>
                    <a:blip r:embed="rId23" cstate="print"/>
                    <a:srcRect/>
                    <a:stretch>
                      <a:fillRect/>
                    </a:stretch>
                  </pic:blipFill>
                  <pic:spPr bwMode="auto">
                    <a:xfrm>
                      <a:off x="0" y="0"/>
                      <a:ext cx="3268345" cy="1483360"/>
                    </a:xfrm>
                    <a:prstGeom prst="rect">
                      <a:avLst/>
                    </a:prstGeom>
                    <a:noFill/>
                    <a:ln w="9525">
                      <a:noFill/>
                      <a:miter lim="800000"/>
                      <a:headEnd/>
                      <a:tailEnd/>
                    </a:ln>
                  </pic:spPr>
                </pic:pic>
              </a:graphicData>
            </a:graphic>
          </wp:anchor>
        </w:drawing>
      </w:r>
    </w:p>
    <w:p w:rsidR="006103E5" w:rsidRDefault="00856A84" w:rsidP="00B631F6"/>
    <w:p w:rsidR="006103E5" w:rsidRDefault="00856A84" w:rsidP="00B631F6"/>
    <w:p w:rsidR="006103E5" w:rsidRDefault="00856A84" w:rsidP="00B631F6"/>
    <w:p w:rsidR="006103E5" w:rsidRDefault="00856A84" w:rsidP="00B631F6"/>
    <w:p w:rsidR="006103E5" w:rsidRDefault="00856A84" w:rsidP="00B631F6"/>
    <w:p w:rsidR="006103E5" w:rsidRDefault="00856A84" w:rsidP="00B631F6"/>
    <w:p w:rsidR="006103E5" w:rsidRDefault="00856A84" w:rsidP="00B631F6"/>
    <w:p w:rsidR="006103E5" w:rsidRDefault="00856A84" w:rsidP="00B631F6"/>
    <w:p w:rsidR="006103E5" w:rsidRDefault="00856A84" w:rsidP="00B631F6"/>
    <w:p w:rsidR="006103E5" w:rsidRDefault="00856A84" w:rsidP="00B631F6"/>
    <w:p w:rsidR="006103E5" w:rsidRDefault="00856A84" w:rsidP="00B631F6"/>
    <w:p w:rsidR="006103E5" w:rsidRDefault="00856A84" w:rsidP="00B631F6"/>
    <w:p w:rsidR="006103E5" w:rsidRDefault="00856A84" w:rsidP="00B631F6"/>
    <w:p w:rsidR="006103E5" w:rsidRDefault="00856A84" w:rsidP="00B631F6"/>
    <w:p w:rsidR="006103E5" w:rsidRDefault="00856A84" w:rsidP="00B631F6"/>
    <w:p w:rsidR="006103E5" w:rsidRDefault="00856A84" w:rsidP="00B631F6"/>
    <w:p w:rsidR="006103E5" w:rsidRDefault="00856A84" w:rsidP="00B631F6"/>
    <w:p w:rsidR="006103E5" w:rsidRDefault="00856A84" w:rsidP="00B631F6"/>
    <w:p w:rsidR="006103E5" w:rsidRDefault="00856A84" w:rsidP="00B631F6"/>
    <w:p w:rsidR="006103E5" w:rsidRDefault="00856A84" w:rsidP="00B631F6"/>
    <w:p w:rsidR="006103E5" w:rsidRDefault="00856A84" w:rsidP="00B631F6"/>
    <w:p w:rsidR="006103E5" w:rsidRDefault="00856A84" w:rsidP="00B631F6"/>
    <w:p w:rsidR="006103E5" w:rsidRDefault="00856A84" w:rsidP="00B631F6"/>
    <w:p w:rsidR="006103E5" w:rsidRDefault="00856A84" w:rsidP="00B631F6"/>
    <w:p w:rsidR="006103E5" w:rsidRDefault="00856A84" w:rsidP="00B631F6"/>
    <w:p w:rsidR="006103E5" w:rsidRDefault="00856A84" w:rsidP="00B631F6"/>
    <w:p w:rsidR="006103E5" w:rsidRDefault="00856A84" w:rsidP="00B631F6"/>
    <w:p w:rsidR="006103E5" w:rsidRDefault="00856A84" w:rsidP="00B631F6"/>
    <w:p w:rsidR="006103E5" w:rsidRDefault="00856A84" w:rsidP="00B631F6"/>
    <w:p w:rsidR="006103E5" w:rsidRDefault="00856A84" w:rsidP="00B631F6"/>
    <w:p w:rsidR="006103E5" w:rsidRDefault="00856A84" w:rsidP="00B631F6"/>
    <w:p w:rsidR="006103E5" w:rsidRDefault="00856A84" w:rsidP="00B631F6"/>
    <w:p w:rsidR="006103E5" w:rsidRDefault="00856A84" w:rsidP="00B631F6"/>
    <w:p w:rsidR="006103E5" w:rsidRDefault="00856A84" w:rsidP="00B631F6"/>
    <w:p w:rsidR="006103E5" w:rsidRDefault="00856A84" w:rsidP="00B631F6"/>
    <w:p w:rsidR="006103E5" w:rsidRDefault="00856A84" w:rsidP="00B631F6"/>
    <w:p w:rsidR="006103E5" w:rsidRDefault="00856A84" w:rsidP="00B631F6"/>
    <w:p w:rsidR="006103E5" w:rsidRDefault="00856A84" w:rsidP="00B631F6"/>
    <w:p w:rsidR="006103E5" w:rsidRDefault="00856A84" w:rsidP="00B631F6"/>
    <w:p w:rsidR="006103E5" w:rsidRDefault="00856A84" w:rsidP="00B631F6"/>
    <w:p w:rsidR="006103E5" w:rsidRDefault="00856A84" w:rsidP="00B631F6"/>
    <w:p w:rsidR="006103E5" w:rsidRDefault="00856A84" w:rsidP="00B631F6"/>
    <w:p w:rsidR="006103E5" w:rsidRDefault="00856A84" w:rsidP="00B631F6"/>
    <w:p w:rsidR="006103E5" w:rsidRDefault="00856A84" w:rsidP="00B631F6"/>
    <w:p w:rsidR="006103E5" w:rsidRDefault="00856A84" w:rsidP="00B631F6"/>
    <w:p w:rsidR="005B4570" w:rsidRDefault="00856A84" w:rsidP="005B4570"/>
    <w:p w:rsidR="005B4570" w:rsidRPr="002B13B6" w:rsidRDefault="00856A84" w:rsidP="005B4570">
      <w:pPr>
        <w:rPr>
          <w:sz w:val="28"/>
        </w:rPr>
      </w:pPr>
      <w:r w:rsidRPr="002B13B6">
        <w:rPr>
          <w:rFonts w:hint="eastAsia"/>
          <w:sz w:val="28"/>
        </w:rPr>
        <w:t>2018</w:t>
      </w:r>
      <w:r w:rsidRPr="002B13B6">
        <w:rPr>
          <w:rFonts w:hint="eastAsia"/>
          <w:sz w:val="28"/>
        </w:rPr>
        <w:t>年西宁市城区初中毕业暨升学考试物理试题参考答案及评分标准</w:t>
      </w:r>
    </w:p>
    <w:p w:rsidR="005B4570" w:rsidRDefault="00856A84" w:rsidP="005B4570">
      <w:r>
        <w:rPr>
          <w:rFonts w:hint="eastAsia"/>
        </w:rPr>
        <w:t>一、选择题（每小题</w:t>
      </w:r>
      <w:r>
        <w:rPr>
          <w:rFonts w:hint="eastAsia"/>
        </w:rPr>
        <w:t>2</w:t>
      </w:r>
      <w:r>
        <w:rPr>
          <w:rFonts w:hint="eastAsia"/>
        </w:rPr>
        <w:t>分，共</w:t>
      </w:r>
      <w:r>
        <w:rPr>
          <w:rFonts w:hint="eastAsia"/>
        </w:rPr>
        <w:t>26</w:t>
      </w:r>
      <w:r>
        <w:rPr>
          <w:rFonts w:hint="eastAsia"/>
        </w:rPr>
        <w:t>分，每小题只有一个选项符合题意）</w:t>
      </w:r>
    </w:p>
    <w:p w:rsidR="005B4570" w:rsidRDefault="00856A84" w:rsidP="009662A8">
      <w:pPr>
        <w:ind w:firstLineChars="50" w:firstLine="105"/>
      </w:pPr>
      <w:r>
        <w:t>1.A</w:t>
      </w:r>
      <w:r>
        <w:rPr>
          <w:rFonts w:hint="eastAsia"/>
        </w:rPr>
        <w:t xml:space="preserve">   </w:t>
      </w:r>
      <w:r>
        <w:t>2.C</w:t>
      </w:r>
      <w:r>
        <w:rPr>
          <w:rFonts w:hint="eastAsia"/>
        </w:rPr>
        <w:t xml:space="preserve">  </w:t>
      </w:r>
      <w:r>
        <w:t>3.D</w:t>
      </w:r>
      <w:r>
        <w:rPr>
          <w:rFonts w:hint="eastAsia"/>
        </w:rPr>
        <w:t xml:space="preserve">  </w:t>
      </w:r>
      <w:r>
        <w:t>4.B</w:t>
      </w:r>
      <w:r>
        <w:rPr>
          <w:rFonts w:hint="eastAsia"/>
        </w:rPr>
        <w:t xml:space="preserve">  </w:t>
      </w:r>
      <w:r>
        <w:t>5.C</w:t>
      </w:r>
      <w:r>
        <w:rPr>
          <w:rFonts w:hint="eastAsia"/>
        </w:rPr>
        <w:t xml:space="preserve">  </w:t>
      </w:r>
      <w:r>
        <w:t>6.A</w:t>
      </w:r>
      <w:r>
        <w:rPr>
          <w:rFonts w:hint="eastAsia"/>
        </w:rPr>
        <w:t xml:space="preserve">  </w:t>
      </w:r>
      <w:r>
        <w:t>7B</w:t>
      </w:r>
      <w:r>
        <w:rPr>
          <w:rFonts w:hint="eastAsia"/>
        </w:rPr>
        <w:t xml:space="preserve">  </w:t>
      </w:r>
      <w:r>
        <w:t>8.D</w:t>
      </w:r>
      <w:r>
        <w:rPr>
          <w:rFonts w:hint="eastAsia"/>
        </w:rPr>
        <w:t xml:space="preserve">  </w:t>
      </w:r>
      <w:r>
        <w:t>9.A</w:t>
      </w:r>
      <w:r>
        <w:rPr>
          <w:rFonts w:hint="eastAsia"/>
        </w:rPr>
        <w:t xml:space="preserve">  </w:t>
      </w:r>
      <w:r>
        <w:t>10.D</w:t>
      </w:r>
      <w:r>
        <w:rPr>
          <w:rFonts w:hint="eastAsia"/>
        </w:rPr>
        <w:t xml:space="preserve">  </w:t>
      </w:r>
      <w:r>
        <w:t>11.D</w:t>
      </w:r>
      <w:r>
        <w:rPr>
          <w:rFonts w:hint="eastAsia"/>
        </w:rPr>
        <w:t xml:space="preserve">  </w:t>
      </w:r>
      <w:r>
        <w:t>12.C</w:t>
      </w:r>
      <w:r>
        <w:rPr>
          <w:rFonts w:hint="eastAsia"/>
        </w:rPr>
        <w:t xml:space="preserve">  </w:t>
      </w:r>
      <w:r>
        <w:t>13.B</w:t>
      </w:r>
    </w:p>
    <w:p w:rsidR="005B4570" w:rsidRDefault="00856A84" w:rsidP="005B4570">
      <w:r>
        <w:rPr>
          <w:rFonts w:hint="eastAsia"/>
        </w:rPr>
        <w:t>二、填空题（每空</w:t>
      </w:r>
      <w:r>
        <w:rPr>
          <w:rFonts w:hint="eastAsia"/>
        </w:rPr>
        <w:t>1</w:t>
      </w:r>
      <w:r>
        <w:rPr>
          <w:rFonts w:hint="eastAsia"/>
        </w:rPr>
        <w:t>分，共</w:t>
      </w:r>
      <w:r>
        <w:rPr>
          <w:rFonts w:hint="eastAsia"/>
        </w:rPr>
        <w:t>19</w:t>
      </w:r>
      <w:r>
        <w:rPr>
          <w:rFonts w:hint="eastAsia"/>
        </w:rPr>
        <w:t>分）</w:t>
      </w:r>
    </w:p>
    <w:p w:rsidR="005B4570" w:rsidRDefault="00856A84" w:rsidP="00664FB7">
      <w:pPr>
        <w:ind w:firstLineChars="50" w:firstLine="105"/>
      </w:pPr>
      <w:r>
        <w:rPr>
          <w:rFonts w:hint="eastAsia"/>
        </w:rPr>
        <w:t>14</w:t>
      </w:r>
      <w:r>
        <w:rPr>
          <w:rFonts w:hint="eastAsia"/>
        </w:rPr>
        <w:t>．振动</w:t>
      </w:r>
      <w:r>
        <w:rPr>
          <w:rFonts w:hint="eastAsia"/>
        </w:rPr>
        <w:t xml:space="preserve">  </w:t>
      </w:r>
      <w:r>
        <w:rPr>
          <w:rFonts w:hint="eastAsia"/>
        </w:rPr>
        <w:t>音色</w:t>
      </w:r>
      <w:r>
        <w:rPr>
          <w:rFonts w:hint="eastAsia"/>
        </w:rPr>
        <w:t xml:space="preserve">              15</w:t>
      </w:r>
      <w:r>
        <w:rPr>
          <w:rFonts w:hint="eastAsia"/>
        </w:rPr>
        <w:t>．光的反射</w:t>
      </w:r>
      <w:r>
        <w:rPr>
          <w:rFonts w:hint="eastAsia"/>
        </w:rPr>
        <w:t xml:space="preserve">     </w:t>
      </w:r>
      <w:r>
        <w:rPr>
          <w:rFonts w:hint="eastAsia"/>
        </w:rPr>
        <w:t>光的直线传播</w:t>
      </w:r>
    </w:p>
    <w:p w:rsidR="005B4570" w:rsidRDefault="00856A84" w:rsidP="00664FB7">
      <w:pPr>
        <w:ind w:firstLineChars="50" w:firstLine="105"/>
      </w:pPr>
      <w:r>
        <w:rPr>
          <w:rFonts w:hint="eastAsia"/>
        </w:rPr>
        <w:t>16</w:t>
      </w:r>
      <w:r>
        <w:rPr>
          <w:rFonts w:hint="eastAsia"/>
        </w:rPr>
        <w:t>．蒸发或汽化</w:t>
      </w:r>
      <w:r>
        <w:rPr>
          <w:rFonts w:hint="eastAsia"/>
        </w:rPr>
        <w:t xml:space="preserve">    </w:t>
      </w:r>
      <w:r>
        <w:rPr>
          <w:rFonts w:hint="eastAsia"/>
        </w:rPr>
        <w:t>运动</w:t>
      </w:r>
      <w:r>
        <w:rPr>
          <w:rFonts w:hint="eastAsia"/>
        </w:rPr>
        <w:t xml:space="preserve">     </w:t>
      </w:r>
      <w:r>
        <w:rPr>
          <w:rFonts w:hint="eastAsia"/>
        </w:rPr>
        <w:t>前</w:t>
      </w:r>
      <w:r>
        <w:rPr>
          <w:rFonts w:hint="eastAsia"/>
        </w:rPr>
        <w:t xml:space="preserve">     </w:t>
      </w:r>
      <w:r>
        <w:rPr>
          <w:rFonts w:hint="eastAsia"/>
        </w:rPr>
        <w:t>相互</w:t>
      </w:r>
    </w:p>
    <w:p w:rsidR="005B4570" w:rsidRDefault="00856A84" w:rsidP="00664FB7">
      <w:pPr>
        <w:ind w:firstLineChars="50" w:firstLine="105"/>
      </w:pPr>
      <w:r>
        <w:rPr>
          <w:rFonts w:hint="eastAsia"/>
        </w:rPr>
        <w:t>17</w:t>
      </w:r>
      <w:r>
        <w:rPr>
          <w:rFonts w:hint="eastAsia"/>
        </w:rPr>
        <w:t>．增大接触面的粗糙程度</w:t>
      </w:r>
      <w:r>
        <w:rPr>
          <w:rFonts w:hint="eastAsia"/>
        </w:rPr>
        <w:t xml:space="preserve">       </w:t>
      </w:r>
      <w:r>
        <w:rPr>
          <w:rFonts w:hint="eastAsia"/>
        </w:rPr>
        <w:t>大气压（大气压强、气压）</w:t>
      </w:r>
    </w:p>
    <w:p w:rsidR="005B4570" w:rsidRDefault="00856A84" w:rsidP="00664FB7">
      <w:pPr>
        <w:ind w:firstLineChars="50" w:firstLine="105"/>
      </w:pPr>
      <w:r>
        <w:rPr>
          <w:rFonts w:hint="eastAsia"/>
        </w:rPr>
        <w:t>18</w:t>
      </w:r>
      <w:r>
        <w:rPr>
          <w:rFonts w:hint="eastAsia"/>
        </w:rPr>
        <w:t>．熔化</w:t>
      </w:r>
      <w:r>
        <w:rPr>
          <w:rFonts w:hint="eastAsia"/>
        </w:rPr>
        <w:t xml:space="preserve">    </w:t>
      </w:r>
      <w:r>
        <w:rPr>
          <w:rFonts w:hint="eastAsia"/>
        </w:rPr>
        <w:t>吸收</w:t>
      </w:r>
      <w:r>
        <w:rPr>
          <w:rFonts w:hint="eastAsia"/>
        </w:rPr>
        <w:t xml:space="preserve">        19</w:t>
      </w:r>
      <w:r>
        <w:rPr>
          <w:rFonts w:hint="eastAsia"/>
        </w:rPr>
        <w:t>．火</w:t>
      </w:r>
      <w:r>
        <w:rPr>
          <w:rFonts w:hint="eastAsia"/>
        </w:rPr>
        <w:t xml:space="preserve">   </w:t>
      </w:r>
      <w:r>
        <w:rPr>
          <w:rFonts w:hint="eastAsia"/>
        </w:rPr>
        <w:t>切断（断开、关闭）</w:t>
      </w:r>
      <w:r>
        <w:rPr>
          <w:rFonts w:hint="eastAsia"/>
        </w:rPr>
        <w:t xml:space="preserve">    </w:t>
      </w:r>
      <w:r>
        <w:t>20.</w:t>
      </w:r>
      <w:r>
        <w:rPr>
          <w:rFonts w:hint="eastAsia"/>
        </w:rPr>
        <w:t xml:space="preserve">    </w:t>
      </w:r>
      <w:r>
        <w:t>3:1</w:t>
      </w:r>
      <w:r>
        <w:rPr>
          <w:rFonts w:hint="eastAsia"/>
        </w:rPr>
        <w:t xml:space="preserve">   </w:t>
      </w:r>
      <w:r>
        <w:t>3:1</w:t>
      </w:r>
    </w:p>
    <w:p w:rsidR="005B4570" w:rsidRDefault="00856A84" w:rsidP="00664FB7">
      <w:pPr>
        <w:ind w:firstLineChars="50" w:firstLine="105"/>
      </w:pPr>
      <w:r>
        <w:rPr>
          <w:rFonts w:hint="eastAsia"/>
        </w:rPr>
        <w:t>21</w:t>
      </w:r>
      <w:r>
        <w:rPr>
          <w:rFonts w:hint="eastAsia"/>
        </w:rPr>
        <w:t>．串</w:t>
      </w:r>
      <w:r>
        <w:rPr>
          <w:rFonts w:hint="eastAsia"/>
        </w:rPr>
        <w:t xml:space="preserve">       1000W      1</w:t>
      </w:r>
      <w:r>
        <w:rPr>
          <w:rFonts w:hint="eastAsia"/>
        </w:rPr>
        <w:t>．</w:t>
      </w:r>
      <w:r>
        <w:rPr>
          <w:rFonts w:hint="eastAsia"/>
        </w:rPr>
        <w:t>5</w:t>
      </w:r>
      <w:r>
        <w:rPr>
          <w:rFonts w:hint="eastAsia"/>
        </w:rPr>
        <w:t>×</w:t>
      </w:r>
      <w:r>
        <w:rPr>
          <w:rFonts w:hint="eastAsia"/>
        </w:rPr>
        <w:t>10</w:t>
      </w:r>
      <w:r w:rsidRPr="00664FB7">
        <w:rPr>
          <w:rFonts w:hint="eastAsia"/>
          <w:vertAlign w:val="superscript"/>
        </w:rPr>
        <w:t>5</w:t>
      </w:r>
      <w:r w:rsidRPr="00664FB7">
        <w:rPr>
          <w:rFonts w:hint="eastAsia"/>
        </w:rPr>
        <w:t>J</w:t>
      </w:r>
    </w:p>
    <w:p w:rsidR="005B4570" w:rsidRDefault="00856A84" w:rsidP="005B4570">
      <w:r>
        <w:rPr>
          <w:rFonts w:hint="eastAsia"/>
        </w:rPr>
        <w:t>三、作图</w:t>
      </w:r>
      <w:proofErr w:type="gramStart"/>
      <w:r>
        <w:rPr>
          <w:rFonts w:hint="eastAsia"/>
        </w:rPr>
        <w:t>图</w:t>
      </w:r>
      <w:proofErr w:type="gramEnd"/>
      <w:r>
        <w:rPr>
          <w:rFonts w:hint="eastAsia"/>
        </w:rPr>
        <w:t>及问答题（</w:t>
      </w:r>
      <w:r>
        <w:rPr>
          <w:rFonts w:hint="eastAsia"/>
        </w:rPr>
        <w:t>22</w:t>
      </w:r>
      <w:r>
        <w:rPr>
          <w:rFonts w:hint="eastAsia"/>
        </w:rPr>
        <w:t>题、</w:t>
      </w:r>
      <w:r>
        <w:rPr>
          <w:rFonts w:hint="eastAsia"/>
        </w:rPr>
        <w:t>23</w:t>
      </w:r>
      <w:r>
        <w:rPr>
          <w:rFonts w:hint="eastAsia"/>
        </w:rPr>
        <w:t>题各</w:t>
      </w:r>
      <w:r>
        <w:rPr>
          <w:rFonts w:hint="eastAsia"/>
        </w:rPr>
        <w:t>2</w:t>
      </w:r>
      <w:r>
        <w:rPr>
          <w:rFonts w:hint="eastAsia"/>
        </w:rPr>
        <w:t>分，</w:t>
      </w:r>
      <w:r>
        <w:rPr>
          <w:rFonts w:hint="eastAsia"/>
        </w:rPr>
        <w:t>24</w:t>
      </w:r>
      <w:r>
        <w:rPr>
          <w:rFonts w:hint="eastAsia"/>
        </w:rPr>
        <w:t>题</w:t>
      </w:r>
      <w:r>
        <w:rPr>
          <w:rFonts w:hint="eastAsia"/>
        </w:rPr>
        <w:t>3</w:t>
      </w:r>
      <w:r>
        <w:rPr>
          <w:rFonts w:hint="eastAsia"/>
        </w:rPr>
        <w:t>分，共</w:t>
      </w:r>
      <w:r>
        <w:rPr>
          <w:rFonts w:hint="eastAsia"/>
        </w:rPr>
        <w:t>7</w:t>
      </w:r>
      <w:r>
        <w:rPr>
          <w:rFonts w:hint="eastAsia"/>
        </w:rPr>
        <w:t>分）</w:t>
      </w:r>
    </w:p>
    <w:p w:rsidR="005B4570" w:rsidRDefault="00856A84" w:rsidP="00664FB7">
      <w:pPr>
        <w:ind w:firstLineChars="50" w:firstLine="105"/>
      </w:pPr>
      <w:r>
        <w:rPr>
          <w:noProof/>
        </w:rPr>
        <w:drawing>
          <wp:inline distT="0" distB="0" distL="0" distR="0">
            <wp:extent cx="2698650" cy="1878516"/>
            <wp:effectExtent l="19050" t="0" r="6450" b="0"/>
            <wp:docPr id="20" name="图片 19" descr="C:\Users\Administrator\Documents\Tencent Files\504608882\FileRecv\MobileFile\qq_pic_merged_1531063769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ocuments\Tencent Files\504608882\FileRecv\MobileFile\qq_pic_merged_1531063769007.jpg"/>
                    <pic:cNvPicPr>
                      <a:picLocks noChangeAspect="1" noChangeArrowheads="1"/>
                    </pic:cNvPicPr>
                  </pic:nvPicPr>
                  <pic:blipFill>
                    <a:blip r:embed="rId24" cstate="print"/>
                    <a:srcRect/>
                    <a:stretch>
                      <a:fillRect/>
                    </a:stretch>
                  </pic:blipFill>
                  <pic:spPr bwMode="auto">
                    <a:xfrm>
                      <a:off x="0" y="0"/>
                      <a:ext cx="2701769" cy="1880687"/>
                    </a:xfrm>
                    <a:prstGeom prst="rect">
                      <a:avLst/>
                    </a:prstGeom>
                    <a:noFill/>
                    <a:ln w="9525">
                      <a:noFill/>
                      <a:miter lim="800000"/>
                      <a:headEnd/>
                      <a:tailEnd/>
                    </a:ln>
                  </pic:spPr>
                </pic:pic>
              </a:graphicData>
            </a:graphic>
          </wp:inline>
        </w:drawing>
      </w:r>
    </w:p>
    <w:p w:rsidR="005B4570" w:rsidRDefault="00856A84" w:rsidP="00586B74">
      <w:pPr>
        <w:ind w:firstLineChars="100" w:firstLine="210"/>
      </w:pPr>
      <w:r>
        <w:rPr>
          <w:rFonts w:hint="eastAsia"/>
        </w:rPr>
        <w:t>24</w:t>
      </w:r>
      <w:r>
        <w:rPr>
          <w:rFonts w:hint="eastAsia"/>
        </w:rPr>
        <w:t>．不能（</w:t>
      </w:r>
      <w:r>
        <w:rPr>
          <w:rFonts w:hint="eastAsia"/>
        </w:rPr>
        <w:t>1</w:t>
      </w:r>
      <w:r>
        <w:rPr>
          <w:rFonts w:hint="eastAsia"/>
        </w:rPr>
        <w:t>分），原因是：烧杯内的水沸腾时温度保持</w:t>
      </w:r>
      <w:r>
        <w:rPr>
          <w:rFonts w:hint="eastAsia"/>
        </w:rPr>
        <w:t>100</w:t>
      </w:r>
      <w:r>
        <w:rPr>
          <w:rFonts w:hint="eastAsia"/>
        </w:rPr>
        <w:t>℃不变，试管内水到达</w:t>
      </w:r>
      <w:r>
        <w:rPr>
          <w:rFonts w:hint="eastAsia"/>
        </w:rPr>
        <w:t>100</w:t>
      </w:r>
      <w:r>
        <w:rPr>
          <w:rFonts w:hint="eastAsia"/>
        </w:rPr>
        <w:t>℃、后就无法再从杯中水吸热，故试管中水能达到</w:t>
      </w:r>
      <w:r>
        <w:rPr>
          <w:rFonts w:hint="eastAsia"/>
        </w:rPr>
        <w:t>100</w:t>
      </w:r>
      <w:r>
        <w:rPr>
          <w:rFonts w:hint="eastAsia"/>
        </w:rPr>
        <w:t>℃，因为不能继续吸热，所以不能沸腾。（</w:t>
      </w:r>
      <w:r>
        <w:rPr>
          <w:rFonts w:hint="eastAsia"/>
        </w:rPr>
        <w:t>2</w:t>
      </w:r>
      <w:r>
        <w:rPr>
          <w:rFonts w:hint="eastAsia"/>
        </w:rPr>
        <w:t>分）</w:t>
      </w:r>
    </w:p>
    <w:p w:rsidR="005B4570" w:rsidRDefault="00856A84" w:rsidP="005B4570">
      <w:r>
        <w:rPr>
          <w:rFonts w:hint="eastAsia"/>
        </w:rPr>
        <w:t>四、实验探究题（</w:t>
      </w:r>
      <w:r>
        <w:rPr>
          <w:rFonts w:hint="eastAsia"/>
        </w:rPr>
        <w:t>25</w:t>
      </w:r>
      <w:r>
        <w:rPr>
          <w:rFonts w:hint="eastAsia"/>
        </w:rPr>
        <w:t>题</w:t>
      </w:r>
      <w:r>
        <w:rPr>
          <w:rFonts w:hint="eastAsia"/>
        </w:rPr>
        <w:t>4</w:t>
      </w:r>
      <w:r>
        <w:rPr>
          <w:rFonts w:hint="eastAsia"/>
        </w:rPr>
        <w:t>分，</w:t>
      </w:r>
      <w:r>
        <w:rPr>
          <w:rFonts w:hint="eastAsia"/>
        </w:rPr>
        <w:t>26</w:t>
      </w:r>
      <w:r>
        <w:rPr>
          <w:rFonts w:hint="eastAsia"/>
        </w:rPr>
        <w:t>题</w:t>
      </w:r>
      <w:r>
        <w:rPr>
          <w:rFonts w:hint="eastAsia"/>
        </w:rPr>
        <w:t>6</w:t>
      </w:r>
      <w:r>
        <w:rPr>
          <w:rFonts w:hint="eastAsia"/>
        </w:rPr>
        <w:t>分，</w:t>
      </w:r>
      <w:r>
        <w:rPr>
          <w:rFonts w:hint="eastAsia"/>
        </w:rPr>
        <w:t>27</w:t>
      </w:r>
      <w:r>
        <w:rPr>
          <w:rFonts w:hint="eastAsia"/>
        </w:rPr>
        <w:t>题</w:t>
      </w:r>
      <w:r>
        <w:rPr>
          <w:rFonts w:hint="eastAsia"/>
        </w:rPr>
        <w:t>8</w:t>
      </w:r>
      <w:r>
        <w:rPr>
          <w:rFonts w:hint="eastAsia"/>
        </w:rPr>
        <w:t>分，共</w:t>
      </w:r>
      <w:r>
        <w:rPr>
          <w:rFonts w:hint="eastAsia"/>
        </w:rPr>
        <w:t>18</w:t>
      </w:r>
      <w:r>
        <w:rPr>
          <w:rFonts w:hint="eastAsia"/>
        </w:rPr>
        <w:t>分）</w:t>
      </w:r>
    </w:p>
    <w:p w:rsidR="005B4570" w:rsidRDefault="00856A84" w:rsidP="00586B74">
      <w:pPr>
        <w:ind w:firstLineChars="50" w:firstLine="105"/>
      </w:pPr>
      <w:r>
        <w:rPr>
          <w:rFonts w:hint="eastAsia"/>
        </w:rPr>
        <w:t>25</w:t>
      </w:r>
      <w:r>
        <w:rPr>
          <w:rFonts w:hint="eastAsia"/>
        </w:rPr>
        <w:t>．（每空</w:t>
      </w:r>
      <w:r>
        <w:rPr>
          <w:rFonts w:hint="eastAsia"/>
        </w:rPr>
        <w:t>1</w:t>
      </w:r>
      <w:r>
        <w:rPr>
          <w:rFonts w:hint="eastAsia"/>
        </w:rPr>
        <w:t>分）小</w:t>
      </w:r>
      <w:r>
        <w:rPr>
          <w:rFonts w:hint="eastAsia"/>
        </w:rPr>
        <w:t xml:space="preserve">  </w:t>
      </w:r>
      <w:r>
        <w:rPr>
          <w:rFonts w:hint="eastAsia"/>
        </w:rPr>
        <w:t>远离</w:t>
      </w:r>
      <w:r>
        <w:rPr>
          <w:rFonts w:hint="eastAsia"/>
        </w:rPr>
        <w:t xml:space="preserve">  </w:t>
      </w:r>
      <w:r>
        <w:rPr>
          <w:rFonts w:hint="eastAsia"/>
        </w:rPr>
        <w:t>倒立</w:t>
      </w:r>
      <w:r>
        <w:rPr>
          <w:rFonts w:hint="eastAsia"/>
        </w:rPr>
        <w:t xml:space="preserve">   </w:t>
      </w:r>
      <w:r>
        <w:rPr>
          <w:rFonts w:hint="eastAsia"/>
        </w:rPr>
        <w:t>焦点上（焦距以内）</w:t>
      </w:r>
    </w:p>
    <w:p w:rsidR="005056E1" w:rsidRDefault="00856A84" w:rsidP="00586B74">
      <w:pPr>
        <w:ind w:leftChars="50" w:left="210" w:hangingChars="50" w:hanging="105"/>
      </w:pPr>
      <w:r>
        <w:rPr>
          <w:rFonts w:hint="eastAsia"/>
          <w:noProof/>
        </w:rPr>
        <w:drawing>
          <wp:anchor distT="0" distB="0" distL="114300" distR="114300" simplePos="0" relativeHeight="251672576" behindDoc="0" locked="0" layoutInCell="1" allowOverlap="1">
            <wp:simplePos x="0" y="0"/>
            <wp:positionH relativeFrom="column">
              <wp:posOffset>3982720</wp:posOffset>
            </wp:positionH>
            <wp:positionV relativeFrom="paragraph">
              <wp:posOffset>346075</wp:posOffset>
            </wp:positionV>
            <wp:extent cx="1564640" cy="845185"/>
            <wp:effectExtent l="19050" t="0" r="0" b="0"/>
            <wp:wrapSquare wrapText="bothSides"/>
            <wp:docPr id="21" name="图片 20" descr="C:\Users\Administrator\Documents\Tencent Files\504608882\FileRecv\MobileFile\qq_pic_merged_1531063962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ocuments\Tencent Files\504608882\FileRecv\MobileFile\qq_pic_merged_1531063962920.jpg"/>
                    <pic:cNvPicPr>
                      <a:picLocks noChangeAspect="1" noChangeArrowheads="1"/>
                    </pic:cNvPicPr>
                  </pic:nvPicPr>
                  <pic:blipFill>
                    <a:blip r:embed="rId25" cstate="print"/>
                    <a:srcRect/>
                    <a:stretch>
                      <a:fillRect/>
                    </a:stretch>
                  </pic:blipFill>
                  <pic:spPr bwMode="auto">
                    <a:xfrm>
                      <a:off x="0" y="0"/>
                      <a:ext cx="1564640" cy="845185"/>
                    </a:xfrm>
                    <a:prstGeom prst="rect">
                      <a:avLst/>
                    </a:prstGeom>
                    <a:noFill/>
                    <a:ln w="9525">
                      <a:noFill/>
                      <a:miter lim="800000"/>
                      <a:headEnd/>
                      <a:tailEnd/>
                    </a:ln>
                  </pic:spPr>
                </pic:pic>
              </a:graphicData>
            </a:graphic>
          </wp:anchor>
        </w:drawing>
      </w:r>
      <w:r>
        <w:rPr>
          <w:rFonts w:hint="eastAsia"/>
        </w:rPr>
        <w:t>26</w:t>
      </w:r>
      <w:r>
        <w:rPr>
          <w:rFonts w:hint="eastAsia"/>
        </w:rPr>
        <w:t>．（每空</w:t>
      </w:r>
      <w:r>
        <w:rPr>
          <w:rFonts w:hint="eastAsia"/>
        </w:rPr>
        <w:t>1</w:t>
      </w:r>
      <w:r>
        <w:rPr>
          <w:rFonts w:hint="eastAsia"/>
        </w:rPr>
        <w:t>分）（</w:t>
      </w:r>
      <w:r>
        <w:rPr>
          <w:rFonts w:hint="eastAsia"/>
        </w:rPr>
        <w:t>1</w:t>
      </w:r>
      <w:r>
        <w:rPr>
          <w:rFonts w:hint="eastAsia"/>
        </w:rPr>
        <w:t>）</w:t>
      </w:r>
      <w:r>
        <w:rPr>
          <w:rFonts w:hint="eastAsia"/>
        </w:rPr>
        <w:t>0</w:t>
      </w:r>
      <w:r>
        <w:rPr>
          <w:rFonts w:hint="eastAsia"/>
        </w:rPr>
        <w:t>．</w:t>
      </w:r>
      <w:r>
        <w:rPr>
          <w:rFonts w:hint="eastAsia"/>
        </w:rPr>
        <w:t>8N   83</w:t>
      </w:r>
      <w:r>
        <w:rPr>
          <w:rFonts w:hint="eastAsia"/>
        </w:rPr>
        <w:t>．</w:t>
      </w:r>
      <w:r>
        <w:rPr>
          <w:rFonts w:hint="eastAsia"/>
        </w:rPr>
        <w:t>3</w:t>
      </w:r>
      <w:r>
        <w:rPr>
          <w:rFonts w:hint="eastAsia"/>
        </w:rPr>
        <w:t>％</w:t>
      </w:r>
      <w:r>
        <w:rPr>
          <w:rFonts w:hint="eastAsia"/>
        </w:rPr>
        <w:t xml:space="preserve">    </w:t>
      </w:r>
      <w:r>
        <w:rPr>
          <w:rFonts w:hint="eastAsia"/>
        </w:rPr>
        <w:t>（</w:t>
      </w:r>
      <w:r>
        <w:rPr>
          <w:rFonts w:hint="eastAsia"/>
        </w:rPr>
        <w:t>2</w:t>
      </w:r>
      <w:r>
        <w:rPr>
          <w:rFonts w:hint="eastAsia"/>
        </w:rPr>
        <w:t>）小马</w:t>
      </w:r>
      <w:r>
        <w:rPr>
          <w:rFonts w:hint="eastAsia"/>
        </w:rPr>
        <w:t xml:space="preserve">     </w:t>
      </w:r>
      <w:r>
        <w:rPr>
          <w:rFonts w:hint="eastAsia"/>
        </w:rPr>
        <w:t>动滑轮的重力（动滑轮的质量或动滑轮的个数）减小动滑轮的重力（减小动滑轮的质量或减少动滑轮的个数）</w:t>
      </w:r>
      <w:r>
        <w:rPr>
          <w:rFonts w:hint="eastAsia"/>
        </w:rPr>
        <w:t xml:space="preserve">     </w:t>
      </w:r>
    </w:p>
    <w:p w:rsidR="005B4570" w:rsidRDefault="00856A84" w:rsidP="00586B74">
      <w:pPr>
        <w:ind w:leftChars="50" w:left="210" w:hangingChars="50" w:hanging="105"/>
      </w:pPr>
      <w:r>
        <w:rPr>
          <w:rFonts w:hint="eastAsia"/>
        </w:rPr>
        <w:t>（</w:t>
      </w:r>
      <w:r>
        <w:rPr>
          <w:rFonts w:hint="eastAsia"/>
        </w:rPr>
        <w:t>3</w:t>
      </w:r>
      <w:r>
        <w:rPr>
          <w:rFonts w:hint="eastAsia"/>
        </w:rPr>
        <w:t>）等于</w:t>
      </w:r>
    </w:p>
    <w:p w:rsidR="005B4570" w:rsidRDefault="00856A84" w:rsidP="00586B74">
      <w:pPr>
        <w:ind w:firstLineChars="50" w:firstLine="105"/>
      </w:pPr>
      <w:r>
        <w:rPr>
          <w:rFonts w:hint="eastAsia"/>
        </w:rPr>
        <w:t>27</w:t>
      </w:r>
      <w:r>
        <w:rPr>
          <w:rFonts w:hint="eastAsia"/>
        </w:rPr>
        <w:t>．（</w:t>
      </w:r>
      <w:r>
        <w:rPr>
          <w:rFonts w:hint="eastAsia"/>
        </w:rPr>
        <w:t>1</w:t>
      </w:r>
      <w:r>
        <w:rPr>
          <w:rFonts w:hint="eastAsia"/>
        </w:rPr>
        <w:t>）（每空</w:t>
      </w:r>
      <w:r>
        <w:rPr>
          <w:rFonts w:hint="eastAsia"/>
        </w:rPr>
        <w:t>1</w:t>
      </w:r>
      <w:r>
        <w:rPr>
          <w:rFonts w:hint="eastAsia"/>
        </w:rPr>
        <w:t>分）变化</w:t>
      </w:r>
      <w:r>
        <w:rPr>
          <w:rFonts w:hint="eastAsia"/>
        </w:rPr>
        <w:t xml:space="preserve">  </w:t>
      </w:r>
      <w:r>
        <w:rPr>
          <w:rFonts w:hint="eastAsia"/>
        </w:rPr>
        <w:t>不变</w:t>
      </w:r>
    </w:p>
    <w:p w:rsidR="005B4570" w:rsidRDefault="00856A84" w:rsidP="00586B74">
      <w:pPr>
        <w:ind w:firstLineChars="150" w:firstLine="315"/>
      </w:pPr>
      <w:r>
        <w:rPr>
          <w:rFonts w:hint="eastAsia"/>
        </w:rPr>
        <w:t>（</w:t>
      </w:r>
      <w:r>
        <w:rPr>
          <w:rFonts w:hint="eastAsia"/>
        </w:rPr>
        <w:t>2</w:t>
      </w:r>
      <w:r>
        <w:rPr>
          <w:rFonts w:hint="eastAsia"/>
        </w:rPr>
        <w:t>）（每空</w:t>
      </w:r>
      <w:r>
        <w:rPr>
          <w:rFonts w:hint="eastAsia"/>
        </w:rPr>
        <w:t>1</w:t>
      </w:r>
      <w:r>
        <w:rPr>
          <w:rFonts w:hint="eastAsia"/>
        </w:rPr>
        <w:t>分）</w:t>
      </w:r>
      <w:r>
        <w:rPr>
          <w:rFonts w:hint="eastAsia"/>
        </w:rPr>
        <w:t>d</w:t>
      </w:r>
    </w:p>
    <w:p w:rsidR="005B4570" w:rsidRDefault="00856A84" w:rsidP="00586B74">
      <w:pPr>
        <w:ind w:firstLineChars="100" w:firstLine="210"/>
      </w:pPr>
      <w:r>
        <w:rPr>
          <w:rFonts w:hint="eastAsia"/>
        </w:rPr>
        <w:t>（</w:t>
      </w:r>
      <w:r>
        <w:rPr>
          <w:rFonts w:hint="eastAsia"/>
        </w:rPr>
        <w:t>3</w:t>
      </w:r>
      <w:r>
        <w:rPr>
          <w:rFonts w:hint="eastAsia"/>
        </w:rPr>
        <w:t>）（每空</w:t>
      </w:r>
      <w:r>
        <w:rPr>
          <w:rFonts w:hint="eastAsia"/>
        </w:rPr>
        <w:t>1</w:t>
      </w:r>
      <w:r>
        <w:rPr>
          <w:rFonts w:hint="eastAsia"/>
        </w:rPr>
        <w:t>分）</w:t>
      </w:r>
      <w:r>
        <w:rPr>
          <w:rFonts w:hint="eastAsia"/>
        </w:rPr>
        <w:t>0</w:t>
      </w:r>
      <w:r>
        <w:rPr>
          <w:rFonts w:hint="eastAsia"/>
        </w:rPr>
        <w:t>．</w:t>
      </w:r>
      <w:r>
        <w:rPr>
          <w:rFonts w:hint="eastAsia"/>
        </w:rPr>
        <w:t>18A  10</w:t>
      </w:r>
      <w:r>
        <w:t>Ώ</w:t>
      </w:r>
      <w:r>
        <w:rPr>
          <w:rFonts w:hint="eastAsia"/>
        </w:rPr>
        <w:t xml:space="preserve">      1</w:t>
      </w:r>
      <w:r>
        <w:rPr>
          <w:rFonts w:hint="eastAsia"/>
        </w:rPr>
        <w:t>．</w:t>
      </w:r>
      <w:r>
        <w:rPr>
          <w:rFonts w:hint="eastAsia"/>
        </w:rPr>
        <w:t>064W</w:t>
      </w:r>
    </w:p>
    <w:p w:rsidR="005B4570" w:rsidRDefault="00856A84" w:rsidP="005056E1">
      <w:pPr>
        <w:ind w:firstLineChars="100" w:firstLine="210"/>
      </w:pPr>
      <w:r>
        <w:rPr>
          <w:rFonts w:hint="eastAsia"/>
        </w:rPr>
        <w:t>（</w:t>
      </w:r>
      <w:r>
        <w:rPr>
          <w:rFonts w:hint="eastAsia"/>
        </w:rPr>
        <w:t>4</w:t>
      </w:r>
      <w:r>
        <w:rPr>
          <w:rFonts w:hint="eastAsia"/>
        </w:rPr>
        <w:t>）（</w:t>
      </w:r>
      <w:r>
        <w:rPr>
          <w:rFonts w:hint="eastAsia"/>
        </w:rPr>
        <w:t>2</w:t>
      </w:r>
      <w:r>
        <w:rPr>
          <w:rFonts w:hint="eastAsia"/>
        </w:rPr>
        <w:t>分）</w:t>
      </w:r>
    </w:p>
    <w:p w:rsidR="005B4570" w:rsidRDefault="00856A84" w:rsidP="005B4570">
      <w:r>
        <w:rPr>
          <w:rFonts w:hint="eastAsia"/>
        </w:rPr>
        <w:t>五、计算题（</w:t>
      </w:r>
      <w:r>
        <w:rPr>
          <w:rFonts w:hint="eastAsia"/>
        </w:rPr>
        <w:t>28</w:t>
      </w:r>
      <w:r>
        <w:rPr>
          <w:rFonts w:hint="eastAsia"/>
        </w:rPr>
        <w:t>题</w:t>
      </w:r>
      <w:r>
        <w:rPr>
          <w:rFonts w:hint="eastAsia"/>
        </w:rPr>
        <w:t>10</w:t>
      </w:r>
      <w:r>
        <w:rPr>
          <w:rFonts w:hint="eastAsia"/>
        </w:rPr>
        <w:t>分，</w:t>
      </w:r>
      <w:r>
        <w:rPr>
          <w:rFonts w:hint="eastAsia"/>
        </w:rPr>
        <w:t>29</w:t>
      </w:r>
      <w:r>
        <w:rPr>
          <w:rFonts w:hint="eastAsia"/>
        </w:rPr>
        <w:t>题</w:t>
      </w:r>
      <w:r>
        <w:rPr>
          <w:rFonts w:hint="eastAsia"/>
        </w:rPr>
        <w:t>10</w:t>
      </w:r>
      <w:r>
        <w:rPr>
          <w:rFonts w:hint="eastAsia"/>
        </w:rPr>
        <w:t>分，共</w:t>
      </w:r>
      <w:r>
        <w:rPr>
          <w:rFonts w:hint="eastAsia"/>
        </w:rPr>
        <w:t>20</w:t>
      </w:r>
      <w:r>
        <w:rPr>
          <w:rFonts w:hint="eastAsia"/>
        </w:rPr>
        <w:t>分）</w:t>
      </w:r>
    </w:p>
    <w:p w:rsidR="005B4570" w:rsidRDefault="00856A84" w:rsidP="005B4570">
      <w:r>
        <w:rPr>
          <w:rFonts w:hint="eastAsia"/>
        </w:rPr>
        <w:t>28</w:t>
      </w:r>
      <w:r>
        <w:rPr>
          <w:rFonts w:hint="eastAsia"/>
        </w:rPr>
        <w:t>．解：（</w:t>
      </w:r>
      <w:r>
        <w:rPr>
          <w:rFonts w:hint="eastAsia"/>
        </w:rPr>
        <w:t>1</w:t>
      </w:r>
      <w:r>
        <w:rPr>
          <w:rFonts w:hint="eastAsia"/>
        </w:rPr>
        <w:t>）</w:t>
      </w:r>
      <w:r>
        <w:rPr>
          <w:rFonts w:hint="eastAsia"/>
        </w:rPr>
        <w:t>Q</w:t>
      </w:r>
      <w:r>
        <w:rPr>
          <w:rFonts w:hint="eastAsia"/>
        </w:rPr>
        <w:t>吸＝</w:t>
      </w:r>
      <w:r>
        <w:rPr>
          <w:rFonts w:hint="eastAsia"/>
        </w:rPr>
        <w:t>cm</w:t>
      </w:r>
      <w:r>
        <w:rPr>
          <w:rFonts w:hint="eastAsia"/>
        </w:rPr>
        <w:t>Δ</w:t>
      </w:r>
      <w:r>
        <w:rPr>
          <w:rFonts w:hint="eastAsia"/>
        </w:rPr>
        <w:t>t</w:t>
      </w:r>
      <w:r>
        <w:rPr>
          <w:rFonts w:hint="eastAsia"/>
        </w:rPr>
        <w:t>＝</w:t>
      </w:r>
      <w:r>
        <w:rPr>
          <w:rFonts w:hint="eastAsia"/>
        </w:rPr>
        <w:t>4</w:t>
      </w:r>
      <w:r>
        <w:rPr>
          <w:rFonts w:hint="eastAsia"/>
        </w:rPr>
        <w:t>．</w:t>
      </w:r>
      <w:r>
        <w:rPr>
          <w:rFonts w:hint="eastAsia"/>
        </w:rPr>
        <w:t>2</w:t>
      </w:r>
      <w:r>
        <w:rPr>
          <w:rFonts w:hint="eastAsia"/>
        </w:rPr>
        <w:t>×</w:t>
      </w:r>
      <w:r>
        <w:rPr>
          <w:rFonts w:hint="eastAsia"/>
        </w:rPr>
        <w:t>10</w:t>
      </w:r>
      <w:r>
        <w:fldChar w:fldCharType="begin"/>
      </w:r>
      <w:r>
        <w:instrText xml:space="preserve"> </w:instrText>
      </w:r>
      <w:r>
        <w:rPr>
          <w:rFonts w:hint="eastAsia"/>
        </w:rPr>
        <w:instrText xml:space="preserve">ADVANCE  \u 3 </w:instrText>
      </w:r>
      <w:r>
        <w:instrText xml:space="preserve"> </w:instrText>
      </w:r>
      <w:r>
        <w:fldChar w:fldCharType="end"/>
      </w:r>
      <w:r>
        <w:rPr>
          <w:rFonts w:hint="eastAsia"/>
        </w:rPr>
        <w:t>3</w:t>
      </w:r>
      <w:r>
        <w:fldChar w:fldCharType="begin"/>
      </w:r>
      <w:r>
        <w:instrText xml:space="preserve"> </w:instrText>
      </w:r>
      <w:r>
        <w:rPr>
          <w:rFonts w:hint="eastAsia"/>
        </w:rPr>
        <w:instrText xml:space="preserve">ADVANCE  \d 3 </w:instrText>
      </w:r>
      <w:r>
        <w:instrText xml:space="preserve"> </w:instrText>
      </w:r>
      <w:r>
        <w:fldChar w:fldCharType="end"/>
      </w:r>
      <w:r>
        <w:rPr>
          <w:rFonts w:hint="eastAsia"/>
        </w:rPr>
        <w:t>J</w:t>
      </w:r>
      <w:r>
        <w:rPr>
          <w:rFonts w:hint="eastAsia"/>
        </w:rPr>
        <w:t>／（</w:t>
      </w:r>
      <w:r>
        <w:rPr>
          <w:rFonts w:hint="eastAsia"/>
        </w:rPr>
        <w:t>kg.</w:t>
      </w:r>
      <w:r>
        <w:rPr>
          <w:rFonts w:hint="eastAsia"/>
        </w:rPr>
        <w:t>℃）×</w:t>
      </w:r>
      <w:r>
        <w:rPr>
          <w:rFonts w:hint="eastAsia"/>
        </w:rPr>
        <w:t>80kg</w:t>
      </w:r>
      <w:r>
        <w:rPr>
          <w:rFonts w:hint="eastAsia"/>
        </w:rPr>
        <w:t>×（</w:t>
      </w:r>
      <w:r>
        <w:rPr>
          <w:rFonts w:hint="eastAsia"/>
        </w:rPr>
        <w:t>70</w:t>
      </w:r>
      <w:r>
        <w:rPr>
          <w:rFonts w:hint="eastAsia"/>
        </w:rPr>
        <w:t>－</w:t>
      </w:r>
      <w:r>
        <w:rPr>
          <w:rFonts w:hint="eastAsia"/>
        </w:rPr>
        <w:t>20</w:t>
      </w:r>
      <w:r>
        <w:rPr>
          <w:rFonts w:hint="eastAsia"/>
        </w:rPr>
        <w:t>）℃＝</w:t>
      </w:r>
      <w:r>
        <w:rPr>
          <w:rFonts w:hint="eastAsia"/>
        </w:rPr>
        <w:t>1</w:t>
      </w:r>
      <w:r>
        <w:rPr>
          <w:rFonts w:hint="eastAsia"/>
        </w:rPr>
        <w:t>．</w:t>
      </w:r>
      <w:r>
        <w:rPr>
          <w:rFonts w:hint="eastAsia"/>
        </w:rPr>
        <w:t>68</w:t>
      </w:r>
      <w:r>
        <w:rPr>
          <w:rFonts w:hint="eastAsia"/>
        </w:rPr>
        <w:t>×</w:t>
      </w:r>
      <w:r>
        <w:rPr>
          <w:rFonts w:hint="eastAsia"/>
        </w:rPr>
        <w:t>10</w:t>
      </w:r>
      <w:r w:rsidRPr="00D94D5C">
        <w:rPr>
          <w:rFonts w:hint="eastAsia"/>
          <w:vertAlign w:val="superscript"/>
        </w:rPr>
        <w:t>7</w:t>
      </w:r>
      <w:r>
        <w:rPr>
          <w:rFonts w:hint="eastAsia"/>
        </w:rPr>
        <w:t>J   2</w:t>
      </w:r>
      <w:r>
        <w:rPr>
          <w:rFonts w:hint="eastAsia"/>
        </w:rPr>
        <w:t>分</w:t>
      </w:r>
    </w:p>
    <w:p w:rsidR="005B4570" w:rsidRDefault="00856A84" w:rsidP="005B4570">
      <w:r>
        <w:t>(2)η</w:t>
      </w:r>
      <w:r>
        <w:rPr>
          <w:rFonts w:hint="eastAsia"/>
        </w:rPr>
        <w:t>＝</w:t>
      </w:r>
      <w:r>
        <w:fldChar w:fldCharType="begin"/>
      </w:r>
      <w:r>
        <w:instrText xml:space="preserve"> </w:instrText>
      </w:r>
      <w:r>
        <w:rPr>
          <w:rFonts w:hint="eastAsia"/>
        </w:rPr>
        <w:instrText>EQ \f(Q</w:instrText>
      </w:r>
      <w:r>
        <w:rPr>
          <w:rFonts w:hint="eastAsia"/>
        </w:rPr>
        <w:instrText>吸</w:instrText>
      </w:r>
      <w:r>
        <w:rPr>
          <w:rFonts w:hint="eastAsia"/>
        </w:rPr>
        <w:instrText>,Q</w:instrText>
      </w:r>
      <w:r>
        <w:rPr>
          <w:rFonts w:hint="eastAsia"/>
        </w:rPr>
        <w:instrText>总</w:instrText>
      </w:r>
      <w:r>
        <w:rPr>
          <w:rFonts w:hint="eastAsia"/>
        </w:rPr>
        <w:instrText>)</w:instrText>
      </w:r>
      <w:r>
        <w:fldChar w:fldCharType="end"/>
      </w:r>
      <w:r>
        <w:rPr>
          <w:rFonts w:hint="eastAsia"/>
        </w:rPr>
        <w:t>×</w:t>
      </w:r>
      <w:r>
        <w:rPr>
          <w:rFonts w:hint="eastAsia"/>
        </w:rPr>
        <w:t>100</w:t>
      </w:r>
      <w:r>
        <w:rPr>
          <w:rFonts w:hint="eastAsia"/>
        </w:rPr>
        <w:t>％＝</w:t>
      </w:r>
      <w:r>
        <w:fldChar w:fldCharType="begin"/>
      </w:r>
      <w:r>
        <w:instrText xml:space="preserve"> </w:instrText>
      </w:r>
      <w:r>
        <w:rPr>
          <w:rFonts w:hint="eastAsia"/>
        </w:rPr>
        <w:instrText>EQ \f(1</w:instrText>
      </w:r>
      <w:r>
        <w:rPr>
          <w:rFonts w:hint="eastAsia"/>
        </w:rPr>
        <w:instrText>．</w:instrText>
      </w:r>
      <w:r>
        <w:rPr>
          <w:rFonts w:hint="eastAsia"/>
        </w:rPr>
        <w:instrText>68</w:instrText>
      </w:r>
      <w:r>
        <w:rPr>
          <w:rFonts w:hint="eastAsia"/>
        </w:rPr>
        <w:instrText>×</w:instrText>
      </w:r>
      <w:r>
        <w:rPr>
          <w:rFonts w:hint="eastAsia"/>
        </w:rPr>
        <w:instrText>10</w:instrText>
      </w:r>
      <w:r w:rsidRPr="00D94D5C">
        <w:rPr>
          <w:rFonts w:hint="eastAsia"/>
          <w:vertAlign w:val="superscript"/>
        </w:rPr>
        <w:instrText>7</w:instrText>
      </w:r>
      <w:r>
        <w:rPr>
          <w:rFonts w:hint="eastAsia"/>
        </w:rPr>
        <w:instrText>J,2.8</w:instrText>
      </w:r>
      <w:r>
        <w:rPr>
          <w:rFonts w:hint="eastAsia"/>
        </w:rPr>
        <w:instrText>×</w:instrText>
      </w:r>
      <w:r>
        <w:rPr>
          <w:rFonts w:hint="eastAsia"/>
        </w:rPr>
        <w:instrText>10</w:instrText>
      </w:r>
      <w:r w:rsidRPr="00D94D5C">
        <w:rPr>
          <w:rFonts w:hint="eastAsia"/>
          <w:vertAlign w:val="superscript"/>
        </w:rPr>
        <w:instrText>7</w:instrText>
      </w:r>
      <w:r>
        <w:rPr>
          <w:rFonts w:hint="eastAsia"/>
        </w:rPr>
        <w:instrText>J)</w:instrText>
      </w:r>
      <w:r>
        <w:fldChar w:fldCharType="end"/>
      </w:r>
      <w:r>
        <w:t>=60%</w:t>
      </w:r>
      <w:r>
        <w:rPr>
          <w:rFonts w:hint="eastAsia"/>
        </w:rPr>
        <w:t xml:space="preserve">       </w:t>
      </w:r>
      <w:r>
        <w:rPr>
          <w:rFonts w:hint="eastAsia"/>
        </w:rPr>
        <w:t xml:space="preserve">                                          2</w:t>
      </w:r>
      <w:r>
        <w:rPr>
          <w:rFonts w:hint="eastAsia"/>
        </w:rPr>
        <w:t>分</w:t>
      </w:r>
    </w:p>
    <w:p w:rsidR="005B4570" w:rsidRDefault="00856A84" w:rsidP="005B4570">
      <w:r>
        <w:rPr>
          <w:rFonts w:hint="eastAsia"/>
        </w:rPr>
        <w:t>（</w:t>
      </w:r>
      <w:r>
        <w:rPr>
          <w:rFonts w:hint="eastAsia"/>
        </w:rPr>
        <w:t>3</w:t>
      </w:r>
      <w:r>
        <w:rPr>
          <w:rFonts w:hint="eastAsia"/>
        </w:rPr>
        <w:t>）</w:t>
      </w:r>
      <w:r>
        <w:rPr>
          <w:rFonts w:hint="eastAsia"/>
        </w:rPr>
        <w:t>W</w:t>
      </w:r>
      <w:r>
        <w:rPr>
          <w:rFonts w:hint="eastAsia"/>
        </w:rPr>
        <w:t>电＝</w:t>
      </w:r>
      <w:r>
        <w:rPr>
          <w:rFonts w:hint="eastAsia"/>
        </w:rPr>
        <w:t>Q</w:t>
      </w:r>
      <w:r>
        <w:rPr>
          <w:rFonts w:hint="eastAsia"/>
        </w:rPr>
        <w:t>吸＝</w:t>
      </w:r>
      <w:r>
        <w:rPr>
          <w:rFonts w:hint="eastAsia"/>
        </w:rPr>
        <w:t>1</w:t>
      </w:r>
      <w:r>
        <w:rPr>
          <w:rFonts w:hint="eastAsia"/>
        </w:rPr>
        <w:t>．</w:t>
      </w:r>
      <w:r>
        <w:rPr>
          <w:rFonts w:hint="eastAsia"/>
        </w:rPr>
        <w:t>68</w:t>
      </w:r>
      <w:r>
        <w:rPr>
          <w:rFonts w:hint="eastAsia"/>
        </w:rPr>
        <w:t>×</w:t>
      </w:r>
      <w:r>
        <w:rPr>
          <w:rFonts w:hint="eastAsia"/>
        </w:rPr>
        <w:t>10</w:t>
      </w:r>
      <w:r w:rsidRPr="00CC4A2C">
        <w:rPr>
          <w:rFonts w:hint="eastAsia"/>
          <w:vertAlign w:val="superscript"/>
        </w:rPr>
        <w:t>7</w:t>
      </w:r>
      <w:r>
        <w:rPr>
          <w:rFonts w:hint="eastAsia"/>
          <w:vertAlign w:val="superscript"/>
        </w:rPr>
        <w:t xml:space="preserve"> </w:t>
      </w:r>
      <w:r>
        <w:rPr>
          <w:rFonts w:hint="eastAsia"/>
        </w:rPr>
        <w:t>J</w:t>
      </w:r>
    </w:p>
    <w:p w:rsidR="005B4570" w:rsidRDefault="00856A84" w:rsidP="005B4570">
      <w:r>
        <w:rPr>
          <w:rFonts w:hint="eastAsia"/>
        </w:rPr>
        <w:t>t</w:t>
      </w:r>
      <w:r>
        <w:rPr>
          <w:rFonts w:hint="eastAsia"/>
        </w:rPr>
        <w:t>＝</w:t>
      </w:r>
      <w:r>
        <w:fldChar w:fldCharType="begin"/>
      </w:r>
      <w:r>
        <w:instrText xml:space="preserve"> </w:instrText>
      </w:r>
      <w:r>
        <w:rPr>
          <w:rFonts w:hint="eastAsia"/>
        </w:rPr>
        <w:instrText>EQ \f(W</w:instrText>
      </w:r>
      <w:r>
        <w:rPr>
          <w:rFonts w:hint="eastAsia"/>
        </w:rPr>
        <w:instrText>电</w:instrText>
      </w:r>
      <w:r>
        <w:rPr>
          <w:rFonts w:hint="eastAsia"/>
        </w:rPr>
        <w:instrText>,P</w:instrText>
      </w:r>
      <w:r>
        <w:rPr>
          <w:rFonts w:hint="eastAsia"/>
        </w:rPr>
        <w:instrText>额</w:instrText>
      </w:r>
      <w:r>
        <w:rPr>
          <w:rFonts w:hint="eastAsia"/>
        </w:rPr>
        <w:instrText>)</w:instrText>
      </w:r>
      <w:r>
        <w:fldChar w:fldCharType="end"/>
      </w:r>
      <w:r>
        <w:rPr>
          <w:rFonts w:hint="eastAsia"/>
        </w:rPr>
        <w:t xml:space="preserve">= </w:t>
      </w:r>
      <w:r>
        <w:fldChar w:fldCharType="begin"/>
      </w:r>
      <w:r>
        <w:instrText xml:space="preserve"> EQ \f(</w:instrText>
      </w:r>
      <w:r>
        <w:rPr>
          <w:rFonts w:hint="eastAsia"/>
        </w:rPr>
        <w:instrText>1</w:instrText>
      </w:r>
      <w:r>
        <w:rPr>
          <w:rFonts w:hint="eastAsia"/>
        </w:rPr>
        <w:instrText>．</w:instrText>
      </w:r>
      <w:r>
        <w:rPr>
          <w:rFonts w:hint="eastAsia"/>
        </w:rPr>
        <w:instrText>68</w:instrText>
      </w:r>
      <w:r>
        <w:rPr>
          <w:rFonts w:hint="eastAsia"/>
        </w:rPr>
        <w:instrText>×</w:instrText>
      </w:r>
      <w:r>
        <w:rPr>
          <w:rFonts w:hint="eastAsia"/>
        </w:rPr>
        <w:instrText>107J</w:instrText>
      </w:r>
      <w:r>
        <w:instrText>,2000W)</w:instrText>
      </w:r>
      <w:r>
        <w:fldChar w:fldCharType="end"/>
      </w:r>
      <w:r>
        <w:rPr>
          <w:rFonts w:hint="eastAsia"/>
        </w:rPr>
        <w:t>=</w:t>
      </w:r>
      <w:r>
        <w:t>8400s</w:t>
      </w:r>
      <w:r>
        <w:rPr>
          <w:rFonts w:hint="eastAsia"/>
        </w:rPr>
        <w:t xml:space="preserve">                                                       2</w:t>
      </w:r>
      <w:r>
        <w:rPr>
          <w:rFonts w:hint="eastAsia"/>
        </w:rPr>
        <w:t>分</w:t>
      </w:r>
    </w:p>
    <w:p w:rsidR="005B4570" w:rsidRDefault="00856A84" w:rsidP="005B4570">
      <w:r>
        <w:rPr>
          <w:rFonts w:hint="eastAsia"/>
        </w:rPr>
        <w:t>（</w:t>
      </w:r>
      <w:r>
        <w:rPr>
          <w:rFonts w:hint="eastAsia"/>
        </w:rPr>
        <w:t>4</w:t>
      </w:r>
      <w:r>
        <w:rPr>
          <w:rFonts w:hint="eastAsia"/>
        </w:rPr>
        <w:t>）方法</w:t>
      </w:r>
      <w:proofErr w:type="gramStart"/>
      <w:r>
        <w:rPr>
          <w:rFonts w:hint="eastAsia"/>
        </w:rPr>
        <w:t>一</w:t>
      </w:r>
      <w:proofErr w:type="gramEnd"/>
      <w:r>
        <w:rPr>
          <w:rFonts w:hint="eastAsia"/>
        </w:rPr>
        <w:t>：</w:t>
      </w:r>
      <w:r>
        <w:rPr>
          <w:rFonts w:hint="eastAsia"/>
        </w:rPr>
        <w:t>P</w:t>
      </w:r>
      <w:r>
        <w:rPr>
          <w:rFonts w:hint="eastAsia"/>
        </w:rPr>
        <w:t>热</w:t>
      </w:r>
      <w:r>
        <w:rPr>
          <w:rFonts w:hint="eastAsia"/>
        </w:rPr>
        <w:t>=</w:t>
      </w:r>
      <w:r>
        <w:fldChar w:fldCharType="begin"/>
      </w:r>
      <w:r>
        <w:instrText xml:space="preserve"> </w:instrText>
      </w:r>
      <w:r>
        <w:rPr>
          <w:rFonts w:hint="eastAsia"/>
        </w:rPr>
        <w:instrText>EQ \f(W</w:instrText>
      </w:r>
      <w:r>
        <w:rPr>
          <w:rFonts w:hint="eastAsia"/>
        </w:rPr>
        <w:instrText>热</w:instrText>
      </w:r>
      <w:r>
        <w:rPr>
          <w:rFonts w:hint="eastAsia"/>
        </w:rPr>
        <w:instrText>,t)</w:instrText>
      </w:r>
      <w:r>
        <w:fldChar w:fldCharType="end"/>
      </w:r>
      <w:r>
        <w:rPr>
          <w:rFonts w:hint="eastAsia"/>
        </w:rPr>
        <w:t>=</w:t>
      </w:r>
      <w:r>
        <w:fldChar w:fldCharType="begin"/>
      </w:r>
      <w:r>
        <w:instrText xml:space="preserve"> </w:instrText>
      </w:r>
      <w:r>
        <w:rPr>
          <w:rFonts w:hint="eastAsia"/>
        </w:rPr>
        <w:instrText>EQ \f(1</w:instrText>
      </w:r>
      <w:r>
        <w:rPr>
          <w:rFonts w:hint="eastAsia"/>
        </w:rPr>
        <w:instrText>．</w:instrText>
      </w:r>
      <w:r>
        <w:rPr>
          <w:rFonts w:hint="eastAsia"/>
        </w:rPr>
        <w:instrText>68</w:instrText>
      </w:r>
      <w:r>
        <w:rPr>
          <w:rFonts w:hint="eastAsia"/>
        </w:rPr>
        <w:instrText>×</w:instrText>
      </w:r>
      <w:r>
        <w:rPr>
          <w:rFonts w:hint="eastAsia"/>
        </w:rPr>
        <w:instrText>10</w:instrText>
      </w:r>
      <w:r w:rsidRPr="00D94D5C">
        <w:rPr>
          <w:rFonts w:hint="eastAsia"/>
          <w:vertAlign w:val="superscript"/>
        </w:rPr>
        <w:instrText>7</w:instrText>
      </w:r>
      <w:r>
        <w:rPr>
          <w:rFonts w:hint="eastAsia"/>
        </w:rPr>
        <w:instrText>J,1</w:instrText>
      </w:r>
      <w:r>
        <w:rPr>
          <w:rFonts w:hint="eastAsia"/>
        </w:rPr>
        <w:instrText>×</w:instrText>
      </w:r>
      <w:r>
        <w:rPr>
          <w:rFonts w:hint="eastAsia"/>
        </w:rPr>
        <w:instrText>10</w:instrText>
      </w:r>
      <w:r w:rsidRPr="00BE218A">
        <w:rPr>
          <w:rFonts w:hint="eastAsia"/>
          <w:vertAlign w:val="superscript"/>
        </w:rPr>
        <w:instrText>4</w:instrText>
      </w:r>
      <w:r w:rsidRPr="00BE218A">
        <w:rPr>
          <w:rFonts w:hint="eastAsia"/>
        </w:rPr>
        <w:instrText>s</w:instrText>
      </w:r>
      <w:r>
        <w:rPr>
          <w:rFonts w:hint="eastAsia"/>
        </w:rPr>
        <w:instrText>)</w:instrText>
      </w:r>
      <w:r>
        <w:fldChar w:fldCharType="end"/>
      </w:r>
      <w:r>
        <w:rPr>
          <w:rFonts w:hint="eastAsia"/>
        </w:rPr>
        <w:t>=1680W</w:t>
      </w:r>
      <w:r>
        <w:rPr>
          <w:rFonts w:hint="eastAsia"/>
        </w:rPr>
        <w:t xml:space="preserve">                                        1</w:t>
      </w:r>
      <w:r>
        <w:rPr>
          <w:rFonts w:hint="eastAsia"/>
        </w:rPr>
        <w:t>分</w:t>
      </w:r>
    </w:p>
    <w:p w:rsidR="005B4570" w:rsidRDefault="00856A84" w:rsidP="005B4570">
      <w:r>
        <w:rPr>
          <w:rFonts w:hint="eastAsia"/>
        </w:rPr>
        <w:t>W</w:t>
      </w:r>
      <w:r w:rsidRPr="00133322">
        <w:rPr>
          <w:rFonts w:hint="eastAsia"/>
          <w:vertAlign w:val="subscript"/>
        </w:rPr>
        <w:t>液</w:t>
      </w:r>
      <w:r>
        <w:rPr>
          <w:rFonts w:hint="eastAsia"/>
        </w:rPr>
        <w:t>＝</w:t>
      </w:r>
      <w:r>
        <w:rPr>
          <w:rFonts w:hint="eastAsia"/>
        </w:rPr>
        <w:t>W</w:t>
      </w:r>
      <w:r w:rsidRPr="00133322">
        <w:rPr>
          <w:rFonts w:hint="eastAsia"/>
          <w:vertAlign w:val="subscript"/>
        </w:rPr>
        <w:t>总</w:t>
      </w:r>
      <w:proofErr w:type="gramStart"/>
      <w:r>
        <w:rPr>
          <w:rFonts w:hint="eastAsia"/>
        </w:rPr>
        <w:t>一</w:t>
      </w:r>
      <w:proofErr w:type="gramEnd"/>
      <w:r>
        <w:rPr>
          <w:rFonts w:hint="eastAsia"/>
        </w:rPr>
        <w:t>W</w:t>
      </w:r>
      <w:r w:rsidRPr="00133322">
        <w:rPr>
          <w:rFonts w:hint="eastAsia"/>
          <w:vertAlign w:val="subscript"/>
        </w:rPr>
        <w:t>热</w:t>
      </w:r>
      <w:r>
        <w:rPr>
          <w:rFonts w:hint="eastAsia"/>
        </w:rPr>
        <w:t>＝一</w:t>
      </w:r>
      <w:proofErr w:type="gramStart"/>
      <w:r>
        <w:rPr>
          <w:rFonts w:hint="eastAsia"/>
        </w:rPr>
        <w:t>1</w:t>
      </w:r>
      <w:proofErr w:type="gramEnd"/>
      <w:r>
        <w:rPr>
          <w:rFonts w:hint="eastAsia"/>
        </w:rPr>
        <w:t>．</w:t>
      </w:r>
      <w:r>
        <w:rPr>
          <w:rFonts w:hint="eastAsia"/>
        </w:rPr>
        <w:t>68</w:t>
      </w:r>
      <w:r>
        <w:rPr>
          <w:rFonts w:hint="eastAsia"/>
        </w:rPr>
        <w:t>×</w:t>
      </w:r>
      <w:r>
        <w:rPr>
          <w:rFonts w:hint="eastAsia"/>
        </w:rPr>
        <w:t>10</w:t>
      </w:r>
      <w:r w:rsidRPr="00133322">
        <w:rPr>
          <w:rFonts w:hint="eastAsia"/>
          <w:vertAlign w:val="superscript"/>
        </w:rPr>
        <w:t>7</w:t>
      </w:r>
      <w:r>
        <w:rPr>
          <w:rFonts w:hint="eastAsia"/>
        </w:rPr>
        <w:t>J</w:t>
      </w:r>
      <w:r>
        <w:rPr>
          <w:rFonts w:hint="eastAsia"/>
        </w:rPr>
        <w:t>＝</w:t>
      </w:r>
      <w:r>
        <w:rPr>
          <w:rFonts w:hint="eastAsia"/>
        </w:rPr>
        <w:t>1</w:t>
      </w:r>
      <w:r>
        <w:rPr>
          <w:rFonts w:hint="eastAsia"/>
        </w:rPr>
        <w:t>．</w:t>
      </w:r>
      <w:r>
        <w:rPr>
          <w:rFonts w:hint="eastAsia"/>
        </w:rPr>
        <w:t>2</w:t>
      </w:r>
      <w:r>
        <w:rPr>
          <w:rFonts w:hint="eastAsia"/>
        </w:rPr>
        <w:t>×</w:t>
      </w:r>
      <w:r>
        <w:rPr>
          <w:rFonts w:hint="eastAsia"/>
        </w:rPr>
        <w:t>10</w:t>
      </w:r>
      <w:r w:rsidRPr="00133322">
        <w:rPr>
          <w:rFonts w:hint="eastAsia"/>
          <w:vertAlign w:val="superscript"/>
        </w:rPr>
        <w:t>6</w:t>
      </w:r>
      <w:r>
        <w:rPr>
          <w:rFonts w:hint="eastAsia"/>
        </w:rPr>
        <w:t>J                                     1</w:t>
      </w:r>
      <w:r>
        <w:rPr>
          <w:rFonts w:hint="eastAsia"/>
        </w:rPr>
        <w:t>分</w:t>
      </w:r>
    </w:p>
    <w:p w:rsidR="005B4570" w:rsidRDefault="00856A84" w:rsidP="005B4570">
      <w:r>
        <w:rPr>
          <w:rFonts w:hint="eastAsia"/>
        </w:rPr>
        <w:t>P</w:t>
      </w:r>
      <w:r w:rsidRPr="00133322">
        <w:rPr>
          <w:rFonts w:hint="eastAsia"/>
          <w:vertAlign w:val="subscript"/>
        </w:rPr>
        <w:t>液</w:t>
      </w:r>
      <w:r>
        <w:rPr>
          <w:rFonts w:hint="eastAsia"/>
        </w:rPr>
        <w:t>＝</w:t>
      </w:r>
      <w:r>
        <w:fldChar w:fldCharType="begin"/>
      </w:r>
      <w:r>
        <w:instrText xml:space="preserve"> </w:instrText>
      </w:r>
      <w:r>
        <w:rPr>
          <w:rFonts w:hint="eastAsia"/>
        </w:rPr>
        <w:instrText>EQ \f(W</w:instrText>
      </w:r>
      <w:r w:rsidRPr="00133322">
        <w:rPr>
          <w:rFonts w:hint="eastAsia"/>
          <w:vertAlign w:val="subscript"/>
        </w:rPr>
        <w:instrText>液</w:instrText>
      </w:r>
      <w:r>
        <w:rPr>
          <w:rFonts w:hint="eastAsia"/>
        </w:rPr>
        <w:instrText>,t)</w:instrText>
      </w:r>
      <w:r>
        <w:fldChar w:fldCharType="end"/>
      </w:r>
      <w:r>
        <w:rPr>
          <w:rFonts w:hint="eastAsia"/>
        </w:rPr>
        <w:t>=</w:t>
      </w:r>
      <w:r>
        <w:fldChar w:fldCharType="begin"/>
      </w:r>
      <w:r>
        <w:instrText xml:space="preserve"> EQ \f(</w:instrText>
      </w:r>
      <w:r>
        <w:rPr>
          <w:rFonts w:hint="eastAsia"/>
        </w:rPr>
        <w:instrText>1</w:instrText>
      </w:r>
      <w:r>
        <w:rPr>
          <w:rFonts w:hint="eastAsia"/>
        </w:rPr>
        <w:instrText>．</w:instrText>
      </w:r>
      <w:r>
        <w:rPr>
          <w:rFonts w:hint="eastAsia"/>
        </w:rPr>
        <w:instrText>2</w:instrText>
      </w:r>
      <w:r>
        <w:rPr>
          <w:rFonts w:hint="eastAsia"/>
        </w:rPr>
        <w:instrText>×</w:instrText>
      </w:r>
      <w:r>
        <w:rPr>
          <w:rFonts w:hint="eastAsia"/>
        </w:rPr>
        <w:instrText>10</w:instrText>
      </w:r>
      <w:r w:rsidRPr="00133322">
        <w:rPr>
          <w:rFonts w:hint="eastAsia"/>
          <w:vertAlign w:val="superscript"/>
        </w:rPr>
        <w:instrText>6</w:instrText>
      </w:r>
      <w:r>
        <w:rPr>
          <w:rFonts w:hint="eastAsia"/>
        </w:rPr>
        <w:instrText>J</w:instrText>
      </w:r>
      <w:r>
        <w:instrText>,1×10</w:instrText>
      </w:r>
      <w:r w:rsidRPr="00133322">
        <w:rPr>
          <w:vertAlign w:val="superscript"/>
        </w:rPr>
        <w:instrText>4</w:instrText>
      </w:r>
      <w:r>
        <w:instrText>s)</w:instrText>
      </w:r>
      <w:r>
        <w:fldChar w:fldCharType="end"/>
      </w:r>
      <w:r>
        <w:rPr>
          <w:rFonts w:hint="eastAsia"/>
        </w:rPr>
        <w:t>＝</w:t>
      </w:r>
      <w:r>
        <w:rPr>
          <w:rFonts w:hint="eastAsia"/>
        </w:rPr>
        <w:t>120W                                                     2</w:t>
      </w:r>
      <w:r>
        <w:rPr>
          <w:rFonts w:hint="eastAsia"/>
        </w:rPr>
        <w:t>分</w:t>
      </w:r>
    </w:p>
    <w:p w:rsidR="005B4570" w:rsidRDefault="00856A84" w:rsidP="005B4570">
      <w:r>
        <w:rPr>
          <w:rFonts w:hint="eastAsia"/>
        </w:rPr>
        <w:t>方法二：</w:t>
      </w:r>
      <w:r>
        <w:rPr>
          <w:rFonts w:hint="eastAsia"/>
        </w:rPr>
        <w:t>P</w:t>
      </w:r>
      <w:r w:rsidRPr="00133322">
        <w:rPr>
          <w:rFonts w:hint="eastAsia"/>
          <w:vertAlign w:val="subscript"/>
        </w:rPr>
        <w:t>热</w:t>
      </w:r>
      <w:r>
        <w:rPr>
          <w:rFonts w:hint="eastAsia"/>
        </w:rPr>
        <w:t>＝</w:t>
      </w:r>
      <w:r>
        <w:fldChar w:fldCharType="begin"/>
      </w:r>
      <w:r>
        <w:instrText xml:space="preserve"> </w:instrText>
      </w:r>
      <w:r>
        <w:rPr>
          <w:rFonts w:hint="eastAsia"/>
        </w:rPr>
        <w:instrText>EQ \f(W</w:instrText>
      </w:r>
      <w:r>
        <w:rPr>
          <w:rFonts w:hint="eastAsia"/>
        </w:rPr>
        <w:instrText>热</w:instrText>
      </w:r>
      <w:r>
        <w:rPr>
          <w:rFonts w:hint="eastAsia"/>
        </w:rPr>
        <w:instrText>,t)</w:instrText>
      </w:r>
      <w:r>
        <w:fldChar w:fldCharType="end"/>
      </w:r>
      <w:r>
        <w:rPr>
          <w:rFonts w:hint="eastAsia"/>
        </w:rPr>
        <w:t>＝</w:t>
      </w:r>
      <w:r>
        <w:fldChar w:fldCharType="begin"/>
      </w:r>
      <w:r>
        <w:instrText xml:space="preserve"> </w:instrText>
      </w:r>
      <w:r>
        <w:rPr>
          <w:rFonts w:hint="eastAsia"/>
        </w:rPr>
        <w:instrText>EQ \f(1</w:instrText>
      </w:r>
      <w:r>
        <w:rPr>
          <w:rFonts w:hint="eastAsia"/>
        </w:rPr>
        <w:instrText>．</w:instrText>
      </w:r>
      <w:r>
        <w:rPr>
          <w:rFonts w:hint="eastAsia"/>
        </w:rPr>
        <w:instrText>68</w:instrText>
      </w:r>
      <w:r>
        <w:rPr>
          <w:rFonts w:hint="eastAsia"/>
        </w:rPr>
        <w:instrText>×</w:instrText>
      </w:r>
      <w:r>
        <w:rPr>
          <w:rFonts w:hint="eastAsia"/>
        </w:rPr>
        <w:instrText>10</w:instrText>
      </w:r>
      <w:r w:rsidRPr="00D94D5C">
        <w:rPr>
          <w:rFonts w:hint="eastAsia"/>
          <w:vertAlign w:val="superscript"/>
        </w:rPr>
        <w:instrText>7</w:instrText>
      </w:r>
      <w:r>
        <w:rPr>
          <w:rFonts w:hint="eastAsia"/>
        </w:rPr>
        <w:instrText>J,1</w:instrText>
      </w:r>
      <w:r>
        <w:rPr>
          <w:rFonts w:hint="eastAsia"/>
        </w:rPr>
        <w:instrText>×</w:instrText>
      </w:r>
      <w:r>
        <w:rPr>
          <w:rFonts w:hint="eastAsia"/>
        </w:rPr>
        <w:instrText>10</w:instrText>
      </w:r>
      <w:r w:rsidRPr="00BE218A">
        <w:rPr>
          <w:rFonts w:hint="eastAsia"/>
          <w:vertAlign w:val="superscript"/>
        </w:rPr>
        <w:instrText>4</w:instrText>
      </w:r>
      <w:r w:rsidRPr="00BE218A">
        <w:rPr>
          <w:rFonts w:hint="eastAsia"/>
        </w:rPr>
        <w:instrText>s</w:instrText>
      </w:r>
      <w:r>
        <w:rPr>
          <w:rFonts w:hint="eastAsia"/>
        </w:rPr>
        <w:instrText>)</w:instrText>
      </w:r>
      <w:r>
        <w:fldChar w:fldCharType="end"/>
      </w:r>
      <w:r>
        <w:t>=1680W</w:t>
      </w:r>
      <w:r>
        <w:rPr>
          <w:rFonts w:hint="eastAsia"/>
        </w:rPr>
        <w:t xml:space="preserve">                                          1</w:t>
      </w:r>
      <w:r>
        <w:rPr>
          <w:rFonts w:hint="eastAsia"/>
        </w:rPr>
        <w:t>分</w:t>
      </w:r>
    </w:p>
    <w:p w:rsidR="005B4570" w:rsidRDefault="00856A84" w:rsidP="001F35F0">
      <w:pPr>
        <w:ind w:firstLineChars="450" w:firstLine="945"/>
      </w:pPr>
      <w:r>
        <w:rPr>
          <w:rFonts w:hint="eastAsia"/>
        </w:rPr>
        <w:t>P</w:t>
      </w:r>
      <w:r w:rsidRPr="00C21341">
        <w:rPr>
          <w:rFonts w:hint="eastAsia"/>
          <w:vertAlign w:val="subscript"/>
        </w:rPr>
        <w:t>总</w:t>
      </w:r>
      <w:r>
        <w:rPr>
          <w:rFonts w:hint="eastAsia"/>
        </w:rPr>
        <w:t>=</w:t>
      </w:r>
      <w:r>
        <w:fldChar w:fldCharType="begin"/>
      </w:r>
      <w:r>
        <w:instrText xml:space="preserve"> </w:instrText>
      </w:r>
      <w:r>
        <w:rPr>
          <w:rFonts w:hint="eastAsia"/>
        </w:rPr>
        <w:instrText>EQ \f(W</w:instrText>
      </w:r>
      <w:r w:rsidRPr="00C21341">
        <w:rPr>
          <w:rFonts w:hint="eastAsia"/>
          <w:vertAlign w:val="subscript"/>
        </w:rPr>
        <w:instrText>总</w:instrText>
      </w:r>
      <w:r>
        <w:rPr>
          <w:rFonts w:hint="eastAsia"/>
        </w:rPr>
        <w:instrText>,t)</w:instrText>
      </w:r>
      <w:r>
        <w:fldChar w:fldCharType="end"/>
      </w:r>
      <w:r>
        <w:t>=</w:t>
      </w:r>
      <w:r>
        <w:fldChar w:fldCharType="begin"/>
      </w:r>
      <w:r>
        <w:instrText xml:space="preserve"> EQ \f(</w:instrText>
      </w:r>
      <w:r>
        <w:rPr>
          <w:rFonts w:hint="eastAsia"/>
        </w:rPr>
        <w:instrText>1</w:instrText>
      </w:r>
      <w:r>
        <w:rPr>
          <w:rFonts w:hint="eastAsia"/>
        </w:rPr>
        <w:instrText>．</w:instrText>
      </w:r>
      <w:r>
        <w:rPr>
          <w:rFonts w:hint="eastAsia"/>
        </w:rPr>
        <w:instrText>8</w:instrText>
      </w:r>
      <w:r>
        <w:rPr>
          <w:rFonts w:hint="eastAsia"/>
        </w:rPr>
        <w:instrText>×</w:instrText>
      </w:r>
      <w:r>
        <w:rPr>
          <w:rFonts w:hint="eastAsia"/>
        </w:rPr>
        <w:instrText>10</w:instrText>
      </w:r>
      <w:r w:rsidRPr="00BE218A">
        <w:rPr>
          <w:rFonts w:hint="eastAsia"/>
          <w:vertAlign w:val="superscript"/>
        </w:rPr>
        <w:instrText>7</w:instrText>
      </w:r>
      <w:r>
        <w:rPr>
          <w:rFonts w:hint="eastAsia"/>
        </w:rPr>
        <w:instrText>J</w:instrText>
      </w:r>
      <w:r>
        <w:instrText>,</w:instrText>
      </w:r>
      <w:r w:rsidRPr="00C21341">
        <w:instrText>1×10</w:instrText>
      </w:r>
      <w:r w:rsidRPr="00C21341">
        <w:rPr>
          <w:rFonts w:hint="eastAsia"/>
          <w:vertAlign w:val="superscript"/>
        </w:rPr>
        <w:instrText>4</w:instrText>
      </w:r>
      <w:r>
        <w:rPr>
          <w:rFonts w:hint="eastAsia"/>
        </w:rPr>
        <w:instrText>J</w:instrText>
      </w:r>
      <w:r>
        <w:instrText>)</w:instrText>
      </w:r>
      <w:r>
        <w:fldChar w:fldCharType="end"/>
      </w:r>
      <w:r>
        <w:rPr>
          <w:rFonts w:hint="eastAsia"/>
        </w:rPr>
        <w:t>=</w:t>
      </w:r>
      <w:r w:rsidRPr="00C21341">
        <w:t>1800W</w:t>
      </w:r>
      <w:r>
        <w:rPr>
          <w:rFonts w:hint="eastAsia"/>
        </w:rPr>
        <w:t xml:space="preserve">                                             1</w:t>
      </w:r>
      <w:r>
        <w:rPr>
          <w:rFonts w:hint="eastAsia"/>
        </w:rPr>
        <w:t>分</w:t>
      </w:r>
    </w:p>
    <w:p w:rsidR="005B4570" w:rsidRDefault="00856A84" w:rsidP="001F35F0">
      <w:pPr>
        <w:ind w:firstLineChars="450" w:firstLine="945"/>
      </w:pPr>
      <w:r>
        <w:rPr>
          <w:rFonts w:hint="eastAsia"/>
        </w:rPr>
        <w:t>P</w:t>
      </w:r>
      <w:r>
        <w:rPr>
          <w:rFonts w:hint="eastAsia"/>
        </w:rPr>
        <w:t>液＝</w:t>
      </w:r>
      <w:r>
        <w:rPr>
          <w:rFonts w:hint="eastAsia"/>
        </w:rPr>
        <w:t>P</w:t>
      </w:r>
      <w:r>
        <w:rPr>
          <w:rFonts w:hint="eastAsia"/>
        </w:rPr>
        <w:t>总</w:t>
      </w:r>
      <w:proofErr w:type="gramStart"/>
      <w:r>
        <w:rPr>
          <w:rFonts w:hint="eastAsia"/>
        </w:rPr>
        <w:t>一</w:t>
      </w:r>
      <w:proofErr w:type="gramEnd"/>
      <w:r>
        <w:rPr>
          <w:rFonts w:hint="eastAsia"/>
        </w:rPr>
        <w:t>P</w:t>
      </w:r>
      <w:r>
        <w:rPr>
          <w:rFonts w:hint="eastAsia"/>
        </w:rPr>
        <w:t>热＝</w:t>
      </w:r>
      <w:r>
        <w:rPr>
          <w:rFonts w:hint="eastAsia"/>
        </w:rPr>
        <w:t>1800W</w:t>
      </w:r>
      <w:r>
        <w:rPr>
          <w:rFonts w:hint="eastAsia"/>
        </w:rPr>
        <w:t>－</w:t>
      </w:r>
      <w:r>
        <w:rPr>
          <w:rFonts w:hint="eastAsia"/>
        </w:rPr>
        <w:t>1680W</w:t>
      </w:r>
      <w:r>
        <w:rPr>
          <w:rFonts w:hint="eastAsia"/>
        </w:rPr>
        <w:t>＝</w:t>
      </w:r>
      <w:r>
        <w:rPr>
          <w:rFonts w:hint="eastAsia"/>
        </w:rPr>
        <w:t>120W                               2</w:t>
      </w:r>
      <w:r>
        <w:rPr>
          <w:rFonts w:hint="eastAsia"/>
        </w:rPr>
        <w:t>分</w:t>
      </w:r>
    </w:p>
    <w:p w:rsidR="005B4570" w:rsidRDefault="00856A84" w:rsidP="005B4570">
      <w:r>
        <w:rPr>
          <w:rFonts w:hint="eastAsia"/>
        </w:rPr>
        <w:t>29</w:t>
      </w:r>
      <w:r>
        <w:rPr>
          <w:rFonts w:hint="eastAsia"/>
        </w:rPr>
        <w:t>．解：（</w:t>
      </w:r>
      <w:r>
        <w:rPr>
          <w:rFonts w:hint="eastAsia"/>
        </w:rPr>
        <w:t>1</w:t>
      </w:r>
      <w:r>
        <w:rPr>
          <w:rFonts w:hint="eastAsia"/>
        </w:rPr>
        <w:t>）</w:t>
      </w:r>
      <w:r>
        <w:rPr>
          <w:rFonts w:hint="eastAsia"/>
        </w:rPr>
        <w:t>P</w:t>
      </w:r>
      <w:r>
        <w:rPr>
          <w:rFonts w:hint="eastAsia"/>
        </w:rPr>
        <w:t>液＝ρ</w:t>
      </w:r>
      <w:r w:rsidRPr="001F35F0">
        <w:rPr>
          <w:rFonts w:hint="eastAsia"/>
          <w:vertAlign w:val="subscript"/>
        </w:rPr>
        <w:t>水</w:t>
      </w:r>
      <w:proofErr w:type="spellStart"/>
      <w:r>
        <w:rPr>
          <w:rFonts w:hint="eastAsia"/>
        </w:rPr>
        <w:t>gh</w:t>
      </w:r>
      <w:proofErr w:type="spellEnd"/>
      <w:r>
        <w:rPr>
          <w:rFonts w:hint="eastAsia"/>
        </w:rPr>
        <w:t>＝</w:t>
      </w:r>
      <w:r>
        <w:rPr>
          <w:rFonts w:hint="eastAsia"/>
        </w:rPr>
        <w:t>1</w:t>
      </w:r>
      <w:r>
        <w:rPr>
          <w:rFonts w:hint="eastAsia"/>
        </w:rPr>
        <w:t>．</w:t>
      </w:r>
      <w:r>
        <w:rPr>
          <w:rFonts w:hint="eastAsia"/>
        </w:rPr>
        <w:t>0</w:t>
      </w:r>
      <w:r>
        <w:rPr>
          <w:rFonts w:hint="eastAsia"/>
        </w:rPr>
        <w:t>×</w:t>
      </w:r>
      <w:r>
        <w:rPr>
          <w:rFonts w:hint="eastAsia"/>
        </w:rPr>
        <w:t>10</w:t>
      </w:r>
      <w:r w:rsidRPr="001F35F0">
        <w:rPr>
          <w:rFonts w:hint="eastAsia"/>
          <w:vertAlign w:val="superscript"/>
        </w:rPr>
        <w:t>3</w:t>
      </w:r>
      <w:r>
        <w:rPr>
          <w:rFonts w:hint="eastAsia"/>
        </w:rPr>
        <w:t>kg</w:t>
      </w:r>
      <w:r>
        <w:rPr>
          <w:rFonts w:hint="eastAsia"/>
        </w:rPr>
        <w:t>／</w:t>
      </w:r>
      <w:r>
        <w:rPr>
          <w:rFonts w:hint="eastAsia"/>
        </w:rPr>
        <w:t>m</w:t>
      </w:r>
      <w:r w:rsidRPr="001F35F0">
        <w:rPr>
          <w:rFonts w:hint="eastAsia"/>
          <w:vertAlign w:val="superscript"/>
        </w:rPr>
        <w:t>3</w:t>
      </w:r>
      <w:r>
        <w:rPr>
          <w:rFonts w:hint="eastAsia"/>
        </w:rPr>
        <w:t>×</w:t>
      </w:r>
      <w:r>
        <w:rPr>
          <w:rFonts w:hint="eastAsia"/>
        </w:rPr>
        <w:t>10N</w:t>
      </w:r>
      <w:r>
        <w:rPr>
          <w:rFonts w:hint="eastAsia"/>
        </w:rPr>
        <w:t>／</w:t>
      </w:r>
      <w:r>
        <w:rPr>
          <w:rFonts w:hint="eastAsia"/>
        </w:rPr>
        <w:t>kg</w:t>
      </w:r>
      <w:r>
        <w:rPr>
          <w:rFonts w:hint="eastAsia"/>
        </w:rPr>
        <w:t>×</w:t>
      </w:r>
      <w:r>
        <w:rPr>
          <w:rFonts w:hint="eastAsia"/>
        </w:rPr>
        <w:t>10m</w:t>
      </w:r>
      <w:r>
        <w:rPr>
          <w:rFonts w:hint="eastAsia"/>
        </w:rPr>
        <w:t>＝</w:t>
      </w:r>
      <w:r>
        <w:rPr>
          <w:rFonts w:hint="eastAsia"/>
        </w:rPr>
        <w:t>1</w:t>
      </w:r>
      <w:r>
        <w:rPr>
          <w:rFonts w:hint="eastAsia"/>
        </w:rPr>
        <w:t>×</w:t>
      </w:r>
      <w:r>
        <w:rPr>
          <w:rFonts w:hint="eastAsia"/>
        </w:rPr>
        <w:t>10</w:t>
      </w:r>
      <w:r w:rsidRPr="001F35F0">
        <w:rPr>
          <w:rFonts w:hint="eastAsia"/>
          <w:vertAlign w:val="superscript"/>
        </w:rPr>
        <w:t>5</w:t>
      </w:r>
      <w:r>
        <w:rPr>
          <w:rFonts w:hint="eastAsia"/>
        </w:rPr>
        <w:t>Pa             2</w:t>
      </w:r>
      <w:r>
        <w:rPr>
          <w:rFonts w:hint="eastAsia"/>
        </w:rPr>
        <w:t>分</w:t>
      </w:r>
    </w:p>
    <w:p w:rsidR="005B4570" w:rsidRDefault="00856A84" w:rsidP="005B4570">
      <w:r>
        <w:rPr>
          <w:rFonts w:hint="eastAsia"/>
        </w:rPr>
        <w:t>（</w:t>
      </w:r>
      <w:r>
        <w:rPr>
          <w:rFonts w:hint="eastAsia"/>
        </w:rPr>
        <w:t>2</w:t>
      </w:r>
      <w:r>
        <w:rPr>
          <w:rFonts w:hint="eastAsia"/>
        </w:rPr>
        <w:t>）</w:t>
      </w:r>
      <w:r>
        <w:rPr>
          <w:rFonts w:hint="eastAsia"/>
        </w:rPr>
        <w:t>F</w:t>
      </w:r>
      <w:r>
        <w:rPr>
          <w:rFonts w:hint="eastAsia"/>
        </w:rPr>
        <w:t>浮＝</w:t>
      </w:r>
      <w:r>
        <w:rPr>
          <w:rFonts w:hint="eastAsia"/>
        </w:rPr>
        <w:t>G</w:t>
      </w:r>
      <w:proofErr w:type="gramStart"/>
      <w:r>
        <w:rPr>
          <w:rFonts w:hint="eastAsia"/>
        </w:rPr>
        <w:t>一</w:t>
      </w:r>
      <w:proofErr w:type="gramEnd"/>
      <w:r>
        <w:rPr>
          <w:rFonts w:hint="eastAsia"/>
        </w:rPr>
        <w:t>F</w:t>
      </w:r>
      <w:r w:rsidRPr="001F35F0">
        <w:rPr>
          <w:rFonts w:hint="eastAsia"/>
          <w:vertAlign w:val="subscript"/>
        </w:rPr>
        <w:t>拉</w:t>
      </w:r>
      <w:r>
        <w:rPr>
          <w:rFonts w:hint="eastAsia"/>
        </w:rPr>
        <w:t>＝</w:t>
      </w:r>
      <w:r>
        <w:rPr>
          <w:rFonts w:hint="eastAsia"/>
        </w:rPr>
        <w:t>5</w:t>
      </w:r>
      <w:r>
        <w:rPr>
          <w:rFonts w:hint="eastAsia"/>
        </w:rPr>
        <w:t>×</w:t>
      </w:r>
      <w:r>
        <w:rPr>
          <w:rFonts w:hint="eastAsia"/>
        </w:rPr>
        <w:t>10</w:t>
      </w:r>
      <w:r w:rsidRPr="001F35F0">
        <w:rPr>
          <w:rFonts w:hint="eastAsia"/>
          <w:vertAlign w:val="superscript"/>
        </w:rPr>
        <w:t>4</w:t>
      </w:r>
      <w:r>
        <w:rPr>
          <w:rFonts w:hint="eastAsia"/>
        </w:rPr>
        <w:t>N</w:t>
      </w:r>
      <w:r>
        <w:rPr>
          <w:rFonts w:hint="eastAsia"/>
        </w:rPr>
        <w:t>－</w:t>
      </w:r>
      <w:r>
        <w:rPr>
          <w:rFonts w:hint="eastAsia"/>
        </w:rPr>
        <w:t>4</w:t>
      </w:r>
      <w:r>
        <w:rPr>
          <w:rFonts w:hint="eastAsia"/>
        </w:rPr>
        <w:t>×</w:t>
      </w:r>
      <w:r>
        <w:rPr>
          <w:rFonts w:hint="eastAsia"/>
        </w:rPr>
        <w:t>10</w:t>
      </w:r>
      <w:r w:rsidRPr="002C7710">
        <w:rPr>
          <w:rFonts w:hint="eastAsia"/>
          <w:vertAlign w:val="superscript"/>
        </w:rPr>
        <w:t>4</w:t>
      </w:r>
      <w:r>
        <w:rPr>
          <w:rFonts w:hint="eastAsia"/>
        </w:rPr>
        <w:t>N</w:t>
      </w:r>
      <w:r>
        <w:rPr>
          <w:rFonts w:hint="eastAsia"/>
        </w:rPr>
        <w:t>＝</w:t>
      </w:r>
      <w:r>
        <w:rPr>
          <w:rFonts w:hint="eastAsia"/>
        </w:rPr>
        <w:t>1</w:t>
      </w:r>
      <w:r>
        <w:rPr>
          <w:rFonts w:hint="eastAsia"/>
        </w:rPr>
        <w:t>×</w:t>
      </w:r>
      <w:r>
        <w:rPr>
          <w:rFonts w:hint="eastAsia"/>
        </w:rPr>
        <w:t>10</w:t>
      </w:r>
      <w:r w:rsidRPr="002C7710">
        <w:rPr>
          <w:rFonts w:hint="eastAsia"/>
          <w:vertAlign w:val="superscript"/>
        </w:rPr>
        <w:t>4</w:t>
      </w:r>
      <w:r>
        <w:rPr>
          <w:rFonts w:hint="eastAsia"/>
        </w:rPr>
        <w:t>N                                2</w:t>
      </w:r>
      <w:r>
        <w:rPr>
          <w:rFonts w:hint="eastAsia"/>
        </w:rPr>
        <w:t>分</w:t>
      </w:r>
    </w:p>
    <w:p w:rsidR="005B4570" w:rsidRDefault="00856A84" w:rsidP="005B4570">
      <w:r>
        <w:rPr>
          <w:rFonts w:hint="eastAsia"/>
        </w:rPr>
        <w:lastRenderedPageBreak/>
        <w:t>（</w:t>
      </w:r>
      <w:r>
        <w:rPr>
          <w:rFonts w:hint="eastAsia"/>
        </w:rPr>
        <w:t>3</w:t>
      </w:r>
      <w:r>
        <w:rPr>
          <w:rFonts w:hint="eastAsia"/>
        </w:rPr>
        <w:t>）方法</w:t>
      </w:r>
      <w:proofErr w:type="gramStart"/>
      <w:r>
        <w:rPr>
          <w:rFonts w:hint="eastAsia"/>
        </w:rPr>
        <w:t>一</w:t>
      </w:r>
      <w:proofErr w:type="gramEnd"/>
      <w:r>
        <w:rPr>
          <w:rFonts w:hint="eastAsia"/>
        </w:rPr>
        <w:t>：由图可知：</w:t>
      </w:r>
      <w:r>
        <w:rPr>
          <w:rFonts w:hint="eastAsia"/>
        </w:rPr>
        <w:t>v</w:t>
      </w:r>
      <w:r>
        <w:rPr>
          <w:rFonts w:hint="eastAsia"/>
        </w:rPr>
        <w:t>＝</w:t>
      </w:r>
      <w:r>
        <w:fldChar w:fldCharType="begin"/>
      </w:r>
      <w:r>
        <w:instrText xml:space="preserve"> </w:instrText>
      </w:r>
      <w:r>
        <w:rPr>
          <w:rFonts w:hint="eastAsia"/>
        </w:rPr>
        <w:instrText>EQ \f(s,t)</w:instrText>
      </w:r>
      <w:r>
        <w:fldChar w:fldCharType="end"/>
      </w:r>
      <w:r>
        <w:rPr>
          <w:rFonts w:hint="eastAsia"/>
        </w:rPr>
        <w:t>=</w:t>
      </w:r>
      <w:r>
        <w:fldChar w:fldCharType="begin"/>
      </w:r>
      <w:r>
        <w:instrText xml:space="preserve"> </w:instrText>
      </w:r>
      <w:r>
        <w:rPr>
          <w:rFonts w:hint="eastAsia"/>
        </w:rPr>
        <w:instrText>EQ \f(12m</w:instrText>
      </w:r>
      <w:r>
        <w:rPr>
          <w:rFonts w:hint="eastAsia"/>
        </w:rPr>
        <w:instrText>－</w:instrText>
      </w:r>
      <w:r>
        <w:rPr>
          <w:rFonts w:hint="eastAsia"/>
        </w:rPr>
        <w:instrText>10m,5s)</w:instrText>
      </w:r>
      <w:r>
        <w:fldChar w:fldCharType="end"/>
      </w:r>
      <w:r>
        <w:rPr>
          <w:rFonts w:hint="eastAsia"/>
        </w:rPr>
        <w:t>=0</w:t>
      </w:r>
      <w:r>
        <w:rPr>
          <w:rFonts w:hint="eastAsia"/>
        </w:rPr>
        <w:t>．</w:t>
      </w:r>
      <w:r>
        <w:rPr>
          <w:rFonts w:hint="eastAsia"/>
        </w:rPr>
        <w:t>4m/s                                1</w:t>
      </w:r>
      <w:r>
        <w:rPr>
          <w:rFonts w:hint="eastAsia"/>
        </w:rPr>
        <w:t>分</w:t>
      </w:r>
    </w:p>
    <w:p w:rsidR="005B4570" w:rsidRDefault="00856A84" w:rsidP="005B4570">
      <w:r>
        <w:rPr>
          <w:rFonts w:hint="eastAsia"/>
        </w:rPr>
        <w:t>P</w:t>
      </w:r>
      <w:r>
        <w:rPr>
          <w:rFonts w:hint="eastAsia"/>
        </w:rPr>
        <w:t>＝</w:t>
      </w:r>
      <w:r>
        <w:rPr>
          <w:rFonts w:hint="eastAsia"/>
        </w:rPr>
        <w:t>F</w:t>
      </w:r>
      <w:r w:rsidRPr="002C7710">
        <w:rPr>
          <w:rFonts w:hint="eastAsia"/>
          <w:vertAlign w:val="subscript"/>
        </w:rPr>
        <w:t>拉</w:t>
      </w:r>
      <w:r>
        <w:rPr>
          <w:rFonts w:hint="eastAsia"/>
        </w:rPr>
        <w:t>·</w:t>
      </w:r>
      <w:r>
        <w:rPr>
          <w:rFonts w:hint="eastAsia"/>
        </w:rPr>
        <w:t>v</w:t>
      </w:r>
      <w:r>
        <w:rPr>
          <w:rFonts w:hint="eastAsia"/>
        </w:rPr>
        <w:t>＝</w:t>
      </w:r>
      <w:r>
        <w:rPr>
          <w:rFonts w:hint="eastAsia"/>
        </w:rPr>
        <w:t>4</w:t>
      </w:r>
      <w:r>
        <w:rPr>
          <w:rFonts w:hint="eastAsia"/>
        </w:rPr>
        <w:t>×</w:t>
      </w:r>
      <w:r>
        <w:rPr>
          <w:rFonts w:hint="eastAsia"/>
        </w:rPr>
        <w:t>10</w:t>
      </w:r>
      <w:r w:rsidRPr="002C7710">
        <w:rPr>
          <w:rFonts w:hint="eastAsia"/>
          <w:vertAlign w:val="superscript"/>
        </w:rPr>
        <w:t>4</w:t>
      </w:r>
      <w:r>
        <w:rPr>
          <w:rFonts w:hint="eastAsia"/>
        </w:rPr>
        <w:t>N</w:t>
      </w:r>
      <w:r>
        <w:rPr>
          <w:rFonts w:hint="eastAsia"/>
        </w:rPr>
        <w:t>×</w:t>
      </w:r>
      <w:r>
        <w:rPr>
          <w:rFonts w:hint="eastAsia"/>
        </w:rPr>
        <w:t>0</w:t>
      </w:r>
      <w:r>
        <w:rPr>
          <w:rFonts w:hint="eastAsia"/>
        </w:rPr>
        <w:t>．</w:t>
      </w:r>
      <w:r>
        <w:rPr>
          <w:rFonts w:hint="eastAsia"/>
        </w:rPr>
        <w:t>4m</w:t>
      </w:r>
      <w:r>
        <w:rPr>
          <w:rFonts w:hint="eastAsia"/>
        </w:rPr>
        <w:t>／</w:t>
      </w:r>
      <w:r>
        <w:rPr>
          <w:rFonts w:hint="eastAsia"/>
        </w:rPr>
        <w:t>s</w:t>
      </w:r>
      <w:r>
        <w:rPr>
          <w:rFonts w:hint="eastAsia"/>
        </w:rPr>
        <w:t>＝</w:t>
      </w:r>
      <w:r>
        <w:rPr>
          <w:rFonts w:hint="eastAsia"/>
        </w:rPr>
        <w:t>1</w:t>
      </w:r>
      <w:r>
        <w:rPr>
          <w:rFonts w:hint="eastAsia"/>
        </w:rPr>
        <w:t>．</w:t>
      </w:r>
      <w:r>
        <w:rPr>
          <w:rFonts w:hint="eastAsia"/>
        </w:rPr>
        <w:t>6</w:t>
      </w:r>
      <w:r>
        <w:rPr>
          <w:rFonts w:hint="eastAsia"/>
        </w:rPr>
        <w:t>×</w:t>
      </w:r>
      <w:r>
        <w:rPr>
          <w:rFonts w:hint="eastAsia"/>
        </w:rPr>
        <w:t>10</w:t>
      </w:r>
      <w:r w:rsidRPr="002C7710">
        <w:rPr>
          <w:rFonts w:hint="eastAsia"/>
          <w:vertAlign w:val="superscript"/>
        </w:rPr>
        <w:t>4</w:t>
      </w:r>
      <w:r>
        <w:rPr>
          <w:rFonts w:hint="eastAsia"/>
        </w:rPr>
        <w:t>W                                     2</w:t>
      </w:r>
      <w:r>
        <w:rPr>
          <w:rFonts w:hint="eastAsia"/>
        </w:rPr>
        <w:t>分</w:t>
      </w:r>
    </w:p>
    <w:p w:rsidR="005B4570" w:rsidRDefault="00856A84" w:rsidP="005B4570">
      <w:r>
        <w:rPr>
          <w:rFonts w:hint="eastAsia"/>
        </w:rPr>
        <w:t>方法二：由图可知：</w:t>
      </w:r>
      <w:r>
        <w:rPr>
          <w:rFonts w:hint="eastAsia"/>
        </w:rPr>
        <w:t>v=</w:t>
      </w:r>
      <w:r>
        <w:fldChar w:fldCharType="begin"/>
      </w:r>
      <w:r>
        <w:instrText xml:space="preserve"> </w:instrText>
      </w:r>
      <w:r>
        <w:rPr>
          <w:rFonts w:hint="eastAsia"/>
        </w:rPr>
        <w:instrText>EQ \f(s,t)</w:instrText>
      </w:r>
      <w:r>
        <w:fldChar w:fldCharType="end"/>
      </w:r>
      <w:r>
        <w:rPr>
          <w:rFonts w:hint="eastAsia"/>
        </w:rPr>
        <w:t>=</w:t>
      </w:r>
      <w:r>
        <w:fldChar w:fldCharType="begin"/>
      </w:r>
      <w:r>
        <w:instrText xml:space="preserve"> </w:instrText>
      </w:r>
      <w:r>
        <w:rPr>
          <w:rFonts w:hint="eastAsia"/>
        </w:rPr>
        <w:instrText>EQ \f(12m-10m,5s)</w:instrText>
      </w:r>
      <w:r>
        <w:fldChar w:fldCharType="end"/>
      </w:r>
      <w:r>
        <w:t>=0.4m/s</w:t>
      </w:r>
      <w:r>
        <w:rPr>
          <w:rFonts w:hint="eastAsia"/>
        </w:rPr>
        <w:t xml:space="preserve">                                         1</w:t>
      </w:r>
      <w:r>
        <w:rPr>
          <w:rFonts w:hint="eastAsia"/>
        </w:rPr>
        <w:t>分</w:t>
      </w:r>
    </w:p>
    <w:p w:rsidR="005B4570" w:rsidRDefault="00856A84" w:rsidP="005B4570">
      <w:r>
        <w:rPr>
          <w:rFonts w:hint="eastAsia"/>
        </w:rPr>
        <w:t>从刚开始拉动工件到工件上表面接触水面所用的时间：</w:t>
      </w:r>
    </w:p>
    <w:p w:rsidR="005B4570" w:rsidRDefault="00856A84" w:rsidP="005B4570">
      <w:r>
        <w:t>t=</w:t>
      </w:r>
      <w:r>
        <w:fldChar w:fldCharType="begin"/>
      </w:r>
      <w:r>
        <w:instrText xml:space="preserve"> EQ \f(s,v)</w:instrText>
      </w:r>
      <w:r>
        <w:fldChar w:fldCharType="end"/>
      </w:r>
      <w:r>
        <w:t>=</w:t>
      </w:r>
      <w:r>
        <w:fldChar w:fldCharType="begin"/>
      </w:r>
      <w:r>
        <w:instrText xml:space="preserve"> EQ \f(</w:instrText>
      </w:r>
      <w:r>
        <w:rPr>
          <w:rFonts w:hint="eastAsia"/>
        </w:rPr>
        <w:instrText>10m</w:instrText>
      </w:r>
      <w:r>
        <w:instrText>,</w:instrText>
      </w:r>
      <w:r>
        <w:fldChar w:fldCharType="begin"/>
      </w:r>
      <w:r>
        <w:instrText xml:space="preserve"> EQ \f(,)</w:instrText>
      </w:r>
      <w:r>
        <w:fldChar w:fldCharType="end"/>
      </w:r>
      <w:r>
        <w:instrText xml:space="preserve"> 0.4m/s)</w:instrText>
      </w:r>
      <w:r>
        <w:fldChar w:fldCharType="end"/>
      </w:r>
      <w:r>
        <w:rPr>
          <w:rFonts w:hint="eastAsia"/>
        </w:rPr>
        <w:t>=25s</w:t>
      </w:r>
    </w:p>
    <w:p w:rsidR="005B4570" w:rsidRPr="00E965AF" w:rsidRDefault="00856A84" w:rsidP="005B4570">
      <w:r>
        <w:rPr>
          <w:rFonts w:hint="eastAsia"/>
        </w:rPr>
        <w:t>W</w:t>
      </w:r>
      <w:r>
        <w:rPr>
          <w:rFonts w:hint="eastAsia"/>
        </w:rPr>
        <w:t>＝</w:t>
      </w:r>
      <w:r>
        <w:rPr>
          <w:rFonts w:hint="eastAsia"/>
        </w:rPr>
        <w:t>F</w:t>
      </w:r>
      <w:r w:rsidRPr="00E965AF">
        <w:rPr>
          <w:rFonts w:hint="eastAsia"/>
          <w:vertAlign w:val="subscript"/>
        </w:rPr>
        <w:t>拉</w:t>
      </w:r>
      <w:r>
        <w:rPr>
          <w:rFonts w:hint="eastAsia"/>
        </w:rPr>
        <w:t>·</w:t>
      </w:r>
      <w:r>
        <w:rPr>
          <w:rFonts w:hint="eastAsia"/>
        </w:rPr>
        <w:t>s</w:t>
      </w:r>
      <w:proofErr w:type="gramStart"/>
      <w:r>
        <w:t>’</w:t>
      </w:r>
      <w:proofErr w:type="gramEnd"/>
      <w:r>
        <w:rPr>
          <w:rFonts w:hint="eastAsia"/>
        </w:rPr>
        <w:t>=</w:t>
      </w:r>
      <w:r>
        <w:t>4×10</w:t>
      </w:r>
      <w:r w:rsidRPr="00E965AF">
        <w:rPr>
          <w:vertAlign w:val="superscript"/>
        </w:rPr>
        <w:t>4</w:t>
      </w:r>
      <w:r>
        <w:t>N×10m=4×10</w:t>
      </w:r>
      <w:r w:rsidRPr="00E965AF">
        <w:rPr>
          <w:vertAlign w:val="superscript"/>
        </w:rPr>
        <w:t>5</w:t>
      </w:r>
      <w:r w:rsidRPr="00E965AF">
        <w:rPr>
          <w:rFonts w:hint="eastAsia"/>
        </w:rPr>
        <w:t>J</w:t>
      </w:r>
    </w:p>
    <w:p w:rsidR="005B4570" w:rsidRDefault="00856A84" w:rsidP="005B4570">
      <w:r>
        <w:t>P=</w:t>
      </w:r>
      <w:r>
        <w:fldChar w:fldCharType="begin"/>
      </w:r>
      <w:r>
        <w:instrText xml:space="preserve"> </w:instrText>
      </w:r>
      <w:r>
        <w:rPr>
          <w:rFonts w:hint="eastAsia"/>
        </w:rPr>
        <w:instrText>EQ \f(W,t</w:instrText>
      </w:r>
      <w:r>
        <w:instrText>’</w:instrText>
      </w:r>
      <w:r>
        <w:rPr>
          <w:rFonts w:hint="eastAsia"/>
        </w:rPr>
        <w:instrText>)</w:instrText>
      </w:r>
      <w:r>
        <w:fldChar w:fldCharType="end"/>
      </w:r>
      <w:r>
        <w:rPr>
          <w:rFonts w:hint="eastAsia"/>
        </w:rPr>
        <w:t>=</w:t>
      </w:r>
      <w:r>
        <w:fldChar w:fldCharType="begin"/>
      </w:r>
      <w:r>
        <w:instrText xml:space="preserve"> </w:instrText>
      </w:r>
      <w:r>
        <w:rPr>
          <w:rFonts w:hint="eastAsia"/>
        </w:rPr>
        <w:instrText>EQ \f(</w:instrText>
      </w:r>
      <w:r>
        <w:instrText>4×10</w:instrText>
      </w:r>
      <w:r w:rsidRPr="000A3E15">
        <w:rPr>
          <w:rFonts w:hint="eastAsia"/>
          <w:vertAlign w:val="superscript"/>
        </w:rPr>
        <w:instrText>5</w:instrText>
      </w:r>
      <w:r>
        <w:instrText>J</w:instrText>
      </w:r>
      <w:r>
        <w:rPr>
          <w:rFonts w:hint="eastAsia"/>
        </w:rPr>
        <w:instrText>,25s)</w:instrText>
      </w:r>
      <w:r>
        <w:fldChar w:fldCharType="end"/>
      </w:r>
      <w:r>
        <w:rPr>
          <w:rFonts w:hint="eastAsia"/>
        </w:rPr>
        <w:t>=</w:t>
      </w:r>
      <w:r>
        <w:t>1.6x10</w:t>
      </w:r>
      <w:r w:rsidRPr="000A3E15">
        <w:rPr>
          <w:rFonts w:hint="eastAsia"/>
          <w:vertAlign w:val="superscript"/>
        </w:rPr>
        <w:t>4</w:t>
      </w:r>
      <w:r>
        <w:t>w</w:t>
      </w:r>
      <w:r>
        <w:rPr>
          <w:rFonts w:hint="eastAsia"/>
        </w:rPr>
        <w:t xml:space="preserve">                                                          2</w:t>
      </w:r>
      <w:r>
        <w:rPr>
          <w:rFonts w:hint="eastAsia"/>
        </w:rPr>
        <w:t>分</w:t>
      </w:r>
    </w:p>
    <w:p w:rsidR="005B4570" w:rsidRDefault="00856A84" w:rsidP="005B4570">
      <w:r>
        <w:rPr>
          <w:rFonts w:hint="eastAsia"/>
        </w:rPr>
        <w:t>（</w:t>
      </w:r>
      <w:r>
        <w:rPr>
          <w:rFonts w:hint="eastAsia"/>
        </w:rPr>
        <w:t>4</w:t>
      </w:r>
      <w:r>
        <w:rPr>
          <w:rFonts w:hint="eastAsia"/>
        </w:rPr>
        <w:t>）</w:t>
      </w:r>
      <w:r>
        <w:rPr>
          <w:rFonts w:hint="eastAsia"/>
        </w:rPr>
        <w:t>V</w:t>
      </w:r>
      <w:r w:rsidRPr="000A3E15">
        <w:rPr>
          <w:rFonts w:hint="eastAsia"/>
          <w:vertAlign w:val="subscript"/>
        </w:rPr>
        <w:t>物</w:t>
      </w:r>
      <w:r>
        <w:rPr>
          <w:rFonts w:hint="eastAsia"/>
        </w:rPr>
        <w:t>＝</w:t>
      </w:r>
      <w:r>
        <w:rPr>
          <w:rFonts w:hint="eastAsia"/>
        </w:rPr>
        <w:t>V</w:t>
      </w:r>
      <w:r w:rsidRPr="000A3E15">
        <w:rPr>
          <w:rFonts w:hint="eastAsia"/>
          <w:vertAlign w:val="subscript"/>
        </w:rPr>
        <w:t>排</w:t>
      </w:r>
      <w:r>
        <w:rPr>
          <w:rFonts w:hint="eastAsia"/>
        </w:rPr>
        <w:t>=</w:t>
      </w:r>
      <w:r>
        <w:fldChar w:fldCharType="begin"/>
      </w:r>
      <w:r>
        <w:instrText xml:space="preserve"> </w:instrText>
      </w:r>
      <w:r>
        <w:rPr>
          <w:rFonts w:hint="eastAsia"/>
        </w:rPr>
        <w:instrText>EQ \f(F</w:instrText>
      </w:r>
      <w:r w:rsidRPr="000A3E15">
        <w:rPr>
          <w:rFonts w:hint="eastAsia"/>
          <w:vertAlign w:val="subscript"/>
        </w:rPr>
        <w:instrText>浮</w:instrText>
      </w:r>
      <w:r>
        <w:rPr>
          <w:rFonts w:hint="eastAsia"/>
        </w:rPr>
        <w:instrText>,</w:instrText>
      </w:r>
      <w:r>
        <w:rPr>
          <w:rFonts w:hint="eastAsia"/>
        </w:rPr>
        <w:instrText>ρ</w:instrText>
      </w:r>
      <w:r w:rsidRPr="000A3E15">
        <w:rPr>
          <w:rFonts w:hint="eastAsia"/>
          <w:vertAlign w:val="subscript"/>
        </w:rPr>
        <w:instrText>水</w:instrText>
      </w:r>
      <w:r>
        <w:rPr>
          <w:rFonts w:hint="eastAsia"/>
        </w:rPr>
        <w:instrText>g)</w:instrText>
      </w:r>
      <w:r>
        <w:fldChar w:fldCharType="end"/>
      </w:r>
      <w:r>
        <w:rPr>
          <w:rFonts w:hint="eastAsia"/>
        </w:rPr>
        <w:t>=</w:t>
      </w:r>
      <w:r>
        <w:fldChar w:fldCharType="begin"/>
      </w:r>
      <w:r>
        <w:instrText xml:space="preserve"> </w:instrText>
      </w:r>
      <w:r>
        <w:rPr>
          <w:rFonts w:hint="eastAsia"/>
        </w:rPr>
        <w:instrText>EQ \f(1</w:instrText>
      </w:r>
      <w:r>
        <w:instrText>×10</w:instrText>
      </w:r>
      <w:r w:rsidRPr="00E965AF">
        <w:rPr>
          <w:vertAlign w:val="superscript"/>
        </w:rPr>
        <w:instrText>4</w:instrText>
      </w:r>
      <w:r>
        <w:instrText>N</w:instrText>
      </w:r>
      <w:r>
        <w:rPr>
          <w:rFonts w:hint="eastAsia"/>
        </w:rPr>
        <w:instrText>,1</w:instrText>
      </w:r>
      <w:r>
        <w:rPr>
          <w:rFonts w:hint="eastAsia"/>
        </w:rPr>
        <w:instrText>．</w:instrText>
      </w:r>
      <w:r>
        <w:rPr>
          <w:rFonts w:hint="eastAsia"/>
        </w:rPr>
        <w:instrText>0</w:instrText>
      </w:r>
      <w:r>
        <w:rPr>
          <w:rFonts w:hint="eastAsia"/>
        </w:rPr>
        <w:instrText>×</w:instrText>
      </w:r>
      <w:r>
        <w:rPr>
          <w:rFonts w:hint="eastAsia"/>
        </w:rPr>
        <w:instrText>10</w:instrText>
      </w:r>
      <w:r w:rsidRPr="006C55A5">
        <w:rPr>
          <w:rFonts w:hint="eastAsia"/>
          <w:vertAlign w:val="superscript"/>
        </w:rPr>
        <w:instrText>3</w:instrText>
      </w:r>
      <w:r>
        <w:rPr>
          <w:rFonts w:hint="eastAsia"/>
        </w:rPr>
        <w:instrText>kg</w:instrText>
      </w:r>
      <w:r>
        <w:rPr>
          <w:rFonts w:hint="eastAsia"/>
        </w:rPr>
        <w:instrText>／</w:instrText>
      </w:r>
      <w:r>
        <w:rPr>
          <w:rFonts w:hint="eastAsia"/>
        </w:rPr>
        <w:instrText>m</w:instrText>
      </w:r>
      <w:r w:rsidRPr="006C55A5">
        <w:rPr>
          <w:rFonts w:hint="eastAsia"/>
          <w:vertAlign w:val="superscript"/>
        </w:rPr>
        <w:instrText>3</w:instrText>
      </w:r>
      <w:r>
        <w:rPr>
          <w:rFonts w:hint="eastAsia"/>
        </w:rPr>
        <w:instrText>×</w:instrText>
      </w:r>
      <w:r>
        <w:rPr>
          <w:rFonts w:hint="eastAsia"/>
        </w:rPr>
        <w:instrText>10N</w:instrText>
      </w:r>
      <w:r>
        <w:rPr>
          <w:rFonts w:hint="eastAsia"/>
        </w:rPr>
        <w:instrText>／</w:instrText>
      </w:r>
      <w:r>
        <w:rPr>
          <w:rFonts w:hint="eastAsia"/>
        </w:rPr>
        <w:instrText>kg)</w:instrText>
      </w:r>
      <w:r>
        <w:fldChar w:fldCharType="end"/>
      </w:r>
      <w:r>
        <w:rPr>
          <w:rFonts w:hint="eastAsia"/>
        </w:rPr>
        <w:t>=1m</w:t>
      </w:r>
      <w:r w:rsidRPr="006C55A5">
        <w:rPr>
          <w:rFonts w:hint="eastAsia"/>
          <w:vertAlign w:val="superscript"/>
        </w:rPr>
        <w:t>3</w:t>
      </w:r>
      <w:r>
        <w:rPr>
          <w:rFonts w:hint="eastAsia"/>
        </w:rPr>
        <w:t xml:space="preserve">                             1</w:t>
      </w:r>
      <w:r>
        <w:rPr>
          <w:rFonts w:hint="eastAsia"/>
        </w:rPr>
        <w:t>分</w:t>
      </w:r>
    </w:p>
    <w:p w:rsidR="005B4570" w:rsidRDefault="00856A84" w:rsidP="005B4570"/>
    <w:p w:rsidR="005B4570" w:rsidRDefault="00856A84" w:rsidP="005B4570">
      <w:r>
        <w:rPr>
          <w:rFonts w:hint="eastAsia"/>
        </w:rPr>
        <w:t>h</w:t>
      </w:r>
      <w:r w:rsidRPr="006C55A5">
        <w:rPr>
          <w:rFonts w:hint="eastAsia"/>
          <w:vertAlign w:val="subscript"/>
        </w:rPr>
        <w:t>物</w:t>
      </w:r>
      <w:r>
        <w:rPr>
          <w:rFonts w:hint="eastAsia"/>
        </w:rPr>
        <w:t>＝</w:t>
      </w:r>
      <w:r>
        <w:rPr>
          <w:rFonts w:hint="eastAsia"/>
        </w:rPr>
        <w:t>12m</w:t>
      </w:r>
      <w:r>
        <w:rPr>
          <w:rFonts w:hint="eastAsia"/>
        </w:rPr>
        <w:t>－</w:t>
      </w:r>
      <w:r>
        <w:rPr>
          <w:rFonts w:hint="eastAsia"/>
        </w:rPr>
        <w:t>10m</w:t>
      </w:r>
      <w:r>
        <w:rPr>
          <w:rFonts w:hint="eastAsia"/>
        </w:rPr>
        <w:t>＝</w:t>
      </w:r>
      <w:r>
        <w:rPr>
          <w:rFonts w:hint="eastAsia"/>
        </w:rPr>
        <w:t>2m                                                         1</w:t>
      </w:r>
      <w:r>
        <w:rPr>
          <w:rFonts w:hint="eastAsia"/>
        </w:rPr>
        <w:t>分</w:t>
      </w:r>
    </w:p>
    <w:p w:rsidR="005B4570" w:rsidRDefault="00856A84" w:rsidP="005B4570">
      <w:r>
        <w:rPr>
          <w:rFonts w:hint="eastAsia"/>
        </w:rPr>
        <w:t>S</w:t>
      </w:r>
      <w:r w:rsidRPr="006C55A5">
        <w:rPr>
          <w:rFonts w:hint="eastAsia"/>
          <w:vertAlign w:val="subscript"/>
        </w:rPr>
        <w:t>物</w:t>
      </w:r>
      <w:r>
        <w:rPr>
          <w:rFonts w:hint="eastAsia"/>
        </w:rPr>
        <w:t>=V</w:t>
      </w:r>
      <w:r w:rsidRPr="006C55A5">
        <w:rPr>
          <w:rFonts w:hint="eastAsia"/>
          <w:vertAlign w:val="subscript"/>
        </w:rPr>
        <w:t>物</w:t>
      </w:r>
      <w:r>
        <w:rPr>
          <w:rFonts w:hint="eastAsia"/>
        </w:rPr>
        <w:t>/h</w:t>
      </w:r>
      <w:r w:rsidRPr="00896B5A">
        <w:rPr>
          <w:rFonts w:hint="eastAsia"/>
          <w:vertAlign w:val="subscript"/>
        </w:rPr>
        <w:t>物</w:t>
      </w:r>
      <w:r>
        <w:rPr>
          <w:rFonts w:hint="eastAsia"/>
        </w:rPr>
        <w:t>=</w:t>
      </w:r>
      <w:r>
        <w:fldChar w:fldCharType="begin"/>
      </w:r>
      <w:r>
        <w:instrText xml:space="preserve"> </w:instrText>
      </w:r>
      <w:r>
        <w:rPr>
          <w:rFonts w:hint="eastAsia"/>
        </w:rPr>
        <w:instrText>EQ \f(1m</w:instrText>
      </w:r>
      <w:r w:rsidRPr="00896B5A">
        <w:rPr>
          <w:rFonts w:hint="eastAsia"/>
          <w:vertAlign w:val="superscript"/>
        </w:rPr>
        <w:instrText>3</w:instrText>
      </w:r>
      <w:r>
        <w:rPr>
          <w:rFonts w:hint="eastAsia"/>
        </w:rPr>
        <w:instrText>,2</w:instrText>
      </w:r>
      <w:r>
        <w:instrText>m</w:instrText>
      </w:r>
      <w:r>
        <w:rPr>
          <w:rFonts w:hint="eastAsia"/>
        </w:rPr>
        <w:instrText>)</w:instrText>
      </w:r>
      <w:r>
        <w:fldChar w:fldCharType="end"/>
      </w:r>
      <w:r>
        <w:rPr>
          <w:rFonts w:hint="eastAsia"/>
        </w:rPr>
        <w:t>=</w:t>
      </w:r>
      <w:r>
        <w:t>0.5</w:t>
      </w:r>
      <w:r>
        <w:rPr>
          <w:rFonts w:hint="eastAsia"/>
        </w:rPr>
        <w:t>m</w:t>
      </w:r>
      <w:r>
        <w:rPr>
          <w:rFonts w:hint="eastAsia"/>
          <w:vertAlign w:val="superscript"/>
        </w:rPr>
        <w:t>2</w:t>
      </w:r>
      <w:r>
        <w:rPr>
          <w:rFonts w:hint="eastAsia"/>
        </w:rPr>
        <w:t xml:space="preserve">                                                       1</w:t>
      </w:r>
      <w:r>
        <w:rPr>
          <w:rFonts w:hint="eastAsia"/>
        </w:rPr>
        <w:t>分</w:t>
      </w:r>
    </w:p>
    <w:p w:rsidR="005B4570" w:rsidRDefault="00856A84" w:rsidP="005B4570"/>
    <w:p w:rsidR="005B4570" w:rsidRDefault="00856A84" w:rsidP="005B4570"/>
    <w:p w:rsidR="005B4570" w:rsidRPr="00132C91" w:rsidRDefault="00856A84" w:rsidP="005B4570"/>
    <w:p w:rsidR="00B21980" w:rsidRDefault="00856A84" w:rsidP="00B631F6"/>
    <w:p w:rsidR="00B21980" w:rsidRDefault="00856A84" w:rsidP="00B631F6"/>
    <w:p w:rsidR="00B21980" w:rsidRDefault="00856A84" w:rsidP="00B631F6"/>
    <w:p w:rsidR="00B21980" w:rsidRDefault="00856A84" w:rsidP="00B631F6"/>
    <w:p w:rsidR="00B21980" w:rsidRDefault="00856A84" w:rsidP="00B631F6"/>
    <w:p w:rsidR="00B21980" w:rsidRDefault="00856A84" w:rsidP="00B631F6"/>
    <w:p w:rsidR="00B21980" w:rsidRDefault="00856A84" w:rsidP="00B631F6"/>
    <w:p w:rsidR="00B21980" w:rsidRDefault="00856A84" w:rsidP="00B631F6"/>
    <w:p w:rsidR="00B21980" w:rsidRDefault="00856A84" w:rsidP="00B631F6"/>
    <w:p w:rsidR="00B21980" w:rsidRDefault="00856A84" w:rsidP="00B631F6"/>
    <w:p w:rsidR="00B21980" w:rsidRDefault="00856A84" w:rsidP="00B631F6"/>
    <w:p w:rsidR="00B21980" w:rsidRDefault="00856A84" w:rsidP="00B631F6"/>
    <w:p w:rsidR="00B21980" w:rsidRDefault="00856A84" w:rsidP="00B631F6"/>
    <w:p w:rsidR="00B21980" w:rsidRDefault="00856A84" w:rsidP="00B631F6"/>
    <w:p w:rsidR="00B21980" w:rsidRDefault="00856A84" w:rsidP="00B631F6"/>
    <w:p w:rsidR="00B21980" w:rsidRDefault="00856A84" w:rsidP="00B631F6"/>
    <w:p w:rsidR="00B21980" w:rsidRDefault="00856A84" w:rsidP="00B631F6"/>
    <w:p w:rsidR="00B631F6" w:rsidRDefault="00856A84" w:rsidP="00B21980">
      <w:pPr>
        <w:ind w:firstLineChars="900" w:firstLine="1890"/>
      </w:pPr>
      <w:r>
        <w:rPr>
          <w:rFonts w:hint="eastAsia"/>
        </w:rPr>
        <w:t>2018</w:t>
      </w:r>
      <w:r>
        <w:rPr>
          <w:rFonts w:hint="eastAsia"/>
        </w:rPr>
        <w:t>年西宁市城区初中毕业暨升学考试化学试题</w:t>
      </w:r>
      <w:r>
        <w:rPr>
          <w:rFonts w:hint="eastAsia"/>
        </w:rPr>
        <w:t xml:space="preserve"> </w:t>
      </w:r>
      <w:r>
        <w:rPr>
          <w:rFonts w:hint="eastAsia"/>
        </w:rPr>
        <w:t>（</w:t>
      </w:r>
      <w:r>
        <w:rPr>
          <w:rFonts w:hint="eastAsia"/>
        </w:rPr>
        <w:t>60</w:t>
      </w:r>
      <w:r>
        <w:rPr>
          <w:rFonts w:hint="eastAsia"/>
        </w:rPr>
        <w:t>分）</w:t>
      </w:r>
    </w:p>
    <w:p w:rsidR="00B631F6" w:rsidRDefault="00856A84" w:rsidP="00B631F6">
      <w:r>
        <w:rPr>
          <w:rFonts w:hint="eastAsia"/>
        </w:rPr>
        <w:t>可能用到的相对原子质量：</w:t>
      </w:r>
      <w:r>
        <w:rPr>
          <w:rFonts w:hint="eastAsia"/>
        </w:rPr>
        <w:t>H</w:t>
      </w:r>
      <w:r>
        <w:rPr>
          <w:rFonts w:hint="eastAsia"/>
        </w:rPr>
        <w:t>－</w:t>
      </w:r>
      <w:r>
        <w:rPr>
          <w:rFonts w:hint="eastAsia"/>
        </w:rPr>
        <w:t>1  C 12  N</w:t>
      </w:r>
      <w:r>
        <w:rPr>
          <w:rFonts w:hint="eastAsia"/>
        </w:rPr>
        <w:t>－</w:t>
      </w:r>
      <w:r>
        <w:rPr>
          <w:rFonts w:hint="eastAsia"/>
        </w:rPr>
        <w:t>14  O</w:t>
      </w:r>
      <w:r>
        <w:rPr>
          <w:rFonts w:hint="eastAsia"/>
        </w:rPr>
        <w:t>－</w:t>
      </w:r>
      <w:r>
        <w:rPr>
          <w:rFonts w:hint="eastAsia"/>
        </w:rPr>
        <w:t>16   Na</w:t>
      </w:r>
      <w:r>
        <w:rPr>
          <w:rFonts w:hint="eastAsia"/>
        </w:rPr>
        <w:t>－</w:t>
      </w:r>
      <w:r>
        <w:rPr>
          <w:rFonts w:hint="eastAsia"/>
        </w:rPr>
        <w:t>23   S</w:t>
      </w:r>
      <w:r>
        <w:rPr>
          <w:rFonts w:hint="eastAsia"/>
        </w:rPr>
        <w:t>－</w:t>
      </w:r>
      <w:r>
        <w:rPr>
          <w:rFonts w:hint="eastAsia"/>
        </w:rPr>
        <w:t>32    Cu  64</w:t>
      </w:r>
    </w:p>
    <w:p w:rsidR="00B631F6" w:rsidRDefault="00856A84" w:rsidP="00B631F6">
      <w:r>
        <w:rPr>
          <w:rFonts w:hint="eastAsia"/>
        </w:rPr>
        <w:t>第Ⅰ卷（选选择题）</w:t>
      </w:r>
    </w:p>
    <w:p w:rsidR="00B631F6" w:rsidRDefault="00856A84" w:rsidP="00B631F6">
      <w:r>
        <w:rPr>
          <w:rFonts w:hint="eastAsia"/>
        </w:rPr>
        <w:t>一、选择题（</w:t>
      </w:r>
      <w:r>
        <w:rPr>
          <w:rFonts w:hint="eastAsia"/>
        </w:rPr>
        <w:t>1</w:t>
      </w:r>
      <w:r>
        <w:rPr>
          <w:rFonts w:hint="eastAsia"/>
        </w:rPr>
        <w:t>－</w:t>
      </w:r>
      <w:r>
        <w:rPr>
          <w:rFonts w:hint="eastAsia"/>
        </w:rPr>
        <w:t>8</w:t>
      </w:r>
      <w:r>
        <w:rPr>
          <w:rFonts w:hint="eastAsia"/>
        </w:rPr>
        <w:t>小题每题</w:t>
      </w:r>
      <w:r>
        <w:rPr>
          <w:rFonts w:hint="eastAsia"/>
        </w:rPr>
        <w:t>1</w:t>
      </w:r>
      <w:r>
        <w:rPr>
          <w:rFonts w:hint="eastAsia"/>
        </w:rPr>
        <w:t>分，</w:t>
      </w:r>
      <w:r>
        <w:rPr>
          <w:rFonts w:hint="eastAsia"/>
        </w:rPr>
        <w:t>9</w:t>
      </w:r>
      <w:r>
        <w:rPr>
          <w:rFonts w:hint="eastAsia"/>
        </w:rPr>
        <w:t>－</w:t>
      </w:r>
      <w:r>
        <w:rPr>
          <w:rFonts w:hint="eastAsia"/>
        </w:rPr>
        <w:t>13</w:t>
      </w:r>
      <w:r>
        <w:rPr>
          <w:rFonts w:hint="eastAsia"/>
        </w:rPr>
        <w:t>小题每题</w:t>
      </w:r>
      <w:r>
        <w:rPr>
          <w:rFonts w:hint="eastAsia"/>
        </w:rPr>
        <w:t>2</w:t>
      </w:r>
      <w:r>
        <w:rPr>
          <w:rFonts w:hint="eastAsia"/>
        </w:rPr>
        <w:t>分，共</w:t>
      </w:r>
      <w:r>
        <w:rPr>
          <w:rFonts w:hint="eastAsia"/>
        </w:rPr>
        <w:t>18</w:t>
      </w:r>
      <w:r>
        <w:rPr>
          <w:rFonts w:hint="eastAsia"/>
        </w:rPr>
        <w:t>分分，每小题只有一个选项符合题意）</w:t>
      </w:r>
    </w:p>
    <w:p w:rsidR="00B631F6" w:rsidRDefault="00856A84" w:rsidP="00B631F6">
      <w:r>
        <w:rPr>
          <w:rFonts w:hint="eastAsia"/>
        </w:rPr>
        <w:t>1</w:t>
      </w:r>
      <w:r>
        <w:rPr>
          <w:rFonts w:hint="eastAsia"/>
        </w:rPr>
        <w:t>．下列变化中，属于化学变化的是（</w:t>
      </w:r>
      <w:r>
        <w:rPr>
          <w:rFonts w:hint="eastAsia"/>
        </w:rPr>
        <w:t xml:space="preserve">      </w:t>
      </w:r>
      <w:r>
        <w:rPr>
          <w:rFonts w:hint="eastAsia"/>
        </w:rPr>
        <w:t>）</w:t>
      </w:r>
    </w:p>
    <w:p w:rsidR="00B631F6" w:rsidRDefault="00856A84" w:rsidP="00B21980">
      <w:pPr>
        <w:ind w:firstLineChars="50" w:firstLine="105"/>
      </w:pPr>
      <w:r>
        <w:rPr>
          <w:rFonts w:hint="eastAsia"/>
        </w:rPr>
        <w:t>A</w:t>
      </w:r>
      <w:r>
        <w:rPr>
          <w:rFonts w:hint="eastAsia"/>
        </w:rPr>
        <w:t>．海水晒盐</w:t>
      </w:r>
      <w:r>
        <w:rPr>
          <w:rFonts w:hint="eastAsia"/>
        </w:rPr>
        <w:t>B</w:t>
      </w:r>
      <w:r>
        <w:rPr>
          <w:rFonts w:hint="eastAsia"/>
        </w:rPr>
        <w:t>．胆矾研碎</w:t>
      </w:r>
      <w:r>
        <w:rPr>
          <w:rFonts w:hint="eastAsia"/>
        </w:rPr>
        <w:t>C</w:t>
      </w:r>
      <w:r>
        <w:rPr>
          <w:rFonts w:hint="eastAsia"/>
        </w:rPr>
        <w:t>．食物腐败</w:t>
      </w:r>
      <w:r>
        <w:rPr>
          <w:rFonts w:hint="eastAsia"/>
        </w:rPr>
        <w:t xml:space="preserve">    D</w:t>
      </w:r>
      <w:r>
        <w:rPr>
          <w:rFonts w:hint="eastAsia"/>
        </w:rPr>
        <w:t>．干冰升华</w:t>
      </w:r>
    </w:p>
    <w:p w:rsidR="00B631F6" w:rsidRDefault="00856A84" w:rsidP="00B631F6">
      <w:r>
        <w:rPr>
          <w:rFonts w:hint="eastAsia"/>
        </w:rPr>
        <w:t>2</w:t>
      </w:r>
      <w:r>
        <w:rPr>
          <w:rFonts w:hint="eastAsia"/>
        </w:rPr>
        <w:t>．空气中体积分数最大的气体是（</w:t>
      </w:r>
      <w:r>
        <w:rPr>
          <w:rFonts w:hint="eastAsia"/>
        </w:rPr>
        <w:t xml:space="preserve">      </w:t>
      </w:r>
      <w:r>
        <w:rPr>
          <w:rFonts w:hint="eastAsia"/>
        </w:rPr>
        <w:t>）</w:t>
      </w:r>
    </w:p>
    <w:p w:rsidR="00B631F6" w:rsidRDefault="00856A84" w:rsidP="00B21980">
      <w:pPr>
        <w:ind w:firstLineChars="50" w:firstLine="105"/>
      </w:pPr>
      <w:r>
        <w:rPr>
          <w:rFonts w:hint="eastAsia"/>
        </w:rPr>
        <w:t>A</w:t>
      </w:r>
      <w:r>
        <w:rPr>
          <w:rFonts w:hint="eastAsia"/>
        </w:rPr>
        <w:t>．氮气</w:t>
      </w:r>
      <w:r>
        <w:rPr>
          <w:rFonts w:hint="eastAsia"/>
        </w:rPr>
        <w:t xml:space="preserve">   B</w:t>
      </w:r>
      <w:r>
        <w:rPr>
          <w:rFonts w:hint="eastAsia"/>
        </w:rPr>
        <w:t>．氧气</w:t>
      </w:r>
      <w:r>
        <w:rPr>
          <w:rFonts w:hint="eastAsia"/>
        </w:rPr>
        <w:t>C</w:t>
      </w:r>
      <w:r>
        <w:rPr>
          <w:rFonts w:hint="eastAsia"/>
        </w:rPr>
        <w:t>．二氧化碳</w:t>
      </w:r>
      <w:r>
        <w:rPr>
          <w:rFonts w:hint="eastAsia"/>
        </w:rPr>
        <w:t>D</w:t>
      </w:r>
      <w:r>
        <w:rPr>
          <w:rFonts w:hint="eastAsia"/>
        </w:rPr>
        <w:t>．稀有气体</w:t>
      </w:r>
    </w:p>
    <w:p w:rsidR="00B631F6" w:rsidRDefault="00856A84" w:rsidP="00B631F6">
      <w:r>
        <w:rPr>
          <w:rFonts w:hint="eastAsia"/>
        </w:rPr>
        <w:t>3</w:t>
      </w:r>
      <w:r>
        <w:rPr>
          <w:rFonts w:hint="eastAsia"/>
        </w:rPr>
        <w:t>．下列化中属于复合肥料的是（</w:t>
      </w:r>
      <w:r>
        <w:rPr>
          <w:rFonts w:hint="eastAsia"/>
        </w:rPr>
        <w:t xml:space="preserve">      </w:t>
      </w:r>
      <w:r>
        <w:rPr>
          <w:rFonts w:hint="eastAsia"/>
        </w:rPr>
        <w:t>）</w:t>
      </w:r>
    </w:p>
    <w:p w:rsidR="00B631F6" w:rsidRDefault="00856A84" w:rsidP="00DE667F">
      <w:pPr>
        <w:ind w:firstLineChars="50" w:firstLine="105"/>
      </w:pPr>
      <w:r>
        <w:t xml:space="preserve">A. </w:t>
      </w:r>
      <w:proofErr w:type="gramStart"/>
      <w:r>
        <w:t>Ca(</w:t>
      </w:r>
      <w:proofErr w:type="gramEnd"/>
      <w:r>
        <w:t>H</w:t>
      </w:r>
      <w:r w:rsidRPr="00E24CF5">
        <w:rPr>
          <w:rFonts w:hint="eastAsia"/>
          <w:vertAlign w:val="subscript"/>
        </w:rPr>
        <w:t>2</w:t>
      </w:r>
      <w:r>
        <w:t xml:space="preserve"> P</w:t>
      </w:r>
      <w:r>
        <w:rPr>
          <w:rFonts w:hint="eastAsia"/>
        </w:rPr>
        <w:t>O</w:t>
      </w:r>
      <w:r w:rsidRPr="00E24CF5">
        <w:rPr>
          <w:rFonts w:hint="eastAsia"/>
          <w:vertAlign w:val="subscript"/>
        </w:rPr>
        <w:t>4</w:t>
      </w:r>
      <w:r>
        <w:rPr>
          <w:rFonts w:hint="eastAsia"/>
        </w:rPr>
        <w:t>)</w:t>
      </w:r>
      <w:r w:rsidRPr="00E24CF5">
        <w:rPr>
          <w:rFonts w:hint="eastAsia"/>
          <w:vertAlign w:val="subscript"/>
        </w:rPr>
        <w:t>2</w:t>
      </w:r>
      <w:r>
        <w:rPr>
          <w:rFonts w:hint="eastAsia"/>
        </w:rPr>
        <w:t xml:space="preserve">     </w:t>
      </w:r>
      <w:r>
        <w:t>B. (NH</w:t>
      </w:r>
      <w:r w:rsidRPr="00E24CF5">
        <w:rPr>
          <w:rFonts w:hint="eastAsia"/>
          <w:vertAlign w:val="subscript"/>
        </w:rPr>
        <w:t>4</w:t>
      </w:r>
      <w:r>
        <w:t>)</w:t>
      </w:r>
      <w:r w:rsidRPr="00E24CF5">
        <w:rPr>
          <w:rFonts w:hint="eastAsia"/>
          <w:vertAlign w:val="subscript"/>
        </w:rPr>
        <w:t>2</w:t>
      </w:r>
      <w:r>
        <w:t>HPO</w:t>
      </w:r>
      <w:r w:rsidRPr="00E24CF5">
        <w:rPr>
          <w:rFonts w:hint="eastAsia"/>
          <w:vertAlign w:val="subscript"/>
        </w:rPr>
        <w:t>4</w:t>
      </w:r>
      <w:r>
        <w:rPr>
          <w:rFonts w:hint="eastAsia"/>
        </w:rPr>
        <w:t xml:space="preserve">    </w:t>
      </w:r>
      <w:r>
        <w:t>C. CO(NH</w:t>
      </w:r>
      <w:r w:rsidRPr="00E24CF5">
        <w:rPr>
          <w:rFonts w:hint="eastAsia"/>
          <w:vertAlign w:val="subscript"/>
        </w:rPr>
        <w:t>2</w:t>
      </w:r>
      <w:r>
        <w:t>)</w:t>
      </w:r>
      <w:r w:rsidRPr="00E24CF5">
        <w:rPr>
          <w:rFonts w:hint="eastAsia"/>
          <w:vertAlign w:val="subscript"/>
        </w:rPr>
        <w:t xml:space="preserve">2 </w:t>
      </w:r>
      <w:r>
        <w:rPr>
          <w:rFonts w:hint="eastAsia"/>
        </w:rPr>
        <w:t xml:space="preserve">  </w:t>
      </w:r>
      <w:r>
        <w:t>D. K</w:t>
      </w:r>
      <w:r w:rsidRPr="00E24CF5">
        <w:rPr>
          <w:rFonts w:hint="eastAsia"/>
          <w:vertAlign w:val="subscript"/>
        </w:rPr>
        <w:t>2</w:t>
      </w:r>
      <w:r>
        <w:t>S0</w:t>
      </w:r>
      <w:r w:rsidRPr="00E24CF5">
        <w:rPr>
          <w:rFonts w:hint="eastAsia"/>
          <w:vertAlign w:val="subscript"/>
        </w:rPr>
        <w:t>4</w:t>
      </w:r>
    </w:p>
    <w:p w:rsidR="00B631F6" w:rsidRDefault="00856A84" w:rsidP="00B631F6">
      <w:r>
        <w:rPr>
          <w:rFonts w:hint="eastAsia"/>
        </w:rPr>
        <w:t>4</w:t>
      </w:r>
      <w:r>
        <w:rPr>
          <w:rFonts w:hint="eastAsia"/>
        </w:rPr>
        <w:t>．</w:t>
      </w:r>
      <w:r>
        <w:rPr>
          <w:rFonts w:hint="eastAsia"/>
        </w:rPr>
        <w:t>2018</w:t>
      </w:r>
      <w:r>
        <w:rPr>
          <w:rFonts w:hint="eastAsia"/>
        </w:rPr>
        <w:t>年</w:t>
      </w:r>
      <w:r>
        <w:rPr>
          <w:rFonts w:hint="eastAsia"/>
        </w:rPr>
        <w:t>6</w:t>
      </w:r>
      <w:r>
        <w:rPr>
          <w:rFonts w:hint="eastAsia"/>
        </w:rPr>
        <w:t>月</w:t>
      </w:r>
      <w:r>
        <w:rPr>
          <w:rFonts w:hint="eastAsia"/>
        </w:rPr>
        <w:t>5</w:t>
      </w:r>
      <w:r>
        <w:rPr>
          <w:rFonts w:hint="eastAsia"/>
        </w:rPr>
        <w:t>日是第</w:t>
      </w:r>
      <w:r>
        <w:rPr>
          <w:rFonts w:hint="eastAsia"/>
        </w:rPr>
        <w:t>47</w:t>
      </w:r>
      <w:r>
        <w:rPr>
          <w:rFonts w:hint="eastAsia"/>
        </w:rPr>
        <w:t>个世界环境日，中国确立的主题是：“美丽中国，我是行动者”。以下做法符合这一主题的是（</w:t>
      </w:r>
      <w:r>
        <w:rPr>
          <w:rFonts w:hint="eastAsia"/>
        </w:rPr>
        <w:t xml:space="preserve">      </w:t>
      </w:r>
      <w:r>
        <w:rPr>
          <w:rFonts w:hint="eastAsia"/>
        </w:rPr>
        <w:t>）</w:t>
      </w:r>
    </w:p>
    <w:p w:rsidR="00B631F6" w:rsidRDefault="00856A84" w:rsidP="00DE667F">
      <w:pPr>
        <w:ind w:firstLineChars="50" w:firstLine="105"/>
      </w:pPr>
      <w:r>
        <w:rPr>
          <w:rFonts w:hint="eastAsia"/>
        </w:rPr>
        <w:t>A</w:t>
      </w:r>
      <w:r>
        <w:rPr>
          <w:rFonts w:hint="eastAsia"/>
        </w:rPr>
        <w:t>．煤、石油、天然气等化石燃料是可再生的，人类可以无限制地开</w:t>
      </w:r>
      <w:r>
        <w:rPr>
          <w:rFonts w:hint="eastAsia"/>
        </w:rPr>
        <w:t>发利用</w:t>
      </w:r>
    </w:p>
    <w:p w:rsidR="00B631F6" w:rsidRDefault="00856A84" w:rsidP="00DE667F">
      <w:pPr>
        <w:ind w:firstLineChars="50" w:firstLine="105"/>
      </w:pPr>
      <w:r>
        <w:rPr>
          <w:rFonts w:hint="eastAsia"/>
        </w:rPr>
        <w:t>B</w:t>
      </w:r>
      <w:r>
        <w:rPr>
          <w:rFonts w:hint="eastAsia"/>
        </w:rPr>
        <w:t>．农药和化肥能促进粮食增产，可以尽量多用</w:t>
      </w:r>
      <w:r>
        <w:rPr>
          <w:rFonts w:hint="eastAsia"/>
        </w:rPr>
        <w:t xml:space="preserve">   C</w:t>
      </w:r>
      <w:r>
        <w:rPr>
          <w:rFonts w:hint="eastAsia"/>
        </w:rPr>
        <w:t>．为减少公交压力，提倡多开私家车出行</w:t>
      </w:r>
    </w:p>
    <w:p w:rsidR="00B631F6" w:rsidRDefault="00856A84" w:rsidP="00DE667F">
      <w:pPr>
        <w:ind w:firstLineChars="50" w:firstLine="105"/>
      </w:pPr>
      <w:r>
        <w:rPr>
          <w:rFonts w:hint="eastAsia"/>
        </w:rPr>
        <w:t>D</w:t>
      </w:r>
      <w:r>
        <w:rPr>
          <w:rFonts w:hint="eastAsia"/>
        </w:rPr>
        <w:t>．生活污水经处理达标后再排放</w:t>
      </w:r>
    </w:p>
    <w:p w:rsidR="00B631F6" w:rsidRDefault="00856A84" w:rsidP="00B631F6">
      <w:r>
        <w:rPr>
          <w:rFonts w:hint="eastAsia"/>
        </w:rPr>
        <w:t>5</w:t>
      </w:r>
      <w:r>
        <w:rPr>
          <w:rFonts w:hint="eastAsia"/>
        </w:rPr>
        <w:t>．下列</w:t>
      </w:r>
      <w:proofErr w:type="gramStart"/>
      <w:r>
        <w:rPr>
          <w:rFonts w:hint="eastAsia"/>
        </w:rPr>
        <w:t>列</w:t>
      </w:r>
      <w:proofErr w:type="gramEnd"/>
      <w:r>
        <w:rPr>
          <w:rFonts w:hint="eastAsia"/>
        </w:rPr>
        <w:t>含氮的物质中，氮元素化合价为</w:t>
      </w:r>
      <w:r>
        <w:rPr>
          <w:rFonts w:hint="eastAsia"/>
        </w:rPr>
        <w:t xml:space="preserve"> </w:t>
      </w:r>
      <w:r>
        <w:rPr>
          <w:rFonts w:hint="eastAsia"/>
        </w:rPr>
        <w:t>＋</w:t>
      </w:r>
      <w:r>
        <w:rPr>
          <w:rFonts w:hint="eastAsia"/>
        </w:rPr>
        <w:t xml:space="preserve"> 3</w:t>
      </w:r>
      <w:r>
        <w:rPr>
          <w:rFonts w:hint="eastAsia"/>
        </w:rPr>
        <w:t>价的是（</w:t>
      </w:r>
      <w:r>
        <w:rPr>
          <w:rFonts w:hint="eastAsia"/>
        </w:rPr>
        <w:t xml:space="preserve">      </w:t>
      </w:r>
      <w:r>
        <w:rPr>
          <w:rFonts w:hint="eastAsia"/>
        </w:rPr>
        <w:t>）</w:t>
      </w:r>
    </w:p>
    <w:p w:rsidR="00B631F6" w:rsidRDefault="00856A84" w:rsidP="00B631F6">
      <w:r>
        <w:t>A. N</w:t>
      </w:r>
      <w:r w:rsidRPr="00E24CF5">
        <w:rPr>
          <w:vertAlign w:val="subscript"/>
        </w:rPr>
        <w:t>2</w:t>
      </w:r>
      <w:r>
        <w:rPr>
          <w:rFonts w:hint="eastAsia"/>
        </w:rPr>
        <w:t xml:space="preserve">   </w:t>
      </w:r>
      <w:r>
        <w:t>B. NH</w:t>
      </w:r>
      <w:r w:rsidRPr="00E24CF5">
        <w:rPr>
          <w:rFonts w:hint="eastAsia"/>
          <w:vertAlign w:val="subscript"/>
        </w:rPr>
        <w:t>3</w:t>
      </w:r>
      <w:r>
        <w:rPr>
          <w:rFonts w:hint="eastAsia"/>
        </w:rPr>
        <w:t xml:space="preserve">    </w:t>
      </w:r>
      <w:r>
        <w:t>C. NANO</w:t>
      </w:r>
      <w:r w:rsidRPr="00E24CF5">
        <w:rPr>
          <w:rFonts w:hint="eastAsia"/>
          <w:vertAlign w:val="subscript"/>
        </w:rPr>
        <w:t>2</w:t>
      </w:r>
      <w:r>
        <w:rPr>
          <w:rFonts w:hint="eastAsia"/>
        </w:rPr>
        <w:t xml:space="preserve">         </w:t>
      </w:r>
      <w:r>
        <w:t>D. HNO</w:t>
      </w:r>
      <w:r w:rsidRPr="00E24CF5">
        <w:rPr>
          <w:rFonts w:hint="eastAsia"/>
          <w:vertAlign w:val="subscript"/>
        </w:rPr>
        <w:t>3</w:t>
      </w:r>
    </w:p>
    <w:p w:rsidR="00B631F6" w:rsidRDefault="00856A84" w:rsidP="00B631F6">
      <w:r>
        <w:rPr>
          <w:rFonts w:ascii="宋体" w:hAnsi="宋体" w:cs="宋体"/>
          <w:kern w:val="0"/>
          <w:sz w:val="24"/>
        </w:rPr>
        <w:pict>
          <v:group id="_x0000_s1026" style="position:absolute;left:0;text-align:left;margin-left:14.15pt;margin-top:11.45pt;width:361pt;height:94.1pt;z-index:251660288" coordorigin="2223,10194" coordsize="7220,1882">
            <v:group id="_x0000_s1027" style="position:absolute;left:3984;top:10314;width:1028;height:1362" coordorigin="6120,10916" coordsize="1082,1434">
              <v:group id="_x0000_s1028" style="position:absolute;left:6139;top:10916;width:611;height:1434" coordorigin="1074,2300" coordsize="1703,4835">
                <v:group id="_x0000_s1029" style="position:absolute;left:1074;top:6865;width:1703;height:270" coordorigin="2000,3423" coordsize="1703,270">
                  <v:group id="_x0000_s1030" style="position:absolute;left:2002;top:3450;width:1701;height:243" coordorigin="2139,3129" coordsize="1701,243">
                    <v:rect id="_x0000_s1031" style="position:absolute;left:2139;top:3129;width:1701;height:227"/>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32" type="#_x0000_t8" style="position:absolute;left:2366;top:3298;width:1247;height:57;flip:y" adj="1021"/>
                    <v:rect id="_x0000_s1033" style="position:absolute;left:2366;top:3338;width:1247;height:34" stroked="f"/>
                    <v:line id="_x0000_s1034" style="position:absolute;flip:x" from="2364,3324" to="2397,3357"/>
                    <v:line id="_x0000_s1035" style="position:absolute" from="3582,3324" to="3615,3357"/>
                  </v:group>
                  <v:shape id="_x0000_s1036" type="#_x0000_t8" style="position:absolute;left:2000;top:3423;width:1701;height:28;flip:y" adj="241"/>
                </v:group>
                <v:group id="_x0000_s1037" style="position:absolute;left:1295;top:2300;width:113;height:4565" coordorigin="1295,2300" coordsize="113,4565">
                  <v:roundrect id="_x0000_s1038" style="position:absolute;left:1314;top:2300;width:74;height:4535" arcsize="23911f">
                    <v:fill color2="fill darken(118)" rotate="t" angle="-90" method="linear sigma" focus="50%" type="gradient"/>
                  </v:roundrect>
                  <v:rect id="_x0000_s1039" style="position:absolute;left:1295;top:6825;width:113;height:40"/>
                </v:group>
              </v:group>
              <v:group id="_x0000_s1040" style="position:absolute;left:6120;top:11437;width:629;height:60" coordorigin="3442,10401" coordsize="1552,125">
                <v:group id="_x0000_s1041" style="position:absolute;left:3442;top:10402;width:149;height:124" coordorigin="1174,5748" coordsize="149,124">
                  <v:oval id="_x0000_s1042" style="position:absolute;left:1174;top:5748;width:85;height:124"/>
                  <v:rect id="_x0000_s1043" style="position:absolute;left:1266;top:5790;width:57;height:40"/>
                  <v:rect id="_x0000_s1044" style="position:absolute;left:1221;top:5782;width:57;height:57" stroked="f"/>
                  <v:shape id="_x0000_s1045" style="position:absolute;left:1245;top:5766;width:45;height:24" coordsize="45,24" path="m,c4,5,8,11,15,15v7,4,18,6,30,9e" filled="f">
                    <v:path arrowok="t"/>
                  </v:shape>
                  <v:shape id="_x0000_s1046" style="position:absolute;left:1245;top:5826;width:45;height:24;flip:y" coordsize="45,24" path="m,c4,5,8,11,15,15v7,4,18,6,30,9e" filled="f">
                    <v:path arrowok="t"/>
                  </v:shape>
                </v:group>
                <v:roundrect id="_x0000_s1047" style="position:absolute;left:3552;top:10436;width:680;height:57" arcsize="24145f">
                  <v:fill color2="fill darken(118)" rotate="t" method="linear sigma" focus="-50%" type="gradient"/>
                </v:roundrect>
                <v:roundrect id="_x0000_s1048" style="position:absolute;left:4200;top:10427;width:794;height:74" arcsize="28341f"/>
                <v:rect id="_x0000_s1049" style="position:absolute;left:3626;top:10401;width:116;height:125"/>
                <v:shape id="_x0000_s1050" type="#_x0000_t8" style="position:absolute;left:3539;top:10435;width:125;height:57;rotation:-270" adj="6047"/>
                <v:roundrect id="_x0000_s1051" style="position:absolute;left:3588;top:10450;width:153;height:28" arcsize=".5" strokeweight=".5pt"/>
              </v:group>
              <v:group id="_x0000_s1052" style="position:absolute;left:6361;top:11793;width:426;height:474" coordorigin="1936,10524" coordsize="711,793">
                <v:roundrect id="_x0000_s1053" style="position:absolute;left:2536;top:10599;width:111;height:24;rotation:1968487fd" arcsize="10923f"/>
                <v:roundrect id="_x0000_s1054" style="position:absolute;left:1936;top:10573;width:616;height:24" arcsize="10923f"/>
                <v:rect id="_x0000_s1055" style="position:absolute;left:2468;top:10524;width:112;height:118" stroked="f"/>
                <v:shape id="_x0000_s1056" style="position:absolute;left:1948;top:10582;width:25;height:237;mso-wrap-style:square;mso-wrap-distance-left:0;mso-wrap-distance-top:0;mso-wrap-distance-right:0;mso-wrap-distance-bottom:0;v-text-anchor:top" coordsize="26,285" path="m25,285v,-21,,-42,,-60c25,207,26,199,25,175,24,151,22,103,20,80,18,57,18,48,15,35,12,22,6,11,,e" filled="f">
                  <v:path arrowok="t"/>
                </v:shape>
                <v:shape id="_x0000_s1057" style="position:absolute;left:2432;top:10586;width:153;height:34;mso-wrap-style:square;mso-wrap-distance-left:0;mso-wrap-distance-top:0;mso-wrap-distance-right:0;mso-wrap-distance-bottom:0;v-text-anchor:top" coordsize="155,40" path="m,c27,1,54,3,80,10v26,7,50,18,75,30e" filled="f">
                  <v:path arrowok="t"/>
                </v:shape>
                <v:shape id="_x0000_s1058" style="position:absolute;left:2452;top:10566;width:153;height:33;mso-wrap-style:square;mso-wrap-distance-left:0;mso-wrap-distance-top:0;mso-wrap-distance-right:0;mso-wrap-distance-bottom:0;v-text-anchor:top" coordsize="155,40" path="m,c27,1,54,3,80,10v26,7,50,18,75,30e" filled="f">
                  <v:path arrowok="t"/>
                </v:shape>
                <v:shape id="_x0000_s1059" style="position:absolute;left:2529;top:10640;width:101;height:142;mso-wrap-style:square;mso-wrap-distance-left:0;mso-wrap-distance-top:0;mso-wrap-distance-right:0;mso-wrap-distance-bottom:0;v-text-anchor:top" coordsize="102,170" path="m2,170c1,150,,130,2,110,4,90,8,66,17,50,26,34,43,23,57,15,71,7,86,3,102,e" filled="f">
                  <v:path arrowok="t"/>
                </v:shape>
                <v:line id="_x0000_s1060" style="position:absolute" from="1972,10806" to="1973,11206" o:allowoverlap="f"/>
                <v:line id="_x0000_s1061" style="position:absolute;rotation:1;flip:x" from="2524,10744" to="2533,11206" o:allowoverlap="f"/>
                <v:shape id="_x0000_s1062" style="position:absolute;left:1938;top:11186;width:598;height:131;mso-wrap-style:square;mso-wrap-distance-left:0;mso-wrap-distance-top:0;mso-wrap-distance-right:0;mso-wrap-distance-bottom:0;v-text-anchor:top" coordsize="484,126" o:allowoverlap="f" path="m28,19c35,34,,98,71,112v71,14,316,12,383,-7hhc484,82,472,22,476,hbe" filled="f">
                  <v:path arrowok="t"/>
                </v:shape>
              </v:group>
              <v:group id="_x0000_s1063" style="position:absolute;left:6362;top:11314;width:450;height:699" coordorigin="6165,8697" coordsize="1035,1983">
                <v:oval id="_x0000_s1064" style="position:absolute;left:6481;top:9513;width:439;height:312" filled="f" stroked="f"/>
                <v:oval id="_x0000_s1065" style="position:absolute;left:6481;top:9513;width:439;height:312" filled="f" stroked="f"/>
                <v:line id="_x0000_s1066" style="position:absolute" from="6165,8700" to="6645,9345"/>
                <v:line id="_x0000_s1067" style="position:absolute" from="6645,9342" to="6660,10602"/>
                <v:line id="_x0000_s1068" style="position:absolute" from="6657,10593" to="6735,10680"/>
                <v:line id="_x0000_s1069" style="position:absolute;flip:y" from="6735,9330" to="6735,10680"/>
                <v:line id="_x0000_s1070" style="position:absolute;flip:y" from="6735,8700" to="7200,9330"/>
                <v:line id="_x0000_s1071" style="position:absolute;flip:x y" from="6168,8697" to="7196,8697"/>
                <v:line id="_x0000_s1072" style="position:absolute;flip:x" from="6750,8730" to="7110,9210"/>
              </v:group>
              <v:group id="_x0000_s1073" style="position:absolute;left:6773;top:10967;width:384;height:474;rotation:52097021fd;flip:x" coordorigin="1936,10524" coordsize="711,793">
                <v:roundrect id="_x0000_s1074" style="position:absolute;left:2536;top:10599;width:111;height:24;rotation:1968487fd" arcsize="10923f"/>
                <v:roundrect id="_x0000_s1075" style="position:absolute;left:1936;top:10573;width:616;height:24" arcsize="10923f"/>
                <v:rect id="_x0000_s1076" style="position:absolute;left:2468;top:10524;width:112;height:118" stroked="f"/>
                <v:shape id="_x0000_s1077" style="position:absolute;left:1948;top:10582;width:25;height:237;mso-wrap-style:square;mso-wrap-distance-left:0;mso-wrap-distance-top:0;mso-wrap-distance-right:0;mso-wrap-distance-bottom:0;v-text-anchor:top" coordsize="26,285" path="m25,285v,-21,,-42,,-60c25,207,26,199,25,175,24,151,22,103,20,80,18,57,18,48,15,35,12,22,6,11,,e" filled="f">
                  <v:path arrowok="t"/>
                </v:shape>
                <v:shape id="_x0000_s1078" style="position:absolute;left:2432;top:10586;width:153;height:34;mso-wrap-style:square;mso-wrap-distance-left:0;mso-wrap-distance-top:0;mso-wrap-distance-right:0;mso-wrap-distance-bottom:0;v-text-anchor:top" coordsize="155,40" path="m,c27,1,54,3,80,10v26,7,50,18,75,30e" filled="f">
                  <v:path arrowok="t"/>
                </v:shape>
                <v:shape id="_x0000_s1079" style="position:absolute;left:2452;top:10566;width:153;height:33;mso-wrap-style:square;mso-wrap-distance-left:0;mso-wrap-distance-top:0;mso-wrap-distance-right:0;mso-wrap-distance-bottom:0;v-text-anchor:top" coordsize="155,40" path="m,c27,1,54,3,80,10v26,7,50,18,75,30e" filled="f">
                  <v:path arrowok="t"/>
                </v:shape>
                <v:shape id="_x0000_s1080" style="position:absolute;left:2529;top:10640;width:101;height:142;mso-wrap-style:square;mso-wrap-distance-left:0;mso-wrap-distance-top:0;mso-wrap-distance-right:0;mso-wrap-distance-bottom:0;v-text-anchor:top" coordsize="102,170" path="m2,170c1,150,,130,2,110,4,90,8,66,17,50,26,34,43,23,57,15,71,7,86,3,102,e" filled="f">
                  <v:path arrowok="t"/>
                </v:shape>
                <v:line id="_x0000_s1081" style="position:absolute" from="1972,10806" to="1973,11206" o:allowoverlap="f"/>
                <v:line id="_x0000_s1082" style="position:absolute;rotation:1;flip:x" from="2524,10744" to="2533,11206" o:allowoverlap="f"/>
                <v:shape id="_x0000_s1083" style="position:absolute;left:1938;top:11186;width:598;height:131;mso-wrap-style:square;mso-wrap-distance-left:0;mso-wrap-distance-top:0;mso-wrap-distance-right:0;mso-wrap-distance-bottom:0;v-text-anchor:top" coordsize="484,126" o:allowoverlap="f" path="m28,19c35,34,,98,71,112v71,14,316,12,383,-7hhc484,82,472,22,476,hbe" filled="f">
                  <v:path arrowok="t"/>
                </v:shape>
              </v:group>
              <v:oval id="_x0000_s1084" style="position:absolute;left:6436;top:11326;width:277;height:123"/>
              <v:group id="_x0000_s1085" style="position:absolute;left:6380;top:12141;width:321;height:111" coordorigin="2604,1797" coordsize="547,376">
                <v:group id="_x0000_s1086" style="position:absolute;left:2604;top:1797;width:547;height:14" coordorigin="2499,5805" coordsize="528,9">
                  <v:line id="_x0000_s1087" style="position:absolute" from="2535,5814" to="2989,5814"/>
                  <v:shape id="_x0000_s1088" style="position:absolute;left:2985;top:5805;width:42;height:9;mso-wrap-style:square;mso-wrap-distance-left:0;mso-wrap-distance-top:0;mso-wrap-distance-right:0;mso-wrap-distance-bottom:0;v-text-anchor:top" coordsize="42,9" path="m,9c5,8,11,7,18,6,25,5,33,2,42,e" filled="f">
                    <v:path arrowok="t"/>
                  </v:shape>
                  <v:shape id="_x0000_s1089" style="position:absolute;left:2499;top:5805;width:42;height:9;flip:x;mso-wrap-style:square;mso-wrap-distance-left:0;mso-wrap-distance-top:0;mso-wrap-distance-right:0;mso-wrap-distance-bottom:0;v-text-anchor:top" coordsize="42,9" path="m,9c5,8,11,7,18,6,25,5,33,2,42,e" filled="f">
                    <v:path arrowok="t"/>
                  </v:shape>
                </v:group>
                <v:rect id="_x0000_s1090" style="position:absolute;left:2610;top:1815;width:513;height:358" fillcolor="black" stroked="f">
                  <v:fill r:id="rId26" o:title="横虚线" type="pattern"/>
                </v:rect>
              </v:group>
              <v:group id="_x0000_s1091" style="position:absolute;left:6875;top:11233;width:276;height:95;rotation:533990fd" coordorigin="2604,1797" coordsize="547,376">
                <v:group id="_x0000_s1092" style="position:absolute;left:2604;top:1797;width:547;height:14" coordorigin="2499,5805" coordsize="528,9">
                  <v:line id="_x0000_s1093" style="position:absolute" from="2535,5814" to="2989,5814"/>
                  <v:shape id="_x0000_s1094" style="position:absolute;left:2985;top:5805;width:42;height:9;mso-wrap-style:square;mso-wrap-distance-left:0;mso-wrap-distance-top:0;mso-wrap-distance-right:0;mso-wrap-distance-bottom:0;v-text-anchor:top" coordsize="42,9" path="m,9c5,8,11,7,18,6,25,5,33,2,42,e" filled="f">
                    <v:path arrowok="t"/>
                  </v:shape>
                  <v:shape id="_x0000_s1095" style="position:absolute;left:2499;top:5805;width:42;height:9;flip:x;mso-wrap-style:square;mso-wrap-distance-left:0;mso-wrap-distance-top:0;mso-wrap-distance-right:0;mso-wrap-distance-bottom:0;v-text-anchor:top" coordsize="42,9" path="m,9c5,8,11,7,18,6,25,5,33,2,42,e" filled="f">
                    <v:path arrowok="t"/>
                  </v:shape>
                </v:group>
                <v:rect id="_x0000_s1096" style="position:absolute;left:2610;top:1815;width:513;height:358" fillcolor="black" stroked="f">
                  <v:fill r:id="rId26" o:title="横虚线" type="pattern"/>
                </v:rect>
              </v:group>
            </v:group>
            <v:group id="_x0000_s1097" style="position:absolute;left:2314;top:10600;width:1557;height:1021" coordorigin="2314,10578" coordsize="1557,1021">
              <v:group id="_x0000_s1098" style="position:absolute;left:2314;top:10954;width:579;height:645" coordorigin="2416,11574" coordsize="711,793">
                <v:group id="_x0000_s1099" style="position:absolute;left:2416;top:11574;width:711;height:793" coordorigin="1622,901" coordsize="576,763">
                  <v:roundrect id="_x0000_s1100" style="position:absolute;left:2108;top:973;width:90;height:23;rotation:1968487fd" arcsize="10923f"/>
                  <v:roundrect id="_x0000_s1101" style="position:absolute;left:1622;top:948;width:499;height:23" arcsize="10923f"/>
                  <v:rect id="_x0000_s1102" style="position:absolute;left:2053;top:901;width:91;height:114" stroked="f"/>
                  <v:shape id="_x0000_s1103" style="position:absolute;left:1632;top:957;width:20;height:228;mso-wrap-style:square;mso-wrap-distance-left:0;mso-wrap-distance-top:0;mso-wrap-distance-right:0;mso-wrap-distance-bottom:0;v-text-anchor:top" coordsize="26,285" path="m25,285v,-21,,-42,,-60c25,207,26,199,25,175,24,151,22,103,20,80,18,57,18,48,15,35,12,22,6,11,,e" filled="f">
                    <v:path arrowok="t"/>
                  </v:shape>
                  <v:shape id="_x0000_s1104" style="position:absolute;left:2024;top:961;width:124;height:32;mso-wrap-style:square;mso-wrap-distance-left:0;mso-wrap-distance-top:0;mso-wrap-distance-right:0;mso-wrap-distance-bottom:0;v-text-anchor:top" coordsize="155,40" path="m,c27,1,54,3,80,10v26,7,50,18,75,30e" filled="f">
                    <v:path arrowok="t"/>
                  </v:shape>
                  <v:shape id="_x0000_s1105" style="position:absolute;left:2040;top:941;width:124;height:32;mso-wrap-style:square;mso-wrap-distance-left:0;mso-wrap-distance-top:0;mso-wrap-distance-right:0;mso-wrap-distance-bottom:0;v-text-anchor:top" coordsize="155,40" path="m,c27,1,54,3,80,10v26,7,50,18,75,30e" filled="f">
                    <v:path arrowok="t"/>
                  </v:shape>
                  <v:shape id="_x0000_s1106" style="position:absolute;left:2102;top:1013;width:82;height:136;mso-wrap-style:square;mso-wrap-distance-left:0;mso-wrap-distance-top:0;mso-wrap-distance-right:0;mso-wrap-distance-bottom:0;v-text-anchor:top" coordsize="102,170" path="m2,170c1,150,,130,2,110,4,90,8,66,17,50,26,34,43,23,57,15,71,7,86,3,102,e" filled="f">
                    <v:path arrowok="t"/>
                  </v:shape>
                  <v:line id="_x0000_s1107" style="position:absolute" from="1651,1172" to="1652,1557" o:allowoverlap="f"/>
                  <v:line id="_x0000_s1108" style="position:absolute;rotation:1;flip:x" from="2098,1113" to="2106,1557" o:allowoverlap="f"/>
                  <v:shape id="_x0000_s1109" style="position:absolute;left:1624;top:1538;width:484;height:126;mso-wrap-style:square;mso-wrap-distance-left:0;mso-wrap-distance-top:0;mso-wrap-distance-right:0;mso-wrap-distance-bottom:0;v-text-anchor:top" coordsize="484,126" o:allowoverlap="f" path="m28,19c35,34,,98,71,112v71,14,316,12,383,-7hhc484,82,472,22,476,hbe" filled="f">
                    <v:path arrowok="t"/>
                  </v:shape>
                </v:group>
                <v:line id="_x0000_s1110" style="position:absolute" from="2475,11925" to="2955,11925"/>
                <v:line id="_x0000_s1111" style="position:absolute" from="2475,12030" to="2925,12030">
                  <v:stroke dashstyle="dashDot"/>
                </v:line>
                <v:line id="_x0000_s1112" style="position:absolute" from="2520,12135" to="2970,12135">
                  <v:stroke dashstyle="dashDot"/>
                </v:line>
                <v:line id="_x0000_s1113" style="position:absolute" from="2475,12240" to="2925,12240">
                  <v:stroke dashstyle="dashDot"/>
                </v:line>
              </v:group>
              <v:group id="_x0000_s1114" style="position:absolute;left:2559;top:10696;width:74;height:645" coordorigin="2009,11026" coordsize="100,879">
                <v:rect id="_x0000_s1115" style="position:absolute;left:2009;top:11572;width:100;height:333"/>
                <v:shape id="_x0000_s1116" type="#_x0000_t8" style="position:absolute;left:2028;top:11026;width:71;height:656"/>
              </v:group>
              <v:shapetype id="_x0000_t32" coordsize="21600,21600" o:spt="32" o:oned="t" path="m,l21600,21600e" filled="f">
                <v:path arrowok="t" fillok="f" o:connecttype="none"/>
                <o:lock v:ext="edit" shapetype="t"/>
              </v:shapetype>
              <v:shape id="_x0000_s1117" type="#_x0000_t32" style="position:absolute;left:2622;top:10832;width:365;height:22;flip:y" o:connectortype="straight"/>
              <v:shape id="_x0000_s1118" type="#_x0000_t32" style="position:absolute;left:2611;top:11207;width:365;height:22;flip:y" o:connectortype="straight"/>
              <v:shapetype id="_x0000_t202" coordsize="21600,21600" o:spt="202" path="m,l,21600r21600,l21600,xe">
                <v:stroke joinstyle="miter"/>
                <v:path gradientshapeok="t" o:connecttype="rect"/>
              </v:shapetype>
              <v:shape id="_x0000_s1119" type="#_x0000_t202" style="position:absolute;left:2894;top:10578;width:977;height:761" filled="f" stroked="f">
                <v:textbox>
                  <w:txbxContent>
                    <w:p w:rsidR="002D4117" w:rsidRDefault="00856A84" w:rsidP="00E0326B">
                      <w:pPr>
                        <w:rPr>
                          <w:sz w:val="15"/>
                          <w:szCs w:val="15"/>
                        </w:rPr>
                      </w:pPr>
                      <w:r>
                        <w:rPr>
                          <w:rFonts w:hint="eastAsia"/>
                          <w:sz w:val="15"/>
                          <w:szCs w:val="15"/>
                        </w:rPr>
                        <w:t>镊子</w:t>
                      </w:r>
                    </w:p>
                    <w:p w:rsidR="002D4117" w:rsidRDefault="00856A84" w:rsidP="00E0326B">
                      <w:pPr>
                        <w:rPr>
                          <w:szCs w:val="22"/>
                        </w:rPr>
                      </w:pPr>
                      <w:r>
                        <w:rPr>
                          <w:sz w:val="15"/>
                          <w:szCs w:val="15"/>
                        </w:rPr>
                        <w:t>pH</w:t>
                      </w:r>
                      <w:r>
                        <w:rPr>
                          <w:rFonts w:hint="eastAsia"/>
                          <w:sz w:val="15"/>
                          <w:szCs w:val="15"/>
                        </w:rPr>
                        <w:t>试纸</w:t>
                      </w:r>
                    </w:p>
                  </w:txbxContent>
                </v:textbox>
              </v:shape>
            </v:group>
            <v:group id="_x0000_s1120" style="position:absolute;left:7314;top:10410;width:1139;height:1193" coordorigin="7501,10410" coordsize="1139,1193">
              <v:group id="_x0000_s1121" style="position:absolute;left:8447;top:11345;width:117;height:258" coordorigin="1376,2679" coordsize="204,453">
                <v:group id="_x0000_s1122" style="position:absolute;left:1376;top:2879;width:181;height:253" coordorigin="1376,3299" coordsize="181,253">
                  <v:line id="_x0000_s1123" style="position:absolute;flip:y" from="1384,3388" to="1417,3388" strokeweight=".5pt"/>
                  <v:line id="_x0000_s1124" style="position:absolute;flip:y" from="1452,3483" to="1475,3483" strokeweight=".5pt"/>
                  <v:line id="_x0000_s1125" style="position:absolute;flip:y" from="1441,3352" to="1557,3352" strokeweight=".5pt"/>
                  <v:line id="_x0000_s1126" style="position:absolute;flip:y" from="1383,3488" to="1403,3488" strokeweight=".5pt"/>
                  <v:line id="_x0000_s1127" style="position:absolute;flip:y" from="1484,3387" to="1516,3387" strokeweight=".5pt"/>
                  <v:line id="_x0000_s1128" style="position:absolute;flip:y" from="1492,3476" to="1517,3476" strokeweight=".5pt"/>
                  <v:line id="_x0000_s1129" style="position:absolute;flip:y" from="1433,3442" to="1466,3442" strokeweight=".5pt"/>
                  <v:line id="_x0000_s1130" style="position:absolute;flip:y" from="1482,3299" to="1535,3299" strokeweight=".5pt"/>
                  <v:line id="_x0000_s1131" style="position:absolute;flip:y" from="1380,3302" to="1413,3302" strokeweight=".5pt"/>
                  <v:line id="_x0000_s1132" style="position:absolute;flip:y" from="1458,3552" to="1479,3552" strokeweight=".5pt"/>
                  <v:line id="_x0000_s1133" style="position:absolute;flip:y" from="1376,3441" to="1408,3441" strokeweight=".5pt"/>
                </v:group>
                <v:group id="_x0000_s1134" style="position:absolute;left:1376;top:2679;width:204;height:176" coordorigin="8576,2574" coordsize="234,176">
                  <v:line id="_x0000_s1135" style="position:absolute" from="8603,2616" to="8660,2616" strokeweight=".5pt"/>
                  <v:line id="_x0000_s1136" style="position:absolute" from="8675,2667" to="8726,2667" strokeweight=".5pt"/>
                  <v:line id="_x0000_s1137" style="position:absolute;flip:y" from="8709,2616" to="8788,2616" strokeweight=".5pt"/>
                  <v:line id="_x0000_s1138" style="position:absolute" from="8592,2698" to="8720,2698" strokeweight=".5pt"/>
                  <v:line id="_x0000_s1139" style="position:absolute" from="8764,2653" to="8803,2653" strokeweight=".5pt"/>
                  <v:line id="_x0000_s1140" style="position:absolute" from="8715,2750" to="8773,2750" strokeweight=".5pt"/>
                  <v:line id="_x0000_s1141" style="position:absolute" from="8593,2749" to="8631,2749" strokeweight=".5pt"/>
                  <v:line id="_x0000_s1142" style="position:absolute" from="8744,2700" to="8782,2700" strokeweight=".5pt"/>
                  <v:group id="_x0000_s1143" style="position:absolute;left:8576;top:2574;width:234;height:15" coordorigin="4083,4362" coordsize="240,18">
                    <v:line id="_x0000_s1144" style="position:absolute" from="4104,4377" to="4297,4377"/>
                    <v:shape id="_x0000_s1145" style="position:absolute;left:4299;top:4362;width:24;height:18" coordsize="24,18" path="m,18c,18,12,9,24,e" filled="f">
                      <v:path arrowok="t"/>
                    </v:shape>
                    <v:shape id="_x0000_s1146" style="position:absolute;left:4083;top:4362;width:24;height:18;flip:x" coordsize="24,18" path="m,18c,18,12,9,24,e" filled="f">
                      <v:path arrowok="t"/>
                    </v:shape>
                  </v:group>
                </v:group>
              </v:group>
              <v:group id="_x0000_s1147" style="position:absolute;left:7501;top:10410;width:1139;height:1187" coordorigin="7743,10498" coordsize="1139,1187">
                <v:group id="_x0000_s1148" style="position:absolute;left:8633;top:10755;width:249;height:930" coordorigin="222,1349" coordsize="552,1741">
                  <v:shape id="_x0000_s1149" type="#_x0000_t8" style="position:absolute;left:222;top:3020;width:552;height:70;flip:y;visibility:visible" adj="5282" filled="f"/>
                  <v:group id="_x0000_s1150" style="position:absolute;left:319;top:1349;width:319;height:1623" coordorigin="307,1011" coordsize="319,1623">
                    <v:group id="xjhzhh5" o:spid="_x0000_s1151" style="position:absolute;left:-130;top:1956;width:1174;height:175;rotation:90" coordorigin="2400,2160" coordsize="3200,240">
                      <v:line id="_x0000_s1152" style="position:absolute;visibility:visible" from="2400,2160" to="2400,2400" strokeweight="1pt"/>
                      <v:line id="_x0000_s1153" style="position:absolute;visibility:visible" from="2560,2280" to="2560,2400"/>
                      <v:line id="_x0000_s1154" style="position:absolute;visibility:visible" from="2720,2280" to="2720,2400"/>
                      <v:line id="_x0000_s1155" style="position:absolute;visibility:visible" from="2880,2280" to="2880,2400"/>
                      <v:line id="_x0000_s1156" style="position:absolute;visibility:visible" from="3040,2280" to="3040,2400"/>
                      <v:line id="_x0000_s1157" style="position:absolute;visibility:visible" from="3200,2220" to="3200,2400" strokeweight="1pt"/>
                      <v:line id="_x0000_s1158" style="position:absolute;visibility:visible" from="3360,2280" to="3360,2400"/>
                      <v:line id="_x0000_s1159" style="position:absolute;visibility:visible" from="3520,2280" to="3520,2400"/>
                      <v:line id="_x0000_s1160" style="position:absolute;visibility:visible" from="3680,2280" to="3680,2400"/>
                      <v:line id="_x0000_s1161" style="position:absolute;visibility:visible" from="3840,2280" to="3840,2400"/>
                      <v:line id="_x0000_s1162" style="position:absolute;visibility:visible" from="4000,2160" to="4000,2400" strokeweight="1pt"/>
                      <v:line id="_x0000_s1163" style="position:absolute;visibility:visible" from="4160,2280" to="4160,2400"/>
                      <v:line id="_x0000_s1164" style="position:absolute;visibility:visible" from="4320,2280" to="4320,2400"/>
                      <v:line id="_x0000_s1165" style="position:absolute;visibility:visible" from="4480,2280" to="4480,2400"/>
                      <v:line id="_x0000_s1166" style="position:absolute;visibility:visible" from="4640,2280" to="4640,2400"/>
                      <v:line id="_x0000_s1167" style="position:absolute;visibility:visible" from="4800,2220" to="4800,2400" strokeweight="1pt"/>
                      <v:line id="_x0000_s1168" style="position:absolute;visibility:visible" from="4960,2280" to="4960,2400"/>
                      <v:line id="_x0000_s1169" style="position:absolute;visibility:visible" from="5120,2280" to="5120,2400"/>
                      <v:line id="_x0000_s1170" style="position:absolute;visibility:visible" from="5280,2280" to="5280,2400"/>
                      <v:line id="_x0000_s1171" style="position:absolute;visibility:visible" from="5440,2280" to="5440,2400"/>
                      <v:line id="_x0000_s1172" style="position:absolute;visibility:visible" from="5600,2160" to="5600,2400" strokeweight="1pt"/>
                    </v:group>
                    <v:group id="_x0000_s1173" style="position:absolute;left:364;top:1104;width:246;height:1530" coordorigin="9201,1752" coordsize="348,1560">
                      <v:line id="_x0000_s1174" style="position:absolute;visibility:visible" from="9201,1752" to="9201,3312"/>
                      <v:line id="_x0000_s1175" style="position:absolute;visibility:visible" from="9549,1752" to="9549,3312"/>
                    </v:group>
                    <v:shape id="_x0000_s1176" style="position:absolute;left:307;top:1011;width:319;height:101;visibility:visible" coordsize="319,101" path="m54,101l41,53,,13,52,,319,,305,35r-1,59e">
                      <v:path arrowok="t"/>
                    </v:shape>
                  </v:group>
                  <v:roundrect id="_x0000_s1177" style="position:absolute;left:360;top:2964;width:274;height:55" arcsize="10725f"/>
                </v:group>
                <v:group id="_x0000_s1178" style="position:absolute;left:8009;top:11059;width:143;height:183" coordorigin="7811,11059" coordsize="143,183">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179" type="#_x0000_t95" style="position:absolute;left:7791;top:11079;width:183;height:143;rotation:-60"/>
                  <v:oval id="_x0000_s1180" style="position:absolute;left:7844;top:11100;width:86;height:86" fillcolor="black"/>
                </v:group>
                <v:shape id="_x0000_s1181" type="#_x0000_t32" style="position:absolute;left:8178;top:11208;width:483;height:225" o:connectortype="straight">
                  <v:stroke dashstyle="dash"/>
                </v:shape>
                <v:shape id="_x0000_s1182" type="#_x0000_t202" style="position:absolute;left:7743;top:10498;width:1064;height:474" filled="f" stroked="f">
                  <v:textbox>
                    <w:txbxContent>
                      <w:p w:rsidR="002D4117" w:rsidRDefault="00856A84" w:rsidP="00E0326B">
                        <w:pPr>
                          <w:rPr>
                            <w:sz w:val="15"/>
                            <w:szCs w:val="15"/>
                          </w:rPr>
                        </w:pPr>
                        <w:r>
                          <w:rPr>
                            <w:sz w:val="15"/>
                            <w:szCs w:val="15"/>
                          </w:rPr>
                          <w:t>100mL</w:t>
                        </w:r>
                        <w:r>
                          <w:rPr>
                            <w:rFonts w:hint="eastAsia"/>
                            <w:sz w:val="15"/>
                            <w:szCs w:val="15"/>
                          </w:rPr>
                          <w:t>量筒</w:t>
                        </w:r>
                      </w:p>
                    </w:txbxContent>
                  </v:textbox>
                </v:shape>
              </v:group>
            </v:group>
            <v:group id="_x0000_s1183" style="position:absolute;left:5230;top:10194;width:2070;height:1559" coordorigin="5230,10194" coordsize="2070,1559">
              <v:group id="_x0000_s1184" style="position:absolute;left:5497;top:10498;width:1803;height:1255" coordorigin="3407,10498" coordsize="1898,1321">
                <v:shape id="_x0000_s1185" type="#_x0000_t202" style="position:absolute;left:4198;top:11109;width:1107;height:710" filled="f" stroked="f">
                  <v:textbox>
                    <w:txbxContent>
                      <w:p w:rsidR="002D4117" w:rsidRDefault="00856A84" w:rsidP="00E0326B">
                        <w:pPr>
                          <w:rPr>
                            <w:sz w:val="15"/>
                            <w:szCs w:val="15"/>
                          </w:rPr>
                        </w:pPr>
                        <w:r>
                          <w:rPr>
                            <w:rFonts w:hint="eastAsia"/>
                            <w:sz w:val="15"/>
                            <w:szCs w:val="15"/>
                          </w:rPr>
                          <w:t>浓硫酸</w:t>
                        </w:r>
                      </w:p>
                      <w:p w:rsidR="002D4117" w:rsidRDefault="00856A84" w:rsidP="00E0326B">
                        <w:pPr>
                          <w:rPr>
                            <w:szCs w:val="22"/>
                          </w:rPr>
                        </w:pPr>
                        <w:r>
                          <w:rPr>
                            <w:rFonts w:hint="eastAsia"/>
                            <w:sz w:val="15"/>
                            <w:szCs w:val="15"/>
                          </w:rPr>
                          <w:t>水</w:t>
                        </w:r>
                      </w:p>
                    </w:txbxContent>
                  </v:textbox>
                </v:shape>
                <v:group id="_x0000_s1186" style="position:absolute;left:3407;top:10498;width:1366;height:1149" coordorigin="3363,10597" coordsize="1366,1149">
                  <v:group id="_x0000_s1187" style="position:absolute;left:3363;top:10920;width:711;height:793;flip:x" coordorigin="2416,11574" coordsize="711,793">
                    <v:group id="_x0000_s1188" style="position:absolute;left:2416;top:11574;width:711;height:793" coordorigin="1622,901" coordsize="576,763">
                      <v:roundrect id="_x0000_s1189" style="position:absolute;left:2108;top:973;width:90;height:23;rotation:1968487fd" arcsize="10923f"/>
                      <v:roundrect id="_x0000_s1190" style="position:absolute;left:1622;top:948;width:499;height:23" arcsize="10923f"/>
                      <v:rect id="_x0000_s1191" style="position:absolute;left:2053;top:901;width:91;height:114" stroked="f"/>
                      <v:shape id="_x0000_s1192" style="position:absolute;left:1632;top:957;width:20;height:228;mso-wrap-style:square;mso-wrap-distance-left:0;mso-wrap-distance-top:0;mso-wrap-distance-right:0;mso-wrap-distance-bottom:0;v-text-anchor:top" coordsize="26,285" path="m25,285v,-21,,-42,,-60c25,207,26,199,25,175,24,151,22,103,20,80,18,57,18,48,15,35,12,22,6,11,,e" filled="f">
                        <v:path arrowok="t"/>
                      </v:shape>
                      <v:shape id="_x0000_s1193" style="position:absolute;left:2024;top:961;width:124;height:32;mso-wrap-style:square;mso-wrap-distance-left:0;mso-wrap-distance-top:0;mso-wrap-distance-right:0;mso-wrap-distance-bottom:0;v-text-anchor:top" coordsize="155,40" path="m,c27,1,54,3,80,10v26,7,50,18,75,30e" filled="f">
                        <v:path arrowok="t"/>
                      </v:shape>
                      <v:shape id="_x0000_s1194" style="position:absolute;left:2040;top:941;width:124;height:32;mso-wrap-style:square;mso-wrap-distance-left:0;mso-wrap-distance-top:0;mso-wrap-distance-right:0;mso-wrap-distance-bottom:0;v-text-anchor:top" coordsize="155,40" path="m,c27,1,54,3,80,10v26,7,50,18,75,30e" filled="f">
                        <v:path arrowok="t"/>
                      </v:shape>
                      <v:shape id="_x0000_s1195" style="position:absolute;left:2102;top:1013;width:82;height:136;mso-wrap-style:square;mso-wrap-distance-left:0;mso-wrap-distance-top:0;mso-wrap-distance-right:0;mso-wrap-distance-bottom:0;v-text-anchor:top" coordsize="102,170" path="m2,170c1,150,,130,2,110,4,90,8,66,17,50,26,34,43,23,57,15,71,7,86,3,102,e" filled="f">
                        <v:path arrowok="t"/>
                      </v:shape>
                      <v:line id="_x0000_s1196" style="position:absolute" from="1651,1172" to="1652,1557" o:allowoverlap="f"/>
                      <v:line id="_x0000_s1197" style="position:absolute;rotation:1;flip:x" from="2098,1113" to="2106,1557" o:allowoverlap="f"/>
                      <v:shape id="_x0000_s1198" style="position:absolute;left:1624;top:1538;width:484;height:126;mso-wrap-style:square;mso-wrap-distance-left:0;mso-wrap-distance-top:0;mso-wrap-distance-right:0;mso-wrap-distance-bottom:0;v-text-anchor:top" coordsize="484,126" o:allowoverlap="f" path="m28,19c35,34,,98,71,112v71,14,316,12,383,-7hhc484,82,472,22,476,hbe" filled="f">
                        <v:path arrowok="t"/>
                      </v:shape>
                    </v:group>
                    <v:line id="_x0000_s1199" style="position:absolute" from="2475,11925" to="2955,11925"/>
                    <v:line id="_x0000_s1200" style="position:absolute" from="2475,12030" to="2925,12030">
                      <v:stroke dashstyle="dashDot"/>
                    </v:line>
                    <v:line id="_x0000_s1201" style="position:absolute" from="2520,12135" to="2970,12135">
                      <v:stroke dashstyle="dashDot"/>
                    </v:line>
                    <v:line id="_x0000_s1202" style="position:absolute" from="2475,12240" to="2925,12240">
                      <v:stroke dashstyle="dashDot"/>
                    </v:line>
                  </v:group>
                  <v:roundrect id="_x0000_s1203" style="position:absolute;left:3529;top:10597;width:28;height:1107;rotation:-15" arcsize=".5"/>
                  <v:group id="_x0000_s1204" style="position:absolute;left:4186;top:10578;width:409;height:677;rotation:-4937803fd" coordorigin="4200,10452" coordsize="757,1133">
                    <v:roundrect id="_x0000_s1205" style="position:absolute;left:4356;top:10452;width:460;height:31" arcsize=".5" strokecolor="#333"/>
                    <v:shape id="_x0000_s1206" style="position:absolute;left:4200;top:11471;width:757;height:114;mso-wrap-style:square;mso-wrap-distance-left:0;mso-wrap-distance-top:0;mso-wrap-distance-right:0;mso-wrap-distance-bottom:0;v-text-anchor:top" coordsize="757,114" path="m27,22hdc39,76,,94,98,103hhc196,112,602,114,709,97,757,75,738,20,744,hde" filled="f" strokecolor="#333">
                      <v:path arrowok="t"/>
                    </v:shape>
                    <v:line id="_x0000_s1207" style="position:absolute" from="4228,10890" to="4228,11520" strokecolor="#333"/>
                    <v:line id="_x0000_s1208" style="position:absolute" from="4944,10890" to="4944,11475" strokecolor="#333"/>
                    <v:shape id="_x0000_s1209" style="position:absolute;left:4788;top:10467;width:162;height:458;flip:x;mso-wrap-style:square;mso-wrap-distance-left:0;mso-wrap-distance-top:0;mso-wrap-distance-right:0;mso-wrap-distance-bottom:0;v-text-anchor:top" coordsize="162,458" path="m135,hhc144,21,151,82,153,117hbc156,153,162,198,153,213hhc144,228,66,233,42,252,18,271,12,272,6,306hbc,340,8,426,8,458hhe" filled="f" strokecolor="#333">
                      <v:path arrowok="t"/>
                    </v:shape>
                    <v:shape id="_x0000_s1210" style="position:absolute;left:4221;top:10470;width:162;height:458;mso-wrap-style:square;mso-wrap-distance-left:0;mso-wrap-distance-top:0;mso-wrap-distance-right:0;mso-wrap-distance-bottom:0;v-text-anchor:top" coordsize="162,458" path="m135,hhc144,21,151,82,153,117hbc156,153,162,198,153,213hhc144,228,66,233,42,252,18,271,12,272,6,306hbc,340,8,426,8,458hhe" filled="f" strokecolor="#333">
                      <v:path arrowok="t"/>
                    </v:shape>
                  </v:group>
                  <v:group id="_x0000_s1211" style="position:absolute;left:4154;top:10971;width:547;height:139;rotation:752893fd" coordorigin="2604,1797" coordsize="547,376">
                    <v:group id="_x0000_s1212" style="position:absolute;left:2604;top:1797;width:547;height:14" coordorigin="2499,5805" coordsize="528,9">
                      <v:line id="_x0000_s1213" style="position:absolute" from="2535,5814" to="2989,5814"/>
                      <v:shape id="_x0000_s1214" style="position:absolute;left:2985;top:5805;width:42;height:9;mso-wrap-style:square;mso-wrap-distance-left:0;mso-wrap-distance-top:0;mso-wrap-distance-right:0;mso-wrap-distance-bottom:0;v-text-anchor:top" coordsize="42,9" path="m,9c5,8,11,7,18,6,25,5,33,2,42,e" filled="f">
                        <v:path arrowok="t"/>
                      </v:shape>
                      <v:shape id="_x0000_s1215" style="position:absolute;left:2499;top:5805;width:42;height:9;flip:x;mso-wrap-style:square;mso-wrap-distance-left:0;mso-wrap-distance-top:0;mso-wrap-distance-right:0;mso-wrap-distance-bottom:0;v-text-anchor:top" coordsize="42,9" path="m,9c5,8,11,7,18,6,25,5,33,2,42,e" filled="f">
                        <v:path arrowok="t"/>
                      </v:shape>
                    </v:group>
                    <v:rect id="_x0000_s1216" style="position:absolute;left:2610;top:1815;width:513;height:358" fillcolor="black" stroked="f">
                      <v:fill r:id="rId26" o:title="横虚线" type="pattern"/>
                    </v:rect>
                  </v:group>
                  <v:rect id="_x0000_s1217" style="position:absolute;left:4398;top:10752;width:179;height:162;rotation:18672504fd"/>
                  <v:shape id="_x0000_s1218" type="#_x0000_t32" style="position:absolute;left:4030;top:11531;width:215;height:215" o:connectortype="straight"/>
                  <v:shape id="_x0000_s1219" type="#_x0000_t32" style="position:absolute;left:4449;top:11090;width:215;height:215" o:connectortype="straight"/>
                </v:group>
              </v:group>
              <v:shape id="_x0000_s1220" type="#_x0000_t202" style="position:absolute;left:5230;top:10194;width:903;height:451" filled="f" stroked="f">
                <v:textbox>
                  <w:txbxContent>
                    <w:p w:rsidR="002D4117" w:rsidRDefault="00856A84" w:rsidP="00E0326B">
                      <w:pPr>
                        <w:rPr>
                          <w:sz w:val="15"/>
                          <w:szCs w:val="15"/>
                        </w:rPr>
                      </w:pPr>
                      <w:r>
                        <w:rPr>
                          <w:rFonts w:hint="eastAsia"/>
                          <w:sz w:val="15"/>
                          <w:szCs w:val="15"/>
                        </w:rPr>
                        <w:t>不断搅拌</w:t>
                      </w:r>
                    </w:p>
                  </w:txbxContent>
                </v:textbox>
              </v:shape>
            </v:group>
            <v:shape id="_x0000_s1221" type="#_x0000_t202" style="position:absolute;left:2223;top:11582;width:7220;height:494" filled="f" stroked="f">
              <v:textbox>
                <w:txbxContent>
                  <w:p w:rsidR="002D4117" w:rsidRDefault="00856A84" w:rsidP="00E0326B">
                    <w:r>
                      <w:t>A.</w:t>
                    </w:r>
                    <w:r>
                      <w:rPr>
                        <w:rFonts w:hint="eastAsia"/>
                      </w:rPr>
                      <w:t>测溶液</w:t>
                    </w:r>
                    <w:r>
                      <w:t xml:space="preserve">pH   B. </w:t>
                    </w:r>
                    <w:r>
                      <w:rPr>
                        <w:rFonts w:hint="eastAsia"/>
                      </w:rPr>
                      <w:t>过滤</w:t>
                    </w:r>
                    <w:r>
                      <w:t xml:space="preserve">      C.  </w:t>
                    </w:r>
                    <w:r>
                      <w:rPr>
                        <w:rFonts w:hint="eastAsia"/>
                      </w:rPr>
                      <w:t>稀释浓硫酸</w:t>
                    </w:r>
                    <w:r>
                      <w:t xml:space="preserve">       D. </w:t>
                    </w:r>
                    <w:r>
                      <w:rPr>
                        <w:rFonts w:hint="eastAsia"/>
                      </w:rPr>
                      <w:t>量取</w:t>
                    </w:r>
                    <w:r>
                      <w:t>9.3mL</w:t>
                    </w:r>
                    <w:r>
                      <w:rPr>
                        <w:rFonts w:hint="eastAsia"/>
                      </w:rPr>
                      <w:t>液体</w:t>
                    </w:r>
                    <w:r>
                      <w:t xml:space="preserve">       </w:t>
                    </w:r>
                  </w:p>
                </w:txbxContent>
              </v:textbox>
            </v:shape>
          </v:group>
        </w:pict>
      </w:r>
      <w:r>
        <w:rPr>
          <w:rFonts w:hint="eastAsia"/>
        </w:rPr>
        <w:t>6</w:t>
      </w:r>
      <w:r>
        <w:rPr>
          <w:rFonts w:hint="eastAsia"/>
        </w:rPr>
        <w:t>．下图所示实验操作，正确的是（</w:t>
      </w:r>
      <w:r>
        <w:rPr>
          <w:rFonts w:hint="eastAsia"/>
        </w:rPr>
        <w:t xml:space="preserve">      </w:t>
      </w:r>
      <w:r>
        <w:rPr>
          <w:rFonts w:hint="eastAsia"/>
        </w:rPr>
        <w:t>）</w:t>
      </w:r>
    </w:p>
    <w:p w:rsidR="00E0326B" w:rsidRDefault="00856A84" w:rsidP="00B631F6"/>
    <w:p w:rsidR="00E0326B" w:rsidRDefault="00856A84" w:rsidP="00B631F6"/>
    <w:p w:rsidR="00E0326B" w:rsidRDefault="00856A84" w:rsidP="00B631F6"/>
    <w:p w:rsidR="00E0326B" w:rsidRDefault="00856A84" w:rsidP="00B631F6"/>
    <w:p w:rsidR="00E0326B" w:rsidRDefault="00856A84" w:rsidP="00B631F6"/>
    <w:p w:rsidR="00E0326B" w:rsidRDefault="00856A84" w:rsidP="00B631F6"/>
    <w:p w:rsidR="00E0326B" w:rsidRDefault="00856A84" w:rsidP="00B631F6"/>
    <w:p w:rsidR="00B631F6" w:rsidRDefault="00856A84" w:rsidP="00B631F6">
      <w:r>
        <w:rPr>
          <w:rFonts w:hint="eastAsia"/>
        </w:rPr>
        <w:t>7</w:t>
      </w:r>
      <w:r>
        <w:rPr>
          <w:rFonts w:hint="eastAsia"/>
        </w:rPr>
        <w:t>．吸烟有害健康，香烟的烟气中含有几百种对人体有害的物质，尼古丁是其中的一种，其化学式为</w:t>
      </w:r>
      <w:r>
        <w:rPr>
          <w:rFonts w:hint="eastAsia"/>
        </w:rPr>
        <w:t>C</w:t>
      </w:r>
      <w:r w:rsidRPr="00E24CF5">
        <w:rPr>
          <w:rFonts w:hint="eastAsia"/>
          <w:vertAlign w:val="subscript"/>
        </w:rPr>
        <w:t>10</w:t>
      </w:r>
      <w:r>
        <w:rPr>
          <w:rFonts w:hint="eastAsia"/>
        </w:rPr>
        <w:t>H</w:t>
      </w:r>
      <w:r w:rsidRPr="00E24CF5">
        <w:rPr>
          <w:rFonts w:hint="eastAsia"/>
          <w:vertAlign w:val="subscript"/>
        </w:rPr>
        <w:t>14</w:t>
      </w:r>
      <w:r>
        <w:rPr>
          <w:rFonts w:hint="eastAsia"/>
        </w:rPr>
        <w:t>N</w:t>
      </w:r>
      <w:r w:rsidRPr="00E24CF5">
        <w:rPr>
          <w:rFonts w:hint="eastAsia"/>
          <w:vertAlign w:val="subscript"/>
        </w:rPr>
        <w:t>2</w:t>
      </w:r>
      <w:r>
        <w:rPr>
          <w:rFonts w:hint="eastAsia"/>
        </w:rPr>
        <w:t>，下列关于尼古丁的说法正确的是（</w:t>
      </w:r>
      <w:r>
        <w:rPr>
          <w:rFonts w:hint="eastAsia"/>
        </w:rPr>
        <w:t xml:space="preserve">      </w:t>
      </w:r>
      <w:r>
        <w:rPr>
          <w:rFonts w:hint="eastAsia"/>
        </w:rPr>
        <w:t>）</w:t>
      </w:r>
    </w:p>
    <w:p w:rsidR="00B631F6" w:rsidRDefault="00856A84" w:rsidP="00E0326B">
      <w:pPr>
        <w:ind w:firstLineChars="50" w:firstLine="105"/>
      </w:pPr>
      <w:r>
        <w:rPr>
          <w:rFonts w:hint="eastAsia"/>
        </w:rPr>
        <w:t>A</w:t>
      </w:r>
      <w:r>
        <w:rPr>
          <w:rFonts w:hint="eastAsia"/>
        </w:rPr>
        <w:t>．尼古丁是由三种元素组成的有机物</w:t>
      </w:r>
      <w:r>
        <w:rPr>
          <w:rFonts w:hint="eastAsia"/>
        </w:rPr>
        <w:t xml:space="preserve"> B</w:t>
      </w:r>
      <w:r>
        <w:rPr>
          <w:rFonts w:hint="eastAsia"/>
        </w:rPr>
        <w:t>．尼古丁是由</w:t>
      </w:r>
      <w:r>
        <w:rPr>
          <w:rFonts w:hint="eastAsia"/>
        </w:rPr>
        <w:t>10</w:t>
      </w:r>
      <w:r>
        <w:rPr>
          <w:rFonts w:hint="eastAsia"/>
        </w:rPr>
        <w:t>个碳原子、</w:t>
      </w:r>
      <w:r>
        <w:rPr>
          <w:rFonts w:hint="eastAsia"/>
        </w:rPr>
        <w:t>14</w:t>
      </w:r>
      <w:r>
        <w:rPr>
          <w:rFonts w:hint="eastAsia"/>
        </w:rPr>
        <w:t>个氢原子、</w:t>
      </w:r>
      <w:r>
        <w:rPr>
          <w:rFonts w:hint="eastAsia"/>
        </w:rPr>
        <w:t>2</w:t>
      </w:r>
      <w:r>
        <w:rPr>
          <w:rFonts w:hint="eastAsia"/>
        </w:rPr>
        <w:t>个氨原子构成的</w:t>
      </w:r>
    </w:p>
    <w:p w:rsidR="00751FA6" w:rsidRPr="00777652" w:rsidRDefault="00856A84" w:rsidP="00E0326B">
      <w:pPr>
        <w:ind w:firstLineChars="50" w:firstLine="105"/>
      </w:pPr>
      <w:r>
        <w:rPr>
          <w:rFonts w:hint="eastAsia"/>
        </w:rPr>
        <w:t>C</w:t>
      </w:r>
      <w:r>
        <w:rPr>
          <w:rFonts w:hint="eastAsia"/>
        </w:rPr>
        <w:t>．尼古丁中氢元素质量分数最大</w:t>
      </w:r>
      <w:r>
        <w:rPr>
          <w:rFonts w:hint="eastAsia"/>
        </w:rPr>
        <w:t xml:space="preserve">    D</w:t>
      </w:r>
      <w:r>
        <w:rPr>
          <w:rFonts w:hint="eastAsia"/>
        </w:rPr>
        <w:t>．尼古丁中碳、氢、氮三种元素的质量比为</w:t>
      </w:r>
      <w:r>
        <w:rPr>
          <w:rFonts w:hint="eastAsia"/>
        </w:rPr>
        <w:t>5</w:t>
      </w:r>
      <w:r>
        <w:rPr>
          <w:rFonts w:hint="eastAsia"/>
        </w:rPr>
        <w:t>：</w:t>
      </w:r>
      <w:r>
        <w:rPr>
          <w:rFonts w:hint="eastAsia"/>
        </w:rPr>
        <w:t>7</w:t>
      </w:r>
      <w:r>
        <w:rPr>
          <w:rFonts w:hint="eastAsia"/>
        </w:rPr>
        <w:t>：</w:t>
      </w:r>
      <w:r>
        <w:rPr>
          <w:rFonts w:hint="eastAsia"/>
        </w:rPr>
        <w:t>1</w:t>
      </w:r>
    </w:p>
    <w:p w:rsidR="00B631F6" w:rsidRDefault="00856A84" w:rsidP="00B631F6">
      <w:r>
        <w:rPr>
          <w:rFonts w:hint="eastAsia"/>
        </w:rPr>
        <w:t>8</w:t>
      </w:r>
      <w:r>
        <w:rPr>
          <w:rFonts w:hint="eastAsia"/>
        </w:rPr>
        <w:t>．生产某阻燃剂（</w:t>
      </w:r>
      <w:r>
        <w:rPr>
          <w:rFonts w:hint="eastAsia"/>
        </w:rPr>
        <w:t>Sb</w:t>
      </w:r>
      <w:r w:rsidRPr="00E24CF5">
        <w:rPr>
          <w:rFonts w:hint="eastAsia"/>
          <w:vertAlign w:val="subscript"/>
        </w:rPr>
        <w:t>2</w:t>
      </w:r>
      <w:r>
        <w:rPr>
          <w:rFonts w:hint="eastAsia"/>
        </w:rPr>
        <w:t>O</w:t>
      </w:r>
      <w:r w:rsidRPr="00E24CF5">
        <w:rPr>
          <w:rFonts w:hint="eastAsia"/>
          <w:vertAlign w:val="subscript"/>
        </w:rPr>
        <w:t>5</w:t>
      </w:r>
      <w:r>
        <w:rPr>
          <w:rFonts w:hint="eastAsia"/>
        </w:rPr>
        <w:t>）的化学方程式为</w:t>
      </w:r>
      <w:r>
        <w:rPr>
          <w:rFonts w:hint="eastAsia"/>
        </w:rPr>
        <w:t xml:space="preserve">X </w:t>
      </w:r>
      <w:r>
        <w:rPr>
          <w:rFonts w:hint="eastAsia"/>
        </w:rPr>
        <w:t>＋</w:t>
      </w:r>
      <w:r>
        <w:rPr>
          <w:rFonts w:hint="eastAsia"/>
        </w:rPr>
        <w:t xml:space="preserve"> 2H</w:t>
      </w:r>
      <w:r w:rsidRPr="00E24CF5">
        <w:rPr>
          <w:rFonts w:hint="eastAsia"/>
          <w:vertAlign w:val="subscript"/>
        </w:rPr>
        <w:t>2</w:t>
      </w:r>
      <w:r>
        <w:rPr>
          <w:rFonts w:hint="eastAsia"/>
        </w:rPr>
        <w:t>O</w:t>
      </w:r>
      <w:r w:rsidRPr="00E24CF5">
        <w:rPr>
          <w:rFonts w:hint="eastAsia"/>
          <w:vertAlign w:val="subscript"/>
        </w:rPr>
        <w:t>2</w:t>
      </w:r>
      <w:r>
        <w:rPr>
          <w:rFonts w:hint="eastAsia"/>
        </w:rPr>
        <w:t>＝</w:t>
      </w:r>
      <w:r>
        <w:rPr>
          <w:rFonts w:hint="eastAsia"/>
        </w:rPr>
        <w:t>Sb</w:t>
      </w:r>
      <w:r w:rsidRPr="00E24CF5">
        <w:rPr>
          <w:rFonts w:hint="eastAsia"/>
          <w:vertAlign w:val="subscript"/>
        </w:rPr>
        <w:t>2</w:t>
      </w:r>
      <w:r>
        <w:rPr>
          <w:rFonts w:hint="eastAsia"/>
        </w:rPr>
        <w:t>O</w:t>
      </w:r>
      <w:r w:rsidRPr="00E24CF5">
        <w:rPr>
          <w:rFonts w:hint="eastAsia"/>
          <w:vertAlign w:val="subscript"/>
        </w:rPr>
        <w:t>5</w:t>
      </w:r>
      <w:r>
        <w:rPr>
          <w:rFonts w:hint="eastAsia"/>
        </w:rPr>
        <w:t xml:space="preserve"> </w:t>
      </w:r>
      <w:r>
        <w:rPr>
          <w:rFonts w:hint="eastAsia"/>
        </w:rPr>
        <w:t>＋</w:t>
      </w:r>
      <w:r>
        <w:rPr>
          <w:rFonts w:hint="eastAsia"/>
        </w:rPr>
        <w:t xml:space="preserve"> 2H</w:t>
      </w:r>
      <w:r w:rsidRPr="00E24CF5">
        <w:rPr>
          <w:rFonts w:hint="eastAsia"/>
          <w:vertAlign w:val="subscript"/>
        </w:rPr>
        <w:t>2</w:t>
      </w:r>
      <w:r>
        <w:rPr>
          <w:rFonts w:hint="eastAsia"/>
        </w:rPr>
        <w:t>O</w:t>
      </w:r>
      <w:r>
        <w:rPr>
          <w:rFonts w:hint="eastAsia"/>
        </w:rPr>
        <w:t>，雄推断</w:t>
      </w:r>
      <w:r>
        <w:rPr>
          <w:rFonts w:hint="eastAsia"/>
        </w:rPr>
        <w:t>X</w:t>
      </w:r>
      <w:r>
        <w:rPr>
          <w:rFonts w:hint="eastAsia"/>
        </w:rPr>
        <w:t>的化学式为（</w:t>
      </w:r>
      <w:r>
        <w:rPr>
          <w:rFonts w:hint="eastAsia"/>
        </w:rPr>
        <w:t xml:space="preserve">      </w:t>
      </w:r>
      <w:r>
        <w:rPr>
          <w:rFonts w:hint="eastAsia"/>
        </w:rPr>
        <w:t>）</w:t>
      </w:r>
    </w:p>
    <w:p w:rsidR="00B631F6" w:rsidRPr="00EE0BCE" w:rsidRDefault="00856A84" w:rsidP="00E0326B">
      <w:pPr>
        <w:ind w:firstLineChars="50" w:firstLine="105"/>
      </w:pPr>
      <w:r>
        <w:t>A. H</w:t>
      </w:r>
      <w:r w:rsidRPr="00E24CF5">
        <w:rPr>
          <w:vertAlign w:val="subscript"/>
        </w:rPr>
        <w:t>3</w:t>
      </w:r>
      <w:r>
        <w:t>SbO</w:t>
      </w:r>
      <w:r w:rsidRPr="00E24CF5">
        <w:rPr>
          <w:vertAlign w:val="subscript"/>
        </w:rPr>
        <w:t>4</w:t>
      </w:r>
      <w:r>
        <w:rPr>
          <w:rFonts w:hint="eastAsia"/>
        </w:rPr>
        <w:t xml:space="preserve">   </w:t>
      </w:r>
      <w:r>
        <w:t>B. SbO</w:t>
      </w:r>
      <w:r w:rsidRPr="00E24CF5">
        <w:rPr>
          <w:vertAlign w:val="subscript"/>
        </w:rPr>
        <w:t>3</w:t>
      </w:r>
      <w:r>
        <w:rPr>
          <w:rFonts w:hint="eastAsia"/>
        </w:rPr>
        <w:t xml:space="preserve">   </w:t>
      </w:r>
      <w:r>
        <w:t>C. SBO</w:t>
      </w:r>
      <w:r w:rsidRPr="00E24CF5">
        <w:rPr>
          <w:vertAlign w:val="subscript"/>
        </w:rPr>
        <w:t>2</w:t>
      </w:r>
      <w:r>
        <w:rPr>
          <w:rFonts w:hint="eastAsia"/>
        </w:rPr>
        <w:t xml:space="preserve">    </w:t>
      </w:r>
      <w:r>
        <w:t>D. Sb</w:t>
      </w:r>
      <w:r w:rsidRPr="00E24CF5">
        <w:rPr>
          <w:vertAlign w:val="subscript"/>
        </w:rPr>
        <w:t>2</w:t>
      </w:r>
      <w:r>
        <w:t>O</w:t>
      </w:r>
      <w:r w:rsidRPr="00E24CF5">
        <w:rPr>
          <w:vertAlign w:val="subscript"/>
        </w:rPr>
        <w:t>3</w:t>
      </w:r>
    </w:p>
    <w:p w:rsidR="00B631F6" w:rsidRDefault="00856A84" w:rsidP="00B631F6">
      <w:r>
        <w:rPr>
          <w:rFonts w:hint="eastAsia"/>
        </w:rPr>
        <w:t>9</w:t>
      </w:r>
      <w:r>
        <w:rPr>
          <w:rFonts w:hint="eastAsia"/>
        </w:rPr>
        <w:t>．有甲、乙、内、丁四种颗粒大小相同的金属</w:t>
      </w:r>
      <w:r>
        <w:rPr>
          <w:rFonts w:hint="eastAsia"/>
        </w:rPr>
        <w:t>，分别投入等质量等浓度的稀硫中，乙、丙表面有气泡产生，</w:t>
      </w:r>
      <w:proofErr w:type="gramStart"/>
      <w:r>
        <w:rPr>
          <w:rFonts w:hint="eastAsia"/>
        </w:rPr>
        <w:t>且丙产生</w:t>
      </w:r>
      <w:proofErr w:type="gramEnd"/>
      <w:r>
        <w:rPr>
          <w:rFonts w:hint="eastAsia"/>
        </w:rPr>
        <w:t>气泡较快，甲、丁无现象；再将</w:t>
      </w:r>
      <w:proofErr w:type="gramStart"/>
      <w:r>
        <w:rPr>
          <w:rFonts w:hint="eastAsia"/>
        </w:rPr>
        <w:t>甲投入丁的盐落液</w:t>
      </w:r>
      <w:proofErr w:type="gramEnd"/>
      <w:r>
        <w:rPr>
          <w:rFonts w:hint="eastAsia"/>
        </w:rPr>
        <w:t>中，甲的表面有丁析出，则这四种金属的活动性由强到弱的序为（</w:t>
      </w:r>
      <w:r>
        <w:rPr>
          <w:rFonts w:hint="eastAsia"/>
        </w:rPr>
        <w:t xml:space="preserve">      </w:t>
      </w:r>
      <w:r>
        <w:rPr>
          <w:rFonts w:hint="eastAsia"/>
        </w:rPr>
        <w:t>）</w:t>
      </w:r>
    </w:p>
    <w:p w:rsidR="00B631F6" w:rsidRDefault="00856A84" w:rsidP="00B631F6">
      <w:r>
        <w:rPr>
          <w:rFonts w:hint="eastAsia"/>
        </w:rPr>
        <w:t>A</w:t>
      </w:r>
      <w:r>
        <w:rPr>
          <w:rFonts w:hint="eastAsia"/>
        </w:rPr>
        <w:t>．甲＞乙＞丙＞丁</w:t>
      </w:r>
      <w:r>
        <w:rPr>
          <w:rFonts w:hint="eastAsia"/>
        </w:rPr>
        <w:t>B</w:t>
      </w:r>
      <w:r>
        <w:rPr>
          <w:rFonts w:hint="eastAsia"/>
        </w:rPr>
        <w:t>．丙＞乙＞甲＞丁</w:t>
      </w:r>
      <w:r>
        <w:rPr>
          <w:rFonts w:hint="eastAsia"/>
        </w:rPr>
        <w:t xml:space="preserve"> C</w:t>
      </w:r>
      <w:r>
        <w:rPr>
          <w:rFonts w:hint="eastAsia"/>
        </w:rPr>
        <w:t>．丙＞乙＞丁＞甲</w:t>
      </w:r>
      <w:r>
        <w:rPr>
          <w:rFonts w:hint="eastAsia"/>
        </w:rPr>
        <w:t>D</w:t>
      </w:r>
      <w:r>
        <w:rPr>
          <w:rFonts w:hint="eastAsia"/>
        </w:rPr>
        <w:t>．丁＞甲＞乙＞丙</w:t>
      </w:r>
    </w:p>
    <w:p w:rsidR="00B631F6" w:rsidRDefault="00856A84" w:rsidP="00B631F6">
      <w:r>
        <w:rPr>
          <w:rFonts w:hint="eastAsia"/>
        </w:rPr>
        <w:t>10</w:t>
      </w:r>
      <w:r>
        <w:rPr>
          <w:rFonts w:hint="eastAsia"/>
        </w:rPr>
        <w:t>．善于流理化学知识是学好化学的有效方法，以下梳理归纳正确的一组是（</w:t>
      </w:r>
      <w:r>
        <w:rPr>
          <w:rFonts w:hint="eastAsia"/>
        </w:rPr>
        <w:t xml:space="preserve">      </w:t>
      </w:r>
      <w:r>
        <w:rPr>
          <w:rFonts w:hint="eastAsia"/>
        </w:rPr>
        <w:t>）</w:t>
      </w:r>
    </w:p>
    <w:tbl>
      <w:tblPr>
        <w:tblStyle w:val="a8"/>
        <w:tblW w:w="0" w:type="auto"/>
        <w:tblLook w:val="04A0" w:firstRow="1" w:lastRow="0" w:firstColumn="1" w:lastColumn="0" w:noHBand="0" w:noVBand="1"/>
      </w:tblPr>
      <w:tblGrid>
        <w:gridCol w:w="4927"/>
        <w:gridCol w:w="4928"/>
      </w:tblGrid>
      <w:tr w:rsidR="00754CA3" w:rsidTr="008B0DA5">
        <w:tc>
          <w:tcPr>
            <w:tcW w:w="4927" w:type="dxa"/>
          </w:tcPr>
          <w:p w:rsidR="008B0DA5" w:rsidRPr="008B0DA5" w:rsidRDefault="00856A84" w:rsidP="00E0326B">
            <w:r w:rsidRPr="008B0DA5">
              <w:rPr>
                <w:rFonts w:hint="eastAsia"/>
              </w:rPr>
              <w:t>A</w:t>
            </w:r>
            <w:r w:rsidRPr="008B0DA5">
              <w:rPr>
                <w:rFonts w:hint="eastAsia"/>
              </w:rPr>
              <w:t>．描述实验现象</w:t>
            </w:r>
          </w:p>
        </w:tc>
        <w:tc>
          <w:tcPr>
            <w:tcW w:w="4928" w:type="dxa"/>
          </w:tcPr>
          <w:p w:rsidR="008B0DA5" w:rsidRPr="008B0DA5" w:rsidRDefault="00856A84" w:rsidP="00E0326B">
            <w:r w:rsidRPr="008B0DA5">
              <w:rPr>
                <w:rFonts w:hint="eastAsia"/>
              </w:rPr>
              <w:t>B</w:t>
            </w:r>
            <w:r w:rsidRPr="008B0DA5">
              <w:rPr>
                <w:rFonts w:hint="eastAsia"/>
              </w:rPr>
              <w:t>．实验安全</w:t>
            </w:r>
          </w:p>
        </w:tc>
      </w:tr>
      <w:tr w:rsidR="00754CA3" w:rsidTr="008B0DA5">
        <w:tc>
          <w:tcPr>
            <w:tcW w:w="4927" w:type="dxa"/>
          </w:tcPr>
          <w:p w:rsidR="009B32B8" w:rsidRDefault="00856A84" w:rsidP="009B32B8">
            <w:pPr>
              <w:jc w:val="left"/>
            </w:pPr>
            <w:r w:rsidRPr="008B0DA5">
              <w:rPr>
                <w:rFonts w:hint="eastAsia"/>
              </w:rPr>
              <w:t>①</w:t>
            </w:r>
            <w:r w:rsidRPr="008B0DA5">
              <w:rPr>
                <w:rFonts w:hint="eastAsia"/>
              </w:rPr>
              <w:t>50</w:t>
            </w:r>
            <w:r>
              <w:t>m</w:t>
            </w:r>
            <w:r>
              <w:rPr>
                <w:rFonts w:hint="eastAsia"/>
              </w:rPr>
              <w:t>L</w:t>
            </w:r>
            <w:r w:rsidRPr="008B0DA5">
              <w:rPr>
                <w:rFonts w:hint="eastAsia"/>
              </w:rPr>
              <w:t>水和</w:t>
            </w:r>
            <w:r w:rsidRPr="008B0DA5">
              <w:rPr>
                <w:rFonts w:hint="eastAsia"/>
              </w:rPr>
              <w:t>50</w:t>
            </w:r>
            <w:r>
              <w:t>m</w:t>
            </w:r>
            <w:r>
              <w:rPr>
                <w:rFonts w:hint="eastAsia"/>
              </w:rPr>
              <w:t>L</w:t>
            </w:r>
            <w:r w:rsidRPr="008B0DA5">
              <w:rPr>
                <w:rFonts w:hint="eastAsia"/>
              </w:rPr>
              <w:t>酒精混合后总体积等于</w:t>
            </w:r>
            <w:r>
              <w:t>100m</w:t>
            </w:r>
            <w:r>
              <w:rPr>
                <w:rFonts w:hint="eastAsia"/>
              </w:rPr>
              <w:t>L</w:t>
            </w:r>
          </w:p>
          <w:p w:rsidR="00B71273" w:rsidRDefault="00856A84" w:rsidP="009B32B8">
            <w:pPr>
              <w:jc w:val="left"/>
            </w:pPr>
            <w:r w:rsidRPr="008B0DA5">
              <w:rPr>
                <w:rFonts w:hint="eastAsia"/>
              </w:rPr>
              <w:t>②硫在空气中燃烧产生明亮的</w:t>
            </w:r>
            <w:r>
              <w:rPr>
                <w:rFonts w:hint="eastAsia"/>
              </w:rPr>
              <w:t>蓝</w:t>
            </w:r>
            <w:r w:rsidRPr="008B0DA5">
              <w:rPr>
                <w:rFonts w:hint="eastAsia"/>
              </w:rPr>
              <w:t>紫色火焰，有</w:t>
            </w:r>
            <w:r>
              <w:rPr>
                <w:rFonts w:hint="eastAsia"/>
              </w:rPr>
              <w:t>刺激</w:t>
            </w:r>
            <w:r w:rsidRPr="008B0DA5">
              <w:rPr>
                <w:rFonts w:hint="eastAsia"/>
              </w:rPr>
              <w:t>性气</w:t>
            </w:r>
            <w:r>
              <w:rPr>
                <w:rFonts w:hint="eastAsia"/>
              </w:rPr>
              <w:t>味</w:t>
            </w:r>
            <w:r w:rsidRPr="008B0DA5">
              <w:rPr>
                <w:rFonts w:hint="eastAsia"/>
              </w:rPr>
              <w:t>气体生成</w:t>
            </w:r>
          </w:p>
          <w:p w:rsidR="008B0DA5" w:rsidRPr="008B0DA5" w:rsidRDefault="00856A84" w:rsidP="00B71273">
            <w:pPr>
              <w:jc w:val="both"/>
            </w:pPr>
            <w:r w:rsidRPr="008B0DA5">
              <w:rPr>
                <w:rFonts w:hint="eastAsia"/>
              </w:rPr>
              <w:t>③二气化碳通入紫色石</w:t>
            </w:r>
            <w:r>
              <w:rPr>
                <w:rFonts w:hint="eastAsia"/>
              </w:rPr>
              <w:t>蕊</w:t>
            </w:r>
            <w:r w:rsidRPr="008B0DA5">
              <w:rPr>
                <w:rFonts w:hint="eastAsia"/>
              </w:rPr>
              <w:t>溶液中，溶液变红色</w:t>
            </w:r>
          </w:p>
        </w:tc>
        <w:tc>
          <w:tcPr>
            <w:tcW w:w="4928" w:type="dxa"/>
          </w:tcPr>
          <w:p w:rsidR="00B71273" w:rsidRDefault="00856A84" w:rsidP="00B71273">
            <w:pPr>
              <w:jc w:val="both"/>
            </w:pPr>
            <w:r w:rsidRPr="008B0DA5">
              <w:rPr>
                <w:rFonts w:hint="eastAsia"/>
              </w:rPr>
              <w:t>①点燃可燃性气体前一定要验纯</w:t>
            </w:r>
          </w:p>
          <w:p w:rsidR="00B71273" w:rsidRDefault="00856A84" w:rsidP="00B71273">
            <w:pPr>
              <w:jc w:val="both"/>
            </w:pPr>
            <w:r w:rsidRPr="008B0DA5">
              <w:rPr>
                <w:rFonts w:hint="eastAsia"/>
              </w:rPr>
              <w:t>②实验室鉴别化学药品时不可以</w:t>
            </w:r>
            <w:proofErr w:type="gramStart"/>
            <w:r w:rsidRPr="008B0DA5">
              <w:rPr>
                <w:rFonts w:hint="eastAsia"/>
              </w:rPr>
              <w:t>尝</w:t>
            </w:r>
            <w:r>
              <w:rPr>
                <w:rFonts w:hint="eastAsia"/>
              </w:rPr>
              <w:t>任何</w:t>
            </w:r>
            <w:proofErr w:type="gramEnd"/>
            <w:r>
              <w:rPr>
                <w:rFonts w:hint="eastAsia"/>
              </w:rPr>
              <w:t>药品的味道</w:t>
            </w:r>
          </w:p>
          <w:p w:rsidR="008B0DA5" w:rsidRPr="008B0DA5" w:rsidRDefault="00856A84" w:rsidP="00B71273">
            <w:pPr>
              <w:jc w:val="both"/>
            </w:pPr>
            <w:r w:rsidRPr="008B0DA5">
              <w:rPr>
                <w:rFonts w:hint="eastAsia"/>
              </w:rPr>
              <w:t>③向燃</w:t>
            </w:r>
            <w:proofErr w:type="gramStart"/>
            <w:r w:rsidRPr="008B0DA5">
              <w:rPr>
                <w:rFonts w:hint="eastAsia"/>
              </w:rPr>
              <w:t>然着</w:t>
            </w:r>
            <w:proofErr w:type="gramEnd"/>
            <w:r w:rsidRPr="008B0DA5">
              <w:rPr>
                <w:rFonts w:hint="eastAsia"/>
              </w:rPr>
              <w:t>的酒精灯内添加酒精，以节约实验时间</w:t>
            </w:r>
          </w:p>
        </w:tc>
      </w:tr>
      <w:tr w:rsidR="00754CA3" w:rsidTr="008B0DA5">
        <w:tc>
          <w:tcPr>
            <w:tcW w:w="4927" w:type="dxa"/>
          </w:tcPr>
          <w:p w:rsidR="008B0DA5" w:rsidRPr="008B0DA5" w:rsidRDefault="00856A84" w:rsidP="00E0326B">
            <w:r w:rsidRPr="008B0DA5">
              <w:rPr>
                <w:rFonts w:hint="eastAsia"/>
              </w:rPr>
              <w:t>C</w:t>
            </w:r>
            <w:r w:rsidRPr="008B0DA5">
              <w:rPr>
                <w:rFonts w:hint="eastAsia"/>
              </w:rPr>
              <w:t>．化学与生活</w:t>
            </w:r>
          </w:p>
        </w:tc>
        <w:tc>
          <w:tcPr>
            <w:tcW w:w="4928" w:type="dxa"/>
          </w:tcPr>
          <w:p w:rsidR="008B0DA5" w:rsidRPr="008B0DA5" w:rsidRDefault="00856A84" w:rsidP="00E0326B">
            <w:r w:rsidRPr="008B0DA5">
              <w:rPr>
                <w:rFonts w:hint="eastAsia"/>
              </w:rPr>
              <w:t>D</w:t>
            </w:r>
            <w:r w:rsidRPr="008B0DA5">
              <w:rPr>
                <w:rFonts w:hint="eastAsia"/>
              </w:rPr>
              <w:t>．认识物质俗名</w:t>
            </w:r>
          </w:p>
        </w:tc>
      </w:tr>
      <w:tr w:rsidR="00754CA3" w:rsidTr="008B0DA5">
        <w:tc>
          <w:tcPr>
            <w:tcW w:w="4927" w:type="dxa"/>
          </w:tcPr>
          <w:p w:rsidR="00EB3F68" w:rsidRDefault="00856A84" w:rsidP="00EB3F68">
            <w:pPr>
              <w:jc w:val="both"/>
            </w:pPr>
            <w:r w:rsidRPr="008B0DA5">
              <w:rPr>
                <w:rFonts w:hint="eastAsia"/>
              </w:rPr>
              <w:t>①人体缺乏继生素</w:t>
            </w:r>
            <w:r w:rsidRPr="008B0DA5">
              <w:rPr>
                <w:rFonts w:hint="eastAsia"/>
              </w:rPr>
              <w:t>A</w:t>
            </w:r>
            <w:r w:rsidRPr="008B0DA5">
              <w:rPr>
                <w:rFonts w:hint="eastAsia"/>
              </w:rPr>
              <w:t>容易</w:t>
            </w:r>
            <w:proofErr w:type="gramStart"/>
            <w:r w:rsidRPr="008B0DA5">
              <w:rPr>
                <w:rFonts w:hint="eastAsia"/>
              </w:rPr>
              <w:t>患环血</w:t>
            </w:r>
            <w:proofErr w:type="gramEnd"/>
            <w:r w:rsidRPr="008B0DA5">
              <w:rPr>
                <w:rFonts w:hint="eastAsia"/>
              </w:rPr>
              <w:t>病</w:t>
            </w:r>
          </w:p>
          <w:p w:rsidR="00EB3F68" w:rsidRDefault="00856A84" w:rsidP="00EB3F68">
            <w:pPr>
              <w:jc w:val="both"/>
            </w:pPr>
            <w:r w:rsidRPr="008B0DA5">
              <w:rPr>
                <w:rFonts w:hint="eastAsia"/>
              </w:rPr>
              <w:t>②洗涤剂除油污利用了</w:t>
            </w:r>
            <w:r>
              <w:rPr>
                <w:rFonts w:hint="eastAsia"/>
              </w:rPr>
              <w:t>乳</w:t>
            </w:r>
            <w:r w:rsidRPr="008B0DA5">
              <w:rPr>
                <w:rFonts w:hint="eastAsia"/>
              </w:rPr>
              <w:t>化的原理</w:t>
            </w:r>
          </w:p>
          <w:p w:rsidR="008B0DA5" w:rsidRPr="008B0DA5" w:rsidRDefault="00856A84" w:rsidP="00EB3F68">
            <w:pPr>
              <w:jc w:val="both"/>
            </w:pPr>
            <w:r w:rsidRPr="008B0DA5">
              <w:rPr>
                <w:rFonts w:hint="eastAsia"/>
              </w:rPr>
              <w:t>③高钙牛奶中的“钙”</w:t>
            </w:r>
            <w:r>
              <w:rPr>
                <w:rFonts w:hint="eastAsia"/>
              </w:rPr>
              <w:t>指</w:t>
            </w:r>
            <w:r w:rsidRPr="008B0DA5">
              <w:rPr>
                <w:rFonts w:hint="eastAsia"/>
              </w:rPr>
              <w:t>钙元素</w:t>
            </w:r>
          </w:p>
        </w:tc>
        <w:tc>
          <w:tcPr>
            <w:tcW w:w="4928" w:type="dxa"/>
          </w:tcPr>
          <w:p w:rsidR="00EB3F68" w:rsidRDefault="00856A84" w:rsidP="00EB3F68">
            <w:pPr>
              <w:jc w:val="both"/>
            </w:pPr>
            <w:r w:rsidRPr="008B0DA5">
              <w:rPr>
                <w:rFonts w:hint="eastAsia"/>
              </w:rPr>
              <w:t>①</w:t>
            </w:r>
            <w:r>
              <w:rPr>
                <w:rFonts w:hint="eastAsia"/>
              </w:rPr>
              <w:t>碳酸钠</w:t>
            </w:r>
            <w:r>
              <w:softHyphen/>
            </w:r>
            <w:r>
              <w:rPr>
                <w:rFonts w:hint="eastAsia"/>
              </w:rPr>
              <w:softHyphen/>
            </w:r>
            <w:r>
              <w:rPr>
                <w:rFonts w:hint="eastAsia"/>
              </w:rPr>
              <w:softHyphen/>
            </w:r>
            <w:r>
              <w:rPr>
                <w:rFonts w:hint="eastAsia"/>
              </w:rPr>
              <w:t>—</w:t>
            </w:r>
            <w:r w:rsidRPr="008B0DA5">
              <w:rPr>
                <w:rFonts w:hint="eastAsia"/>
              </w:rPr>
              <w:t>苏打</w:t>
            </w:r>
          </w:p>
          <w:p w:rsidR="00EB3F68" w:rsidRDefault="00856A84" w:rsidP="00EB3F68">
            <w:pPr>
              <w:jc w:val="both"/>
            </w:pPr>
            <w:r w:rsidRPr="008B0DA5">
              <w:rPr>
                <w:rFonts w:hint="eastAsia"/>
              </w:rPr>
              <w:t>②氯氧化钙</w:t>
            </w:r>
            <w:proofErr w:type="gramStart"/>
            <w:r w:rsidRPr="008B0DA5">
              <w:rPr>
                <w:rFonts w:hint="eastAsia"/>
              </w:rPr>
              <w:t>一</w:t>
            </w:r>
            <w:proofErr w:type="gramEnd"/>
            <w:r w:rsidRPr="008B0DA5">
              <w:rPr>
                <w:rFonts w:hint="eastAsia"/>
              </w:rPr>
              <w:t>消石灰</w:t>
            </w:r>
          </w:p>
          <w:p w:rsidR="008B0DA5" w:rsidRPr="008B0DA5" w:rsidRDefault="00856A84" w:rsidP="00EB3F68">
            <w:pPr>
              <w:jc w:val="both"/>
            </w:pPr>
            <w:r w:rsidRPr="008B0DA5">
              <w:rPr>
                <w:rFonts w:hint="eastAsia"/>
              </w:rPr>
              <w:t>③氢氧化</w:t>
            </w:r>
            <w:r>
              <w:rPr>
                <w:rFonts w:hint="eastAsia"/>
              </w:rPr>
              <w:t>钠</w:t>
            </w:r>
            <w:proofErr w:type="gramStart"/>
            <w:r w:rsidRPr="008B0DA5">
              <w:rPr>
                <w:rFonts w:hint="eastAsia"/>
              </w:rPr>
              <w:t>一</w:t>
            </w:r>
            <w:proofErr w:type="gramEnd"/>
            <w:r w:rsidRPr="008B0DA5">
              <w:rPr>
                <w:rFonts w:hint="eastAsia"/>
              </w:rPr>
              <w:t>火</w:t>
            </w:r>
            <w:r>
              <w:rPr>
                <w:rFonts w:hint="eastAsia"/>
              </w:rPr>
              <w:t>碱</w:t>
            </w:r>
          </w:p>
        </w:tc>
      </w:tr>
    </w:tbl>
    <w:p w:rsidR="00B631F6" w:rsidRDefault="00856A84" w:rsidP="00B631F6">
      <w:r>
        <w:rPr>
          <w:rFonts w:hint="eastAsia"/>
        </w:rPr>
        <w:t>11</w:t>
      </w:r>
      <w:r>
        <w:rPr>
          <w:rFonts w:hint="eastAsia"/>
        </w:rPr>
        <w:t>．推理是化学学习中常用</w:t>
      </w:r>
      <w:proofErr w:type="gramStart"/>
      <w:r>
        <w:rPr>
          <w:rFonts w:hint="eastAsia"/>
        </w:rPr>
        <w:t>的恩维方法</w:t>
      </w:r>
      <w:proofErr w:type="gramEnd"/>
      <w:r>
        <w:rPr>
          <w:rFonts w:hint="eastAsia"/>
        </w:rPr>
        <w:t>，下列传理正确的是（</w:t>
      </w:r>
      <w:r>
        <w:rPr>
          <w:rFonts w:hint="eastAsia"/>
        </w:rPr>
        <w:t xml:space="preserve">      </w:t>
      </w:r>
      <w:r>
        <w:rPr>
          <w:rFonts w:hint="eastAsia"/>
        </w:rPr>
        <w:t>）</w:t>
      </w:r>
    </w:p>
    <w:p w:rsidR="00B631F6" w:rsidRDefault="00856A84" w:rsidP="00B631F6">
      <w:r>
        <w:rPr>
          <w:rFonts w:hint="eastAsia"/>
        </w:rPr>
        <w:t>A</w:t>
      </w:r>
      <w:r>
        <w:rPr>
          <w:rFonts w:hint="eastAsia"/>
        </w:rPr>
        <w:t>，混合物中至少含有两种物质，</w:t>
      </w:r>
      <w:proofErr w:type="gramStart"/>
      <w:r>
        <w:rPr>
          <w:rFonts w:hint="eastAsia"/>
        </w:rPr>
        <w:t>则泥合物</w:t>
      </w:r>
      <w:proofErr w:type="gramEnd"/>
      <w:r>
        <w:rPr>
          <w:rFonts w:hint="eastAsia"/>
        </w:rPr>
        <w:t>中至少含有两种元素</w:t>
      </w:r>
    </w:p>
    <w:p w:rsidR="00B631F6" w:rsidRDefault="00856A84" w:rsidP="00B631F6">
      <w:r>
        <w:rPr>
          <w:rFonts w:hint="eastAsia"/>
        </w:rPr>
        <w:t>B</w:t>
      </w:r>
      <w:r>
        <w:rPr>
          <w:rFonts w:hint="eastAsia"/>
        </w:rPr>
        <w:t>．硝</w:t>
      </w:r>
      <w:r>
        <w:rPr>
          <w:rFonts w:hint="eastAsia"/>
        </w:rPr>
        <w:t>酸铵溶于水吸收大量的热，则氢氧化钠溶于水吸收大量的热</w:t>
      </w:r>
    </w:p>
    <w:p w:rsidR="00B631F6" w:rsidRDefault="00856A84" w:rsidP="00B631F6">
      <w:r>
        <w:rPr>
          <w:rFonts w:hint="eastAsia"/>
        </w:rPr>
        <w:t>C</w:t>
      </w:r>
      <w:r>
        <w:rPr>
          <w:rFonts w:hint="eastAsia"/>
        </w:rPr>
        <w:t>．物质在发生化学变化时，原子的种类不变，则元素种类也不会改变</w:t>
      </w:r>
    </w:p>
    <w:p w:rsidR="00B631F6" w:rsidRDefault="00856A84" w:rsidP="00B631F6">
      <w:r>
        <w:rPr>
          <w:rFonts w:hint="eastAsia"/>
        </w:rPr>
        <w:t>D</w:t>
      </w:r>
      <w:r>
        <w:rPr>
          <w:rFonts w:hint="eastAsia"/>
        </w:rPr>
        <w:t>．利用红磷燃烧的方法可以测定空气中氧气的含量，则利用木炭也可以</w:t>
      </w:r>
    </w:p>
    <w:p w:rsidR="00B631F6" w:rsidRDefault="00856A84" w:rsidP="00B631F6">
      <w:r>
        <w:rPr>
          <w:rFonts w:ascii="宋体" w:hAnsi="宋体" w:cs="宋体"/>
          <w:kern w:val="0"/>
          <w:sz w:val="24"/>
        </w:rPr>
        <w:pict>
          <v:group id="_x0000_s1222" style="position:absolute;left:0;text-align:left;margin-left:43.6pt;margin-top:10.85pt;width:239.8pt;height:59.15pt;z-index:251661312" coordorigin="2042,9888" coordsize="4796,1183">
            <v:group id="_x0000_s1223" style="position:absolute;left:2107;top:10198;width:334;height:295" coordorigin="1667,9629" coordsize="334,295">
              <v:oval id="_x0000_s1224" style="position:absolute;left:1699;top:9629;width:278;height:258"/>
              <v:oval id="_x0000_s1225" style="position:absolute;left:1667;top:9833;width:98;height:91" fillcolor="black"/>
              <v:oval id="_x0000_s1226" style="position:absolute;left:1903;top:9820;width:98;height:91" fillcolor="black"/>
            </v:group>
            <v:group id="_x0000_s1227" style="position:absolute;left:2885;top:10251;width:336;height:167" coordorigin="2740,10123" coordsize="336,167">
              <v:oval id="_x0000_s1228" style="position:absolute;left:2740;top:10123;width:172;height:161" fillcolor="#eeece1">
                <v:fill r:id="rId27" o:title="编织物" rotate="t" type="tile"/>
              </v:oval>
              <v:oval id="_x0000_s1229" style="position:absolute;left:2904;top:10129;width:172;height:161" fillcolor="#eeece1">
                <v:fill r:id="rId27" o:title="编织物" rotate="t" type="tile"/>
              </v:oval>
            </v:group>
            <v:group id="_x0000_s1230" style="position:absolute;left:3976;top:10166;width:483;height:354" coordorigin="3675,9983" coordsize="483,354">
              <v:oval id="_x0000_s1231" style="position:absolute;left:3785;top:9983;width:278;height:258"/>
              <v:oval id="_x0000_s1232" style="position:absolute;left:3675;top:10176;width:172;height:161" fillcolor="#eeece1">
                <v:fill r:id="rId27" o:title="编织物" rotate="t" type="tile"/>
              </v:oval>
              <v:oval id="_x0000_s1233" style="position:absolute;left:3986;top:10176;width:172;height:161" fillcolor="#eeece1">
                <v:fill r:id="rId27" o:title="编织物" rotate="t" type="tile"/>
              </v:oval>
            </v:group>
            <v:group id="_x0000_s1234" style="position:absolute;left:4976;top:10231;width:281;height:221" coordorigin="4976,9972" coordsize="281,221">
              <v:oval id="_x0000_s1235" style="position:absolute;left:4976;top:10102;width:98;height:91" fillcolor="black"/>
              <v:oval id="_x0000_s1236" style="position:absolute;left:5159;top:10101;width:98;height:91" fillcolor="black"/>
              <v:oval id="_x0000_s1237" style="position:absolute;left:5039;top:9972;width:172;height:161" fillcolor="#eeece1">
                <v:fill r:id="rId27" o:title="编织物" rotate="t" type="tile"/>
              </v:oval>
            </v:group>
            <v:shape id="_x0000_s1238" type="#_x0000_t32" style="position:absolute;left:3442;top:10299;width:484;height:0" o:connectortype="straight">
              <v:stroke endarrow="block"/>
            </v:shape>
            <v:shape id="_x0000_s1239" type="#_x0000_t202" style="position:absolute;left:2451;top:10108;width:409;height:442" stroked="f">
              <v:textbox>
                <w:txbxContent>
                  <w:p w:rsidR="002D4117" w:rsidRDefault="00856A84" w:rsidP="00E0326B">
                    <w:r>
                      <w:t>+</w:t>
                    </w:r>
                  </w:p>
                </w:txbxContent>
              </v:textbox>
            </v:shape>
            <v:shape id="_x0000_s1240" type="#_x0000_t202" style="position:absolute;left:4515;top:10118;width:409;height:399" stroked="f">
              <v:textbox>
                <w:txbxContent>
                  <w:p w:rsidR="002D4117" w:rsidRDefault="00856A84" w:rsidP="00E0326B">
                    <w:r>
                      <w:t>+</w:t>
                    </w:r>
                  </w:p>
                </w:txbxContent>
              </v:textbox>
            </v:shape>
            <v:shape id="_x0000_s1241" type="#_x0000_t202" style="position:absolute;left:2042;top:10427;width:3610;height:420" filled="f" stroked="f">
              <v:textbox>
                <w:txbxContent>
                  <w:p w:rsidR="002D4117" w:rsidRDefault="00856A84" w:rsidP="00E0326B">
                    <w:r>
                      <w:rPr>
                        <w:rFonts w:hint="eastAsia"/>
                      </w:rPr>
                      <w:t>甲</w:t>
                    </w:r>
                    <w:r>
                      <w:t xml:space="preserve">     </w:t>
                    </w:r>
                    <w:r>
                      <w:rPr>
                        <w:rFonts w:hint="eastAsia"/>
                      </w:rPr>
                      <w:t>乙</w:t>
                    </w:r>
                    <w:r>
                      <w:t xml:space="preserve">          </w:t>
                    </w:r>
                    <w:r>
                      <w:rPr>
                        <w:rFonts w:hint="eastAsia"/>
                      </w:rPr>
                      <w:t>丙</w:t>
                    </w:r>
                    <w:r>
                      <w:t xml:space="preserve">      </w:t>
                    </w:r>
                    <w:r>
                      <w:rPr>
                        <w:rFonts w:hint="eastAsia"/>
                      </w:rPr>
                      <w:t>丁</w:t>
                    </w:r>
                  </w:p>
                </w:txbxContent>
              </v:textbox>
            </v:shape>
            <v:shape id="_x0000_s1242" type="#_x0000_t202" style="position:absolute;left:5614;top:9888;width:1224;height:1183" filled="f" stroked="f">
              <v:textbox>
                <w:txbxContent>
                  <w:p w:rsidR="002D4117" w:rsidRDefault="00856A84" w:rsidP="00E0326B">
                    <w:r>
                      <w:t xml:space="preserve">  </w:t>
                    </w:r>
                    <w:r>
                      <w:rPr>
                        <w:rFonts w:hint="eastAsia"/>
                      </w:rPr>
                      <w:t>氢原子</w:t>
                    </w:r>
                  </w:p>
                  <w:p w:rsidR="002D4117" w:rsidRDefault="00856A84" w:rsidP="00E0326B">
                    <w:r>
                      <w:t xml:space="preserve">  </w:t>
                    </w:r>
                    <w:r>
                      <w:rPr>
                        <w:rFonts w:hint="eastAsia"/>
                      </w:rPr>
                      <w:t>氧原子</w:t>
                    </w:r>
                  </w:p>
                  <w:p w:rsidR="002D4117" w:rsidRDefault="00856A84" w:rsidP="00E0326B">
                    <w:r>
                      <w:t xml:space="preserve">  </w:t>
                    </w:r>
                    <w:r>
                      <w:rPr>
                        <w:rFonts w:hint="eastAsia"/>
                      </w:rPr>
                      <w:t>硫原子</w:t>
                    </w:r>
                  </w:p>
                </w:txbxContent>
              </v:textbox>
            </v:shape>
            <v:oval id="_x0000_s1243" style="position:absolute;left:5684;top:10337;width:172;height:161" fillcolor="#eeece1">
              <v:fill r:id="rId27" o:title="编织物" rotate="t" type="tile"/>
            </v:oval>
            <v:oval id="_x0000_s1244" style="position:absolute;left:5720;top:10069;width:98;height:91" fillcolor="black"/>
            <v:oval id="_x0000_s1245" style="position:absolute;left:5662;top:10580;width:278;height:258"/>
          </v:group>
        </w:pict>
      </w:r>
      <w:r>
        <w:t>12</w:t>
      </w:r>
      <w:r>
        <w:rPr>
          <w:rFonts w:hint="eastAsia"/>
        </w:rPr>
        <w:t>．已知甲和乙在一定条件下反应生成丙和</w:t>
      </w:r>
      <w:r>
        <w:t>J</w:t>
      </w:r>
      <w:r>
        <w:rPr>
          <w:rFonts w:hint="eastAsia"/>
        </w:rPr>
        <w:t>∫，合做</w:t>
      </w:r>
      <w:r>
        <w:rPr>
          <w:rFonts w:ascii="Batang" w:eastAsia="Batang" w:hAnsi="Batang" w:cs="Batang" w:hint="eastAsia"/>
        </w:rPr>
        <w:t>했</w:t>
      </w:r>
      <w:r>
        <w:rPr>
          <w:rFonts w:ascii="宋体" w:hAnsi="宋体" w:cs="宋体" w:hint="eastAsia"/>
        </w:rPr>
        <w:t>示图分析，下列结论正确的是</w:t>
      </w:r>
      <w:r>
        <w:rPr>
          <w:rFonts w:hint="eastAsia"/>
        </w:rPr>
        <w:t>（</w:t>
      </w:r>
      <w:r>
        <w:rPr>
          <w:rFonts w:hint="eastAsia"/>
        </w:rPr>
        <w:t xml:space="preserve">      </w:t>
      </w:r>
      <w:r>
        <w:rPr>
          <w:rFonts w:hint="eastAsia"/>
        </w:rPr>
        <w:t>）</w:t>
      </w:r>
    </w:p>
    <w:p w:rsidR="00E0326B" w:rsidRDefault="00856A84" w:rsidP="00B631F6"/>
    <w:p w:rsidR="00E0326B" w:rsidRDefault="00856A84" w:rsidP="00B631F6"/>
    <w:p w:rsidR="00DE667F" w:rsidRDefault="00856A84" w:rsidP="007A2EC4">
      <w:pPr>
        <w:ind w:firstLineChars="50" w:firstLine="105"/>
      </w:pPr>
    </w:p>
    <w:p w:rsidR="00B631F6" w:rsidRDefault="00856A84" w:rsidP="007A2EC4">
      <w:pPr>
        <w:ind w:firstLineChars="50" w:firstLine="105"/>
      </w:pPr>
      <w:r>
        <w:rPr>
          <w:rFonts w:hint="eastAsia"/>
        </w:rPr>
        <w:t>A</w:t>
      </w:r>
      <w:r>
        <w:rPr>
          <w:rFonts w:hint="eastAsia"/>
        </w:rPr>
        <w:t>．甲的相对分子质量为</w:t>
      </w:r>
      <w:r>
        <w:rPr>
          <w:rFonts w:hint="eastAsia"/>
        </w:rPr>
        <w:t>34</w:t>
      </w:r>
      <w:r>
        <w:t>g</w:t>
      </w:r>
      <w:r>
        <w:rPr>
          <w:rFonts w:hint="eastAsia"/>
        </w:rPr>
        <w:t xml:space="preserve">                   </w:t>
      </w:r>
      <w:r>
        <w:rPr>
          <w:rFonts w:hint="eastAsia"/>
        </w:rPr>
        <w:t>B</w:t>
      </w:r>
      <w:r>
        <w:rPr>
          <w:rFonts w:hint="eastAsia"/>
        </w:rPr>
        <w:t>．</w:t>
      </w:r>
      <w:proofErr w:type="gramStart"/>
      <w:r>
        <w:rPr>
          <w:rFonts w:hint="eastAsia"/>
        </w:rPr>
        <w:t>乙物质</w:t>
      </w:r>
      <w:proofErr w:type="gramEnd"/>
      <w:r>
        <w:rPr>
          <w:rFonts w:hint="eastAsia"/>
        </w:rPr>
        <w:t>为氧化物</w:t>
      </w:r>
    </w:p>
    <w:p w:rsidR="00B631F6" w:rsidRDefault="00856A84" w:rsidP="007A2EC4">
      <w:pPr>
        <w:ind w:firstLineChars="50" w:firstLine="105"/>
      </w:pPr>
      <w:r>
        <w:rPr>
          <w:rFonts w:hint="eastAsia"/>
        </w:rPr>
        <w:t>C</w:t>
      </w:r>
      <w:r>
        <w:rPr>
          <w:rFonts w:hint="eastAsia"/>
        </w:rPr>
        <w:t>．参加反应的甲和乙的质量比为</w:t>
      </w:r>
      <w:r>
        <w:rPr>
          <w:rFonts w:hint="eastAsia"/>
        </w:rPr>
        <w:t>17</w:t>
      </w:r>
      <w:r>
        <w:rPr>
          <w:rFonts w:hint="eastAsia"/>
        </w:rPr>
        <w:t>：</w:t>
      </w:r>
      <w:r>
        <w:rPr>
          <w:rFonts w:hint="eastAsia"/>
        </w:rPr>
        <w:t>24        D</w:t>
      </w:r>
      <w:r>
        <w:rPr>
          <w:rFonts w:hint="eastAsia"/>
        </w:rPr>
        <w:t>．反前后分子种类和数目均不发生改变</w:t>
      </w:r>
    </w:p>
    <w:p w:rsidR="00B631F6" w:rsidRDefault="00856A84" w:rsidP="00B631F6">
      <w:r>
        <w:rPr>
          <w:rFonts w:hint="eastAsia"/>
        </w:rPr>
        <w:t>13</w:t>
      </w:r>
      <w:r>
        <w:rPr>
          <w:rFonts w:hint="eastAsia"/>
        </w:rPr>
        <w:t>．除去下列物质中的少量杂质，所选用的试剂或方法正的是（</w:t>
      </w:r>
      <w:r>
        <w:rPr>
          <w:rFonts w:hint="eastAsia"/>
        </w:rPr>
        <w:t xml:space="preserve">      </w:t>
      </w:r>
      <w:r>
        <w:rPr>
          <w:rFonts w:hint="eastAsia"/>
        </w:rPr>
        <w:t>）</w:t>
      </w:r>
    </w:p>
    <w:tbl>
      <w:tblPr>
        <w:tblStyle w:val="a8"/>
        <w:tblW w:w="0" w:type="auto"/>
        <w:tblInd w:w="392" w:type="dxa"/>
        <w:tblLook w:val="04A0" w:firstRow="1" w:lastRow="0" w:firstColumn="1" w:lastColumn="0" w:noHBand="0" w:noVBand="1"/>
      </w:tblPr>
      <w:tblGrid>
        <w:gridCol w:w="1559"/>
        <w:gridCol w:w="2410"/>
        <w:gridCol w:w="2410"/>
        <w:gridCol w:w="2551"/>
      </w:tblGrid>
      <w:tr w:rsidR="00754CA3" w:rsidTr="00326CFA">
        <w:tc>
          <w:tcPr>
            <w:tcW w:w="1559" w:type="dxa"/>
          </w:tcPr>
          <w:p w:rsidR="004E1F1A" w:rsidRPr="004E1F1A" w:rsidRDefault="00856A84" w:rsidP="00E0326B">
            <w:r w:rsidRPr="004E1F1A">
              <w:rPr>
                <w:rFonts w:hint="eastAsia"/>
              </w:rPr>
              <w:t>选项</w:t>
            </w:r>
          </w:p>
        </w:tc>
        <w:tc>
          <w:tcPr>
            <w:tcW w:w="2410" w:type="dxa"/>
          </w:tcPr>
          <w:p w:rsidR="004E1F1A" w:rsidRPr="004E1F1A" w:rsidRDefault="00856A84" w:rsidP="00E0326B">
            <w:r w:rsidRPr="004E1F1A">
              <w:rPr>
                <w:rFonts w:hint="eastAsia"/>
              </w:rPr>
              <w:t>物质</w:t>
            </w:r>
          </w:p>
        </w:tc>
        <w:tc>
          <w:tcPr>
            <w:tcW w:w="2410" w:type="dxa"/>
          </w:tcPr>
          <w:p w:rsidR="004E1F1A" w:rsidRPr="004E1F1A" w:rsidRDefault="00856A84" w:rsidP="00E0326B">
            <w:r w:rsidRPr="004E1F1A">
              <w:rPr>
                <w:rFonts w:hint="eastAsia"/>
              </w:rPr>
              <w:t>杂质</w:t>
            </w:r>
          </w:p>
        </w:tc>
        <w:tc>
          <w:tcPr>
            <w:tcW w:w="2551" w:type="dxa"/>
          </w:tcPr>
          <w:p w:rsidR="004E1F1A" w:rsidRPr="004E1F1A" w:rsidRDefault="00856A84" w:rsidP="00E0326B">
            <w:r w:rsidRPr="004E1F1A">
              <w:rPr>
                <w:rFonts w:hint="eastAsia"/>
              </w:rPr>
              <w:t>所用试剂或方法</w:t>
            </w:r>
          </w:p>
        </w:tc>
      </w:tr>
      <w:tr w:rsidR="00754CA3" w:rsidTr="00326CFA">
        <w:tc>
          <w:tcPr>
            <w:tcW w:w="1559" w:type="dxa"/>
          </w:tcPr>
          <w:p w:rsidR="004E1F1A" w:rsidRPr="004E1F1A" w:rsidRDefault="00856A84" w:rsidP="004E1F1A">
            <w:r w:rsidRPr="004E1F1A">
              <w:t>A</w:t>
            </w:r>
          </w:p>
        </w:tc>
        <w:tc>
          <w:tcPr>
            <w:tcW w:w="2410" w:type="dxa"/>
          </w:tcPr>
          <w:p w:rsidR="004E1F1A" w:rsidRPr="004E1F1A" w:rsidRDefault="00856A84" w:rsidP="00E0326B">
            <w:r>
              <w:t>CO</w:t>
            </w:r>
            <w:r>
              <w:rPr>
                <w:vertAlign w:val="subscript"/>
              </w:rPr>
              <w:t>2</w:t>
            </w:r>
          </w:p>
        </w:tc>
        <w:tc>
          <w:tcPr>
            <w:tcW w:w="2410" w:type="dxa"/>
          </w:tcPr>
          <w:p w:rsidR="004E1F1A" w:rsidRPr="004E1F1A" w:rsidRDefault="00856A84" w:rsidP="00E0326B">
            <w:r>
              <w:t>CO</w:t>
            </w:r>
          </w:p>
        </w:tc>
        <w:tc>
          <w:tcPr>
            <w:tcW w:w="2551" w:type="dxa"/>
          </w:tcPr>
          <w:p w:rsidR="004E1F1A" w:rsidRPr="004E1F1A" w:rsidRDefault="00856A84" w:rsidP="00E0326B">
            <w:r w:rsidRPr="004E1F1A">
              <w:rPr>
                <w:rFonts w:hint="eastAsia"/>
              </w:rPr>
              <w:t>通入过量氧气，点燃</w:t>
            </w:r>
          </w:p>
        </w:tc>
      </w:tr>
      <w:tr w:rsidR="00754CA3" w:rsidTr="00326CFA">
        <w:tc>
          <w:tcPr>
            <w:tcW w:w="1559" w:type="dxa"/>
          </w:tcPr>
          <w:p w:rsidR="004E1F1A" w:rsidRPr="004E1F1A" w:rsidRDefault="00856A84" w:rsidP="00326CFA">
            <w:r>
              <w:rPr>
                <w:rFonts w:hint="eastAsia"/>
              </w:rPr>
              <w:t>B</w:t>
            </w:r>
          </w:p>
        </w:tc>
        <w:tc>
          <w:tcPr>
            <w:tcW w:w="2410" w:type="dxa"/>
          </w:tcPr>
          <w:p w:rsidR="004E1F1A" w:rsidRPr="004E1F1A" w:rsidRDefault="00856A84" w:rsidP="00E0326B">
            <w:proofErr w:type="spellStart"/>
            <w:r>
              <w:t>CaO</w:t>
            </w:r>
            <w:proofErr w:type="spellEnd"/>
          </w:p>
        </w:tc>
        <w:tc>
          <w:tcPr>
            <w:tcW w:w="2410" w:type="dxa"/>
          </w:tcPr>
          <w:p w:rsidR="004E1F1A" w:rsidRPr="00326CFA" w:rsidRDefault="00856A84" w:rsidP="00E0326B">
            <w:r>
              <w:t>CaCO</w:t>
            </w:r>
            <w:r>
              <w:rPr>
                <w:vertAlign w:val="subscript"/>
              </w:rPr>
              <w:t>3</w:t>
            </w:r>
          </w:p>
        </w:tc>
        <w:tc>
          <w:tcPr>
            <w:tcW w:w="2551" w:type="dxa"/>
          </w:tcPr>
          <w:p w:rsidR="004E1F1A" w:rsidRPr="004E1F1A" w:rsidRDefault="00856A84" w:rsidP="00E0326B">
            <w:r w:rsidRPr="004E1F1A">
              <w:rPr>
                <w:rFonts w:hint="eastAsia"/>
              </w:rPr>
              <w:t>高温</w:t>
            </w:r>
            <w:r>
              <w:rPr>
                <w:rFonts w:hint="eastAsia"/>
              </w:rPr>
              <w:t>煅</w:t>
            </w:r>
            <w:r w:rsidRPr="004E1F1A">
              <w:rPr>
                <w:rFonts w:hint="eastAsia"/>
              </w:rPr>
              <w:t>烧</w:t>
            </w:r>
          </w:p>
        </w:tc>
      </w:tr>
      <w:tr w:rsidR="00754CA3" w:rsidTr="00326CFA">
        <w:tc>
          <w:tcPr>
            <w:tcW w:w="1559" w:type="dxa"/>
          </w:tcPr>
          <w:p w:rsidR="004E1F1A" w:rsidRPr="004E1F1A" w:rsidRDefault="00856A84" w:rsidP="00E0326B">
            <w:r>
              <w:rPr>
                <w:rFonts w:hint="eastAsia"/>
              </w:rPr>
              <w:t>C</w:t>
            </w:r>
          </w:p>
        </w:tc>
        <w:tc>
          <w:tcPr>
            <w:tcW w:w="2410" w:type="dxa"/>
          </w:tcPr>
          <w:p w:rsidR="004E1F1A" w:rsidRPr="004E1F1A" w:rsidRDefault="00856A84" w:rsidP="00326CFA">
            <w:proofErr w:type="spellStart"/>
            <w:r w:rsidRPr="004E1F1A">
              <w:rPr>
                <w:rFonts w:hint="eastAsia"/>
              </w:rPr>
              <w:t>NaOH</w:t>
            </w:r>
            <w:proofErr w:type="spellEnd"/>
            <w:r w:rsidRPr="004E1F1A">
              <w:rPr>
                <w:rFonts w:hint="eastAsia"/>
              </w:rPr>
              <w:t>溶液</w:t>
            </w:r>
          </w:p>
        </w:tc>
        <w:tc>
          <w:tcPr>
            <w:tcW w:w="2410" w:type="dxa"/>
          </w:tcPr>
          <w:p w:rsidR="004E1F1A" w:rsidRPr="00326CFA" w:rsidRDefault="00856A84" w:rsidP="004E1F1A">
            <w:r>
              <w:t>Na</w:t>
            </w:r>
            <w:r>
              <w:rPr>
                <w:vertAlign w:val="subscript"/>
              </w:rPr>
              <w:t>2</w:t>
            </w:r>
            <w:r>
              <w:t>CO</w:t>
            </w:r>
            <w:r>
              <w:rPr>
                <w:vertAlign w:val="subscript"/>
              </w:rPr>
              <w:t>3</w:t>
            </w:r>
          </w:p>
        </w:tc>
        <w:tc>
          <w:tcPr>
            <w:tcW w:w="2551" w:type="dxa"/>
          </w:tcPr>
          <w:p w:rsidR="004E1F1A" w:rsidRPr="004E1F1A" w:rsidRDefault="00856A84" w:rsidP="00E0326B">
            <w:r w:rsidRPr="004E1F1A">
              <w:rPr>
                <w:rFonts w:hint="eastAsia"/>
              </w:rPr>
              <w:t>加入适量稀盐</w:t>
            </w:r>
            <w:r>
              <w:rPr>
                <w:rFonts w:hint="eastAsia"/>
              </w:rPr>
              <w:t>酸</w:t>
            </w:r>
          </w:p>
        </w:tc>
      </w:tr>
      <w:tr w:rsidR="00754CA3" w:rsidTr="00326CFA">
        <w:tc>
          <w:tcPr>
            <w:tcW w:w="1559" w:type="dxa"/>
          </w:tcPr>
          <w:p w:rsidR="004E1F1A" w:rsidRPr="004E1F1A" w:rsidRDefault="00856A84" w:rsidP="00E0326B">
            <w:r w:rsidRPr="004E1F1A">
              <w:rPr>
                <w:rFonts w:hint="eastAsia"/>
              </w:rPr>
              <w:t>D</w:t>
            </w:r>
          </w:p>
        </w:tc>
        <w:tc>
          <w:tcPr>
            <w:tcW w:w="2410" w:type="dxa"/>
          </w:tcPr>
          <w:p w:rsidR="004E1F1A" w:rsidRPr="004E1F1A" w:rsidRDefault="00856A84" w:rsidP="00326CFA">
            <w:r w:rsidRPr="004E1F1A">
              <w:rPr>
                <w:rFonts w:hint="eastAsia"/>
              </w:rPr>
              <w:t>FeCl</w:t>
            </w:r>
            <w:r w:rsidRPr="00326CFA">
              <w:rPr>
                <w:rFonts w:hint="eastAsia"/>
                <w:vertAlign w:val="subscript"/>
              </w:rPr>
              <w:t>2</w:t>
            </w:r>
            <w:r w:rsidRPr="004E1F1A">
              <w:rPr>
                <w:rFonts w:hint="eastAsia"/>
              </w:rPr>
              <w:t>溶液</w:t>
            </w:r>
          </w:p>
        </w:tc>
        <w:tc>
          <w:tcPr>
            <w:tcW w:w="2410" w:type="dxa"/>
          </w:tcPr>
          <w:p w:rsidR="004E1F1A" w:rsidRPr="00326CFA" w:rsidRDefault="00856A84" w:rsidP="00E0326B">
            <w:r>
              <w:t>CuCl</w:t>
            </w:r>
            <w:r>
              <w:rPr>
                <w:vertAlign w:val="subscript"/>
              </w:rPr>
              <w:t>2</w:t>
            </w:r>
          </w:p>
        </w:tc>
        <w:tc>
          <w:tcPr>
            <w:tcW w:w="2551" w:type="dxa"/>
          </w:tcPr>
          <w:p w:rsidR="004E1F1A" w:rsidRPr="004E1F1A" w:rsidRDefault="00856A84" w:rsidP="00E0326B">
            <w:r w:rsidRPr="004E1F1A">
              <w:rPr>
                <w:rFonts w:hint="eastAsia"/>
              </w:rPr>
              <w:t>加入适量镁粉，过滤</w:t>
            </w:r>
          </w:p>
        </w:tc>
      </w:tr>
    </w:tbl>
    <w:p w:rsidR="00B631F6" w:rsidRDefault="00856A84" w:rsidP="002C75FB">
      <w:pPr>
        <w:ind w:firstLineChars="950" w:firstLine="1995"/>
      </w:pPr>
      <w:r>
        <w:rPr>
          <w:rFonts w:hint="eastAsia"/>
        </w:rPr>
        <w:t>第Ⅱ卷（非选择题）</w:t>
      </w:r>
    </w:p>
    <w:p w:rsidR="00B631F6" w:rsidRDefault="00856A84" w:rsidP="00B631F6">
      <w:r>
        <w:rPr>
          <w:rFonts w:hint="eastAsia"/>
        </w:rPr>
        <w:t>二、填空题（化学方程式</w:t>
      </w:r>
      <w:r>
        <w:rPr>
          <w:rFonts w:hint="eastAsia"/>
        </w:rPr>
        <w:t>2</w:t>
      </w:r>
      <w:r>
        <w:rPr>
          <w:rFonts w:hint="eastAsia"/>
        </w:rPr>
        <w:t>分，其余每空</w:t>
      </w:r>
      <w:r>
        <w:rPr>
          <w:rFonts w:hint="eastAsia"/>
        </w:rPr>
        <w:t>1</w:t>
      </w:r>
      <w:r>
        <w:rPr>
          <w:rFonts w:hint="eastAsia"/>
        </w:rPr>
        <w:t>分，共</w:t>
      </w:r>
      <w:r>
        <w:rPr>
          <w:rFonts w:hint="eastAsia"/>
        </w:rPr>
        <w:t>14</w:t>
      </w:r>
      <w:r>
        <w:rPr>
          <w:rFonts w:hint="eastAsia"/>
        </w:rPr>
        <w:t>分）</w:t>
      </w:r>
    </w:p>
    <w:p w:rsidR="00B631F6" w:rsidRDefault="00856A84" w:rsidP="00B631F6">
      <w:r>
        <w:rPr>
          <w:rFonts w:hint="eastAsia"/>
        </w:rPr>
        <w:t>14</w:t>
      </w:r>
      <w:r>
        <w:rPr>
          <w:rFonts w:hint="eastAsia"/>
        </w:rPr>
        <w:t>．请用合适的化学用语填空：</w:t>
      </w:r>
    </w:p>
    <w:p w:rsidR="00751FA6" w:rsidRPr="002C75FB" w:rsidRDefault="00856A84" w:rsidP="002C75FB">
      <w:pPr>
        <w:ind w:firstLineChars="50" w:firstLine="105"/>
        <w:rPr>
          <w:u w:val="single"/>
        </w:rPr>
      </w:pPr>
      <w:r>
        <w:rPr>
          <w:rFonts w:hint="eastAsia"/>
        </w:rPr>
        <w:t>（</w:t>
      </w:r>
      <w:r>
        <w:rPr>
          <w:rFonts w:hint="eastAsia"/>
        </w:rPr>
        <w:t>1</w:t>
      </w:r>
      <w:r>
        <w:rPr>
          <w:rFonts w:hint="eastAsia"/>
        </w:rPr>
        <w:t>）</w:t>
      </w:r>
      <w:r>
        <w:rPr>
          <w:rFonts w:hint="eastAsia"/>
        </w:rPr>
        <w:t>3</w:t>
      </w:r>
      <w:r>
        <w:rPr>
          <w:rFonts w:hint="eastAsia"/>
        </w:rPr>
        <w:t>个氧原子</w:t>
      </w:r>
      <w:r>
        <w:rPr>
          <w:rFonts w:hint="eastAsia"/>
          <w:u w:val="single"/>
        </w:rPr>
        <w:t xml:space="preserve">    </w:t>
      </w:r>
      <w:r>
        <w:rPr>
          <w:rFonts w:hint="eastAsia"/>
        </w:rPr>
        <w:t>（</w:t>
      </w:r>
      <w:r>
        <w:rPr>
          <w:rFonts w:hint="eastAsia"/>
        </w:rPr>
        <w:t>2</w:t>
      </w:r>
      <w:r>
        <w:rPr>
          <w:rFonts w:hint="eastAsia"/>
        </w:rPr>
        <w:t>）</w:t>
      </w:r>
      <w:proofErr w:type="gramStart"/>
      <w:r>
        <w:rPr>
          <w:rFonts w:hint="eastAsia"/>
        </w:rPr>
        <w:t>铵根离子</w:t>
      </w:r>
      <w:proofErr w:type="gramEnd"/>
      <w:r w:rsidRPr="002C75FB">
        <w:rPr>
          <w:rFonts w:hint="eastAsia"/>
          <w:u w:val="single"/>
        </w:rPr>
        <w:t xml:space="preserve">   </w:t>
      </w:r>
      <w:r>
        <w:rPr>
          <w:rFonts w:hint="eastAsia"/>
        </w:rPr>
        <w:t>（</w:t>
      </w:r>
      <w:r>
        <w:rPr>
          <w:rFonts w:hint="eastAsia"/>
        </w:rPr>
        <w:t>3</w:t>
      </w:r>
      <w:r>
        <w:rPr>
          <w:rFonts w:hint="eastAsia"/>
        </w:rPr>
        <w:t>）</w:t>
      </w:r>
      <w:r>
        <w:rPr>
          <w:rFonts w:hint="eastAsia"/>
        </w:rPr>
        <w:t>2</w:t>
      </w:r>
      <w:r>
        <w:rPr>
          <w:rFonts w:hint="eastAsia"/>
        </w:rPr>
        <w:t>个甲烷分子</w:t>
      </w:r>
      <w:r w:rsidRPr="002C75FB">
        <w:rPr>
          <w:rFonts w:hint="eastAsia"/>
          <w:u w:val="single"/>
        </w:rPr>
        <w:t xml:space="preserve"> </w:t>
      </w:r>
      <w:r>
        <w:rPr>
          <w:rFonts w:hint="eastAsia"/>
          <w:u w:val="single"/>
        </w:rPr>
        <w:t xml:space="preserve">   </w:t>
      </w:r>
      <w:r>
        <w:rPr>
          <w:rFonts w:hint="eastAsia"/>
        </w:rPr>
        <w:t>（</w:t>
      </w:r>
      <w:r>
        <w:rPr>
          <w:rFonts w:hint="eastAsia"/>
        </w:rPr>
        <w:t>4</w:t>
      </w:r>
      <w:r>
        <w:rPr>
          <w:rFonts w:hint="eastAsia"/>
        </w:rPr>
        <w:t>）标出硝酸镁中镁元素的化合价</w:t>
      </w:r>
      <w:r>
        <w:rPr>
          <w:rFonts w:hint="eastAsia"/>
          <w:u w:val="single"/>
        </w:rPr>
        <w:t xml:space="preserve">       </w:t>
      </w:r>
    </w:p>
    <w:p w:rsidR="00B631F6" w:rsidRDefault="00856A84" w:rsidP="00B631F6">
      <w:r>
        <w:rPr>
          <w:rFonts w:ascii="宋体" w:hAnsi="宋体" w:cs="宋体"/>
          <w:kern w:val="0"/>
          <w:sz w:val="24"/>
        </w:rPr>
        <w:pict>
          <v:group id="_x0000_s1246" style="position:absolute;left:0;text-align:left;margin-left:29.05pt;margin-top:11.7pt;width:271.85pt;height:49.25pt;z-index:251662336" coordorigin="2031,3406" coordsize="5709,1189">
            <v:shape id="_x0000_s1247" type="#_x0000_t202" style="position:absolute;left:2031;top:4112;width:5588;height:483" stroked="f">
              <v:textbox>
                <w:txbxContent>
                  <w:p w:rsidR="002D4117" w:rsidRDefault="00856A84" w:rsidP="007A2EC4">
                    <w:r>
                      <w:t xml:space="preserve">      A       B         C          D         E</w:t>
                    </w:r>
                  </w:p>
                </w:txbxContent>
              </v:textbox>
            </v:shape>
            <v:group id="_x0000_s1248" style="position:absolute;left:2356;top:3406;width:5384;height:884" coordorigin="2356,3718" coordsize="6279,1030">
              <v:group id="_x0000_s1249" style="position:absolute;left:2356;top:3829;width:940;height:790" coordorigin="3560,4140" coordsize="940,790">
                <v:oval id="_x0000_s1250" style="position:absolute;left:3560;top:4296;width:480;height:480"/>
                <v:shape id="_x0000_s1251" type="#_x0000_t202" style="position:absolute;left:3630;top:4386;width:340;height:300" stroked="f">
                  <v:textbox inset="0,0,0,0">
                    <w:txbxContent>
                      <w:p w:rsidR="002D4117" w:rsidRDefault="00856A84" w:rsidP="007A2EC4">
                        <w:pPr>
                          <w:jc w:val="center"/>
                        </w:pPr>
                        <w:r>
                          <w:t>+8</w:t>
                        </w:r>
                      </w:p>
                    </w:txbxContent>
                  </v:textbox>
                </v:shape>
                <v:shape id="_x0000_s1252" style="position:absolute;left:4121;top:4239;width:80;height:593" coordsize="80,593" path="m,c2,3,4,7,6,10v2,3,3,6,5,10c13,23,14,26,16,29v2,4,3,7,5,10c22,43,24,46,26,49v1,4,3,7,4,10c31,63,33,66,34,70v2,3,3,6,4,10c40,83,41,87,42,90v2,4,3,7,4,11c47,104,48,108,49,111v2,4,3,7,4,11c54,125,55,129,56,132v1,4,2,7,3,11c60,146,61,150,62,154v,3,1,7,2,10c65,168,66,172,66,175v1,4,2,7,3,11c69,190,70,193,71,197v,3,1,7,1,11c73,211,73,215,74,219v,3,1,7,1,11c76,233,76,237,76,241v1,3,1,7,1,11c78,255,78,259,78,263v,3,,7,1,11c79,277,79,281,79,285v,3,,7,,11c79,299,79,303,79,307v,3,,7,,11c78,322,78,325,78,329v,4,,7,-1,11c77,344,77,347,77,351v-1,4,-1,7,-2,11c75,366,75,369,74,373v,4,-1,7,-1,11c72,387,72,391,71,395v-1,3,-1,7,-2,11c68,409,68,413,67,416v-1,4,-2,8,-2,11c64,431,63,434,62,438v-1,4,-2,7,-3,11c59,452,58,456,57,459v-1,4,-2,7,-3,11c52,474,51,477,50,481v-1,3,-2,7,-3,10c46,494,44,498,43,501v-1,4,-2,7,-4,11c38,515,37,519,35,522v-1,3,-3,7,-4,10c29,536,28,539,27,542v-2,4,-4,7,-5,10c20,556,19,559,17,562v-2,4,-3,7,-5,10c10,575,9,579,7,582v-2,3,-4,6,-5,10e" filled="f">
                  <v:path arrowok="t"/>
                </v:shape>
                <v:shape id="_x0000_s1253" type="#_x0000_t202" style="position:absolute;left:4100;top:4376;width:200;height:300" stroked="f">
                  <v:textbox inset="0,0,0,1.6pt">
                    <w:txbxContent>
                      <w:p w:rsidR="002D4117" w:rsidRDefault="00856A84" w:rsidP="007A2EC4">
                        <w:pPr>
                          <w:jc w:val="center"/>
                          <w:rPr>
                            <w:sz w:val="18"/>
                          </w:rPr>
                        </w:pPr>
                        <w:r>
                          <w:rPr>
                            <w:sz w:val="18"/>
                          </w:rPr>
                          <w:t>2</w:t>
                        </w:r>
                      </w:p>
                    </w:txbxContent>
                  </v:textbox>
                </v:shape>
                <v:shape id="_x0000_s1254" style="position:absolute;left:4295;top:4140;width:106;height:790" coordsize="106,790" path="m,c3,5,5,9,7,13v3,4,5,9,7,13c17,30,19,35,21,39v2,5,4,9,6,13c30,57,32,61,34,66v2,4,4,9,6,13c42,84,43,88,45,93v2,4,4,9,6,14c53,111,54,116,56,120v2,5,3,10,5,14c63,139,64,144,66,148v1,5,3,10,4,14c71,167,73,172,74,176v2,5,3,10,4,15c79,195,81,200,82,205v1,5,2,9,3,14c86,224,87,229,88,234v1,4,2,9,3,14c92,253,93,258,94,262v1,5,1,10,2,15c97,282,98,287,98,292v1,4,1,9,2,14c100,311,101,316,101,321v1,5,1,10,2,15c103,340,103,345,104,350v,5,,10,,15c105,370,105,375,105,380v,5,,9,,14c105,399,105,404,105,409v,5,,10,,15c104,429,104,434,104,439v,4,-1,9,-1,14c103,458,102,463,102,468v-1,5,-1,10,-2,15c100,487,99,492,99,497v-1,5,-2,10,-2,15c96,517,95,521,94,526v,5,-1,10,-2,15c91,546,90,550,89,555v-1,5,-2,10,-3,15c85,574,84,579,83,584v-2,5,-3,10,-4,14c78,603,76,608,75,613v-1,4,-3,9,-4,14c70,631,68,636,67,641v-2,4,-3,9,-5,14c60,659,59,664,57,669v-2,4,-3,9,-5,13c50,687,48,692,47,696v-2,5,-4,9,-6,14c39,714,37,719,35,723v-2,5,-4,9,-6,14c27,741,25,745,23,750v-3,4,-5,9,-7,13c14,767,11,772,9,776v-2,4,-5,9,-7,13e" filled="f">
                  <v:path arrowok="t"/>
                </v:shape>
                <v:shape id="_x0000_s1255" type="#_x0000_t202" style="position:absolute;left:4300;top:4376;width:200;height:300" stroked="f">
                  <v:textbox inset="0,0,0,1.6pt">
                    <w:txbxContent>
                      <w:p w:rsidR="002D4117" w:rsidRDefault="00856A84" w:rsidP="007A2EC4">
                        <w:pPr>
                          <w:jc w:val="center"/>
                          <w:rPr>
                            <w:sz w:val="18"/>
                          </w:rPr>
                        </w:pPr>
                        <w:r>
                          <w:rPr>
                            <w:sz w:val="18"/>
                          </w:rPr>
                          <w:t>6</w:t>
                        </w:r>
                      </w:p>
                    </w:txbxContent>
                  </v:textbox>
                </v:shape>
              </v:group>
              <v:group id="_x0000_s1256" style="position:absolute;left:3538;top:3718;width:1140;height:987" coordorigin="3560,3729" coordsize="1140,987">
                <v:oval id="_x0000_s1257" style="position:absolute;left:3560;top:3984;width:480;height:480"/>
                <v:shape id="_x0000_s1258" type="#_x0000_t202" style="position:absolute;left:3630;top:4074;width:340;height:300" stroked="f">
                  <v:textbox inset="0,0,0,0">
                    <w:txbxContent>
                      <w:p w:rsidR="002D4117" w:rsidRDefault="00856A84" w:rsidP="007A2EC4">
                        <w:pPr>
                          <w:jc w:val="center"/>
                        </w:pPr>
                        <w:r>
                          <w:t>+12</w:t>
                        </w:r>
                      </w:p>
                    </w:txbxContent>
                  </v:textbox>
                </v:shape>
                <v:shape id="_x0000_s1259" style="position:absolute;left:4121;top:3927;width:80;height:593" coordsize="80,593" path="m,c2,3,4,7,6,10v2,3,3,6,5,10c13,23,14,26,16,29v2,4,3,7,5,10c22,43,24,46,26,49v1,4,3,7,4,10c31,63,33,66,34,70v2,3,3,6,4,10c40,83,41,87,42,90v2,4,3,7,4,11c47,104,48,108,49,111v2,4,3,7,4,11c54,125,55,129,56,132v1,4,2,7,3,11c60,146,61,150,62,154v,3,1,7,2,10c65,168,66,172,66,175v1,4,2,7,3,11c69,190,70,193,71,197v,3,1,7,1,11c73,211,73,215,74,219v,3,1,7,1,11c76,233,76,237,76,241v1,3,1,7,1,11c78,255,78,259,78,263v,3,,7,1,11c79,277,79,281,79,285v,3,,7,,11c79,299,79,303,79,307v,3,,7,,11c78,322,78,325,78,329v,4,,7,-1,11c77,344,77,347,77,351v-1,4,-1,7,-2,11c75,366,75,369,74,373v,4,-1,7,-1,11c72,387,72,391,71,395v-1,3,-1,7,-2,11c68,409,68,413,67,416v-1,4,-2,8,-2,11c64,431,63,434,62,438v-1,4,-2,7,-3,11c59,452,58,456,57,459v-1,4,-2,7,-3,11c52,474,51,477,50,481v-1,3,-2,7,-3,10c46,494,44,498,43,501v-1,4,-2,7,-4,11c38,515,37,519,35,522v-1,3,-3,7,-4,10c29,536,28,539,27,542v-2,4,-4,7,-5,10c20,556,19,559,17,562v-2,4,-3,7,-5,10c10,575,9,579,7,582v-2,3,-4,6,-5,10e" filled="f">
                  <v:path arrowok="t"/>
                </v:shape>
                <v:shape id="_x0000_s1260" type="#_x0000_t202" style="position:absolute;left:4100;top:4064;width:200;height:300" stroked="f">
                  <v:textbox inset="0,0,0,1.6pt">
                    <w:txbxContent>
                      <w:p w:rsidR="002D4117" w:rsidRDefault="00856A84" w:rsidP="007A2EC4">
                        <w:pPr>
                          <w:jc w:val="center"/>
                          <w:rPr>
                            <w:sz w:val="18"/>
                          </w:rPr>
                        </w:pPr>
                        <w:r>
                          <w:rPr>
                            <w:sz w:val="18"/>
                          </w:rPr>
                          <w:t>2</w:t>
                        </w:r>
                      </w:p>
                    </w:txbxContent>
                  </v:textbox>
                </v:shape>
                <v:shape id="_x0000_s1261" style="position:absolute;left:4295;top:3828;width:106;height:790" coordsize="106,790" path="m,c3,5,5,9,7,13v3,4,5,9,7,13c17,30,19,35,21,39v2,5,4,9,6,13c30,57,32,61,34,66v2,4,4,9,6,13c42,84,43,88,45,93v2,4,4,9,6,14c53,111,54,116,56,120v2,5,3,10,5,14c63,139,64,144,66,148v1,5,3,10,4,14c71,167,73,172,74,176v2,5,3,10,4,15c79,195,81,200,82,205v1,5,2,9,3,14c86,224,87,229,88,234v1,4,2,9,3,14c92,253,93,258,94,262v1,5,1,10,2,15c97,282,98,287,98,292v1,4,1,9,2,14c100,311,101,316,101,321v1,5,1,10,2,15c103,340,103,345,104,350v,5,,10,,15c105,370,105,375,105,380v,5,,9,,14c105,399,105,404,105,409v,5,,10,,15c104,429,104,434,104,439v,4,-1,9,-1,14c103,458,102,463,102,468v-1,5,-1,10,-2,15c100,487,99,492,99,497v-1,5,-2,10,-2,15c96,517,95,521,94,526v,5,-1,10,-2,15c91,546,90,550,89,555v-1,5,-2,10,-3,15c85,574,84,579,83,584v-2,5,-3,10,-4,14c78,603,76,608,75,613v-1,4,-3,9,-4,14c70,631,68,636,67,641v-2,4,-3,9,-5,14c60,659,59,664,57,669v-2,4,-3,9,-5,13c50,687,48,692,47,696v-2,5,-4,9,-6,14c39,714,37,719,35,723v-2,5,-4,9,-6,14c27,741,25,745,23,750v-3,4,-5,9,-7,13c14,767,11,772,9,776v-2,4,-5,9,-7,13e" filled="f">
                  <v:path arrowok="t"/>
                </v:shape>
                <v:shape id="_x0000_s1262" type="#_x0000_t202" style="position:absolute;left:4300;top:4064;width:200;height:300" stroked="f">
                  <v:textbox inset="0,0,0,1.6pt">
                    <w:txbxContent>
                      <w:p w:rsidR="002D4117" w:rsidRDefault="00856A84" w:rsidP="007A2EC4">
                        <w:pPr>
                          <w:jc w:val="center"/>
                          <w:rPr>
                            <w:sz w:val="18"/>
                          </w:rPr>
                        </w:pPr>
                        <w:r>
                          <w:rPr>
                            <w:sz w:val="18"/>
                          </w:rPr>
                          <w:t>8</w:t>
                        </w:r>
                      </w:p>
                    </w:txbxContent>
                  </v:textbox>
                </v:shape>
                <v:shape id="_x0000_s1263" style="position:absolute;left:4469;top:3729;width:132;height:987" coordsize="132,987" path="m,c3,6,6,11,9,16v3,6,6,11,9,17c21,38,23,44,26,49v3,6,5,11,8,17c37,71,39,77,42,82v2,6,5,12,7,17c52,105,54,110,56,116v3,6,5,11,7,17c65,139,68,145,70,150v2,6,4,12,6,18c78,174,80,179,82,185v2,6,4,12,5,18c89,209,91,215,93,220v1,6,3,12,4,18c99,244,101,250,102,256v1,6,3,12,4,18c108,280,109,286,110,292v1,6,3,12,4,18c115,316,116,322,117,328v1,6,2,12,3,18c121,352,122,358,122,364v1,7,2,13,3,19c125,389,126,395,127,401v,6,1,12,1,18c129,426,129,432,129,438v1,6,1,12,1,18c130,462,131,468,131,475v,6,,12,,18c131,499,131,505,131,511v,6,,13,-1,19c130,536,130,542,130,548v-1,6,-1,12,-2,19c128,573,127,579,127,585v-1,6,-1,12,-2,18c124,609,124,615,123,621v-1,7,-2,13,-3,19c120,646,119,652,118,658v-1,6,-2,12,-4,18c113,682,112,688,111,694v-1,6,-3,12,-4,18c106,718,104,724,103,730v-1,6,-3,12,-5,18c97,754,95,760,94,766v-2,6,-4,11,-5,17c87,789,85,795,83,801v-2,6,-4,12,-6,17c75,824,73,830,71,836v-2,5,-4,11,-6,17c63,859,60,864,58,870v-2,6,-5,11,-7,17c48,893,46,898,44,904v-3,6,-6,11,-8,17c33,926,31,932,28,937v-3,6,-6,11,-8,17c17,959,14,965,11,970v-3,5,-6,11,-9,16e" filled="f">
                  <v:path arrowok="t"/>
                </v:shape>
                <v:shape id="_x0000_s1264" type="#_x0000_t202" style="position:absolute;left:4500;top:4064;width:200;height:300" stroked="f">
                  <v:textbox inset="0,0,0,1.6pt">
                    <w:txbxContent>
                      <w:p w:rsidR="002D4117" w:rsidRDefault="00856A84" w:rsidP="007A2EC4">
                        <w:pPr>
                          <w:jc w:val="center"/>
                          <w:rPr>
                            <w:sz w:val="18"/>
                          </w:rPr>
                        </w:pPr>
                        <w:r>
                          <w:rPr>
                            <w:sz w:val="18"/>
                          </w:rPr>
                          <w:t>2</w:t>
                        </w:r>
                      </w:p>
                    </w:txbxContent>
                  </v:textbox>
                </v:shape>
              </v:group>
              <v:group id="_x0000_s1265" style="position:absolute;left:4954;top:3871;width:940;height:790" coordorigin="3560,4140" coordsize="940,790">
                <v:oval id="_x0000_s1266" style="position:absolute;left:3560;top:4296;width:480;height:480"/>
                <v:shape id="_x0000_s1267" type="#_x0000_t202" style="position:absolute;left:3630;top:4386;width:340;height:300" stroked="f">
                  <v:textbox inset="0,0,0,0">
                    <w:txbxContent>
                      <w:p w:rsidR="002D4117" w:rsidRDefault="00856A84" w:rsidP="007A2EC4">
                        <w:pPr>
                          <w:jc w:val="center"/>
                        </w:pPr>
                        <w:r>
                          <w:t>+13</w:t>
                        </w:r>
                      </w:p>
                    </w:txbxContent>
                  </v:textbox>
                </v:shape>
                <v:shape id="_x0000_s1268" style="position:absolute;left:4121;top:4239;width:80;height:593" coordsize="80,593" path="m,c2,3,4,7,6,10v2,3,3,6,5,10c13,23,14,26,16,29v2,4,3,7,5,10c22,43,24,46,26,49v1,4,3,7,4,10c31,63,33,66,34,70v2,3,3,6,4,10c40,83,41,87,42,90v2,4,3,7,4,11c47,104,48,108,49,111v2,4,3,7,4,11c54,125,55,129,56,132v1,4,2,7,3,11c60,146,61,150,62,154v,3,1,7,2,10c65,168,66,172,66,175v1,4,2,7,3,11c69,190,70,193,71,197v,3,1,7,1,11c73,211,73,215,74,219v,3,1,7,1,11c76,233,76,237,76,241v1,3,1,7,1,11c78,255,78,259,78,263v,3,,7,1,11c79,277,79,281,79,285v,3,,7,,11c79,299,79,303,79,307v,3,,7,,11c78,322,78,325,78,329v,4,,7,-1,11c77,344,77,347,77,351v-1,4,-1,7,-2,11c75,366,75,369,74,373v,4,-1,7,-1,11c72,387,72,391,71,395v-1,3,-1,7,-2,11c68,409,68,413,67,416v-1,4,-2,8,-2,11c64,431,63,434,62,438v-1,4,-2,7,-3,11c59,452,58,456,57,459v-1,4,-2,7,-3,11c52,474,51,477,50,481v-1,3,-2,7,-3,10c46,494,44,498,43,501v-1,4,-2,7,-4,11c38,515,37,519,35,522v-1,3,-3,7,-4,10c29,536,28,539,27,542v-2,4,-4,7,-5,10c20,556,19,559,17,562v-2,4,-3,7,-5,10c10,575,9,579,7,582v-2,3,-4,6,-5,10e" filled="f">
                  <v:path arrowok="t"/>
                </v:shape>
                <v:shape id="_x0000_s1269" type="#_x0000_t202" style="position:absolute;left:4100;top:4376;width:200;height:300" stroked="f">
                  <v:textbox inset="0,0,0,1.6pt">
                    <w:txbxContent>
                      <w:p w:rsidR="002D4117" w:rsidRDefault="00856A84" w:rsidP="007A2EC4">
                        <w:pPr>
                          <w:jc w:val="center"/>
                          <w:rPr>
                            <w:sz w:val="18"/>
                          </w:rPr>
                        </w:pPr>
                        <w:r>
                          <w:rPr>
                            <w:sz w:val="18"/>
                          </w:rPr>
                          <w:t>2</w:t>
                        </w:r>
                      </w:p>
                    </w:txbxContent>
                  </v:textbox>
                </v:shape>
                <v:shape id="_x0000_s1270" style="position:absolute;left:4295;top:4140;width:106;height:790" coordsize="106,790" path="m,c3,5,5,9,7,13v3,4,5,9,7,13c17,30,19,35,21,39v2,5,4,9,6,13c30,57,32,61,34,66v2,4,4,9,6,13c42,84,43,88,45,93v2,4,4,9,6,14c53,111,54,116,56,120v2,5,3,10,5,14c63,139,64,144,66,148v1,5,3,10,4,14c71,167,73,172,74,176v2,5,3,10,4,15c79,195,81,200,82,205v1,5,2,9,3,14c86,224,87,229,88,234v1,4,2,9,3,14c92,253,93,258,94,262v1,5,1,10,2,15c97,282,98,287,98,292v1,4,1,9,2,14c100,311,101,316,101,321v1,5,1,10,2,15c103,340,103,345,104,350v,5,,10,,15c105,370,105,375,105,380v,5,,9,,14c105,399,105,404,105,409v,5,,10,,15c104,429,104,434,104,439v,4,-1,9,-1,14c103,458,102,463,102,468v-1,5,-1,10,-2,15c100,487,99,492,99,497v-1,5,-2,10,-2,15c96,517,95,521,94,526v,5,-1,10,-2,15c91,546,90,550,89,555v-1,5,-2,10,-3,15c85,574,84,579,83,584v-2,5,-3,10,-4,14c78,603,76,608,75,613v-1,4,-3,9,-4,14c70,631,68,636,67,641v-2,4,-3,9,-5,14c60,659,59,664,57,669v-2,4,-3,9,-5,13c50,687,48,692,47,696v-2,5,-4,9,-6,14c39,714,37,719,35,723v-2,5,-4,9,-6,14c27,741,25,745,23,750v-3,4,-5,9,-7,13c14,767,11,772,9,776v-2,4,-5,9,-7,13e" filled="f">
                  <v:path arrowok="t"/>
                </v:shape>
                <v:shape id="_x0000_s1271" type="#_x0000_t202" style="position:absolute;left:4300;top:4376;width:200;height:300" stroked="f">
                  <v:textbox inset="0,0,0,1.6pt">
                    <w:txbxContent>
                      <w:p w:rsidR="002D4117" w:rsidRDefault="00856A84" w:rsidP="007A2EC4">
                        <w:pPr>
                          <w:jc w:val="center"/>
                          <w:rPr>
                            <w:sz w:val="18"/>
                          </w:rPr>
                        </w:pPr>
                        <w:r>
                          <w:rPr>
                            <w:sz w:val="18"/>
                          </w:rPr>
                          <w:t>8</w:t>
                        </w:r>
                      </w:p>
                    </w:txbxContent>
                  </v:textbox>
                </v:shape>
              </v:group>
              <v:group id="_x0000_s1272" style="position:absolute;left:6226;top:3827;width:940;height:790" coordorigin="3560,3828" coordsize="940,790">
                <v:oval id="_x0000_s1273" style="position:absolute;left:3560;top:3984;width:480;height:480"/>
                <v:shape id="_x0000_s1274" type="#_x0000_t202" style="position:absolute;left:3630;top:4074;width:340;height:300" stroked="f">
                  <v:textbox inset="0,0,0,0">
                    <w:txbxContent>
                      <w:p w:rsidR="002D4117" w:rsidRDefault="00856A84" w:rsidP="007A2EC4">
                        <w:pPr>
                          <w:jc w:val="center"/>
                        </w:pPr>
                        <w:r>
                          <w:t>+12</w:t>
                        </w:r>
                      </w:p>
                    </w:txbxContent>
                  </v:textbox>
                </v:shape>
                <v:shape id="_x0000_s1275" style="position:absolute;left:4121;top:3927;width:80;height:593" coordsize="80,593" path="m,c2,3,4,7,6,10v2,3,3,6,5,10c13,23,14,26,16,29v2,4,3,7,5,10c22,43,24,46,26,49v1,4,3,7,4,10c31,63,33,66,34,70v2,3,3,6,4,10c40,83,41,87,42,90v2,4,3,7,4,11c47,104,48,108,49,111v2,4,3,7,4,11c54,125,55,129,56,132v1,4,2,7,3,11c60,146,61,150,62,154v,3,1,7,2,10c65,168,66,172,66,175v1,4,2,7,3,11c69,190,70,193,71,197v,3,1,7,1,11c73,211,73,215,74,219v,3,1,7,1,11c76,233,76,237,76,241v1,3,1,7,1,11c78,255,78,259,78,263v,3,,7,1,11c79,277,79,281,79,285v,3,,7,,11c79,299,79,303,79,307v,3,,7,,11c78,322,78,325,78,329v,4,,7,-1,11c77,344,77,347,77,351v-1,4,-1,7,-2,11c75,366,75,369,74,373v,4,-1,7,-1,11c72,387,72,391,71,395v-1,3,-1,7,-2,11c68,409,68,413,67,416v-1,4,-2,8,-2,11c64,431,63,434,62,438v-1,4,-2,7,-3,11c59,452,58,456,57,459v-1,4,-2,7,-3,11c52,474,51,477,50,481v-1,3,-2,7,-3,10c46,494,44,498,43,501v-1,4,-2,7,-4,11c38,515,37,519,35,522v-1,3,-3,7,-4,10c29,536,28,539,27,542v-2,4,-4,7,-5,10c20,556,19,559,17,562v-2,4,-3,7,-5,10c10,575,9,579,7,582v-2,3,-4,6,-5,10e" filled="f">
                  <v:path arrowok="t"/>
                </v:shape>
                <v:shape id="_x0000_s1276" type="#_x0000_t202" style="position:absolute;left:4100;top:4064;width:200;height:300" stroked="f">
                  <v:textbox inset="0,0,0,1.6pt">
                    <w:txbxContent>
                      <w:p w:rsidR="002D4117" w:rsidRDefault="00856A84" w:rsidP="007A2EC4">
                        <w:pPr>
                          <w:jc w:val="center"/>
                          <w:rPr>
                            <w:sz w:val="18"/>
                          </w:rPr>
                        </w:pPr>
                        <w:r>
                          <w:rPr>
                            <w:sz w:val="18"/>
                          </w:rPr>
                          <w:t>2</w:t>
                        </w:r>
                      </w:p>
                    </w:txbxContent>
                  </v:textbox>
                </v:shape>
                <v:shape id="_x0000_s1277" style="position:absolute;left:4295;top:3828;width:106;height:790" coordsize="106,790" path="m,c3,5,5,9,7,13v3,4,5,9,7,13c17,30,19,35,21,39v2,5,4,9,6,13c30,57,32,61,34,66v2,4,4,9,6,13c42,84,43,88,45,93v2,4,4,9,6,14c53,111,54,116,56,120v2,5,3,10,5,14c63,139,64,144,66,148v1,5,3,10,4,14c71,167,73,172,74,176v2,5,3,10,4,15c79,195,81,200,82,205v1,5,2,9,3,14c86,224,87,229,88,234v1,4,2,9,3,14c92,253,93,258,94,262v1,5,1,10,2,15c97,282,98,287,98,292v1,4,1,9,2,14c100,311,101,316,101,321v1,5,1,10,2,15c103,340,103,345,104,350v,5,,10,,15c105,370,105,375,105,380v,5,,9,,14c105,399,105,404,105,409v,5,,10,,15c104,429,104,434,104,439v,4,-1,9,-1,14c103,458,102,463,102,468v-1,5,-1,10,-2,15c100,487,99,492,99,497v-1,5,-2,10,-2,15c96,517,95,521,94,526v,5,-1,10,-2,15c91,546,90,550,89,555v-1,5,-2,10,-3,15c85,574,84,579,83,584v-2,5,-3,10,-4,14c78,603,76,608,75,613v-1,4,-3,9,-4,14c70,631,68,636,67,641v-2,4,-3,9,-5,14c60,659,59,664,57,669v-2,4,-3,9,-5,13c50,687,48,692,47,696v-2,5,-4,9,-6,14c39,714,37,719,35,723v-2,5,-4,9,-6,14c27,741,25,745,23,750v-3,4,-5,9,-7,13c14,767,11,772,9,776v-2,4,-5,9,-7,13e" filled="f">
                  <v:path arrowok="t"/>
                </v:shape>
                <v:shape id="_x0000_s1278" type="#_x0000_t202" style="position:absolute;left:4300;top:4064;width:200;height:300" stroked="f">
                  <v:textbox inset="0,0,0,1.6pt">
                    <w:txbxContent>
                      <w:p w:rsidR="002D4117" w:rsidRDefault="00856A84" w:rsidP="007A2EC4">
                        <w:pPr>
                          <w:jc w:val="center"/>
                          <w:rPr>
                            <w:sz w:val="18"/>
                          </w:rPr>
                        </w:pPr>
                        <w:r>
                          <w:rPr>
                            <w:sz w:val="18"/>
                          </w:rPr>
                          <w:t>8</w:t>
                        </w:r>
                      </w:p>
                    </w:txbxContent>
                  </v:textbox>
                </v:shape>
              </v:group>
              <v:group id="_x0000_s1279" style="position:absolute;left:7495;top:3761;width:1140;height:987" coordorigin="3560,3729" coordsize="1140,987">
                <v:oval id="_x0000_s1280" style="position:absolute;left:3560;top:3984;width:480;height:480"/>
                <v:shape id="_x0000_s1281" type="#_x0000_t202" style="position:absolute;left:3630;top:4074;width:340;height:300" stroked="f">
                  <v:textbox inset="0,0,0,0">
                    <w:txbxContent>
                      <w:p w:rsidR="002D4117" w:rsidRDefault="00856A84" w:rsidP="007A2EC4">
                        <w:pPr>
                          <w:jc w:val="center"/>
                        </w:pPr>
                        <w:r>
                          <w:t>+17</w:t>
                        </w:r>
                      </w:p>
                    </w:txbxContent>
                  </v:textbox>
                </v:shape>
                <v:shape id="_x0000_s1282" style="position:absolute;left:4121;top:3927;width:80;height:593" coordsize="80,593" path="m,c2,3,4,7,6,10v2,3,3,6,5,10c13,23,14,26,16,29v2,4,3,7,5,10c22,43,24,46,26,49v1,4,3,7,4,10c31,63,33,66,34,70v2,3,3,6,4,10c40,83,41,87,42,90v2,4,3,7,4,11c47,104,48,108,49,111v2,4,3,7,4,11c54,125,55,129,56,132v1,4,2,7,3,11c60,146,61,150,62,154v,3,1,7,2,10c65,168,66,172,66,175v1,4,2,7,3,11c69,190,70,193,71,197v,3,1,7,1,11c73,211,73,215,74,219v,3,1,7,1,11c76,233,76,237,76,241v1,3,1,7,1,11c78,255,78,259,78,263v,3,,7,1,11c79,277,79,281,79,285v,3,,7,,11c79,299,79,303,79,307v,3,,7,,11c78,322,78,325,78,329v,4,,7,-1,11c77,344,77,347,77,351v-1,4,-1,7,-2,11c75,366,75,369,74,373v,4,-1,7,-1,11c72,387,72,391,71,395v-1,3,-1,7,-2,11c68,409,68,413,67,416v-1,4,-2,8,-2,11c64,431,63,434,62,438v-1,4,-2,7,-3,11c59,452,58,456,57,459v-1,4,-2,7,-3,11c52,474,51,477,50,481v-1,3,-2,7,-3,10c46,494,44,498,43,501v-1,4,-2,7,-4,11c38,515,37,519,35,522v-1,3,-3,7,-4,10c29,536,28,539,27,542v-2,4,-4,7,-5,10c20,556,19,559,17,562v-2,4,-3,7,-5,10c10,575,9,579,7,582v-2,3,-4,6,-5,10e" filled="f">
                  <v:path arrowok="t"/>
                </v:shape>
                <v:shape id="_x0000_s1283" type="#_x0000_t202" style="position:absolute;left:4100;top:4064;width:200;height:300" stroked="f">
                  <v:textbox inset="0,0,0,1.6pt">
                    <w:txbxContent>
                      <w:p w:rsidR="002D4117" w:rsidRDefault="00856A84" w:rsidP="007A2EC4">
                        <w:pPr>
                          <w:jc w:val="center"/>
                          <w:rPr>
                            <w:sz w:val="18"/>
                          </w:rPr>
                        </w:pPr>
                        <w:r>
                          <w:rPr>
                            <w:sz w:val="18"/>
                          </w:rPr>
                          <w:t>2</w:t>
                        </w:r>
                      </w:p>
                    </w:txbxContent>
                  </v:textbox>
                </v:shape>
                <v:shape id="_x0000_s1284" style="position:absolute;left:4295;top:3828;width:106;height:790" coordsize="106,790" path="m,c3,5,5,9,7,13v3,4,5,9,7,13c17,30,19,35,21,39v2,5,4,9,6,13c30,57,32,61,34,66v2,4,4,9,6,13c42,84,43,88,45,93v2,4,4,9,6,14c53,111,54,116,56,120v2,5,3,10,5,14c63,139,64,144,66,148v1,5,3,10,4,14c71,167,73,172,74,176v2,5,3,10,4,15c79,195,81,200,82,205v1,5,2,9,3,14c86,224,87,229,88,234v1,4,2,9,3,14c92,253,93,258,94,262v1,5,1,10,2,15c97,282,98,287,98,292v1,4,1,9,2,14c100,311,101,316,101,321v1,5,1,10,2,15c103,340,103,345,104,350v,5,,10,,15c105,370,105,375,105,380v,5,,9,,14c105,399,105,404,105,409v,5,,10,,15c104,429,104,434,104,439v,4,-1,9,-1,14c103,458,102,463,102,468v-1,5,-1,10,-2,15c100,487,99,492,99,497v-1,5,-2,10,-2,15c96,517,95,521,94,526v,5,-1,10,-2,15c91,546,90,550,89,555v-1,5,-2,10,-3,15c85,574,84,579,83,584v-2,5,-3,10,-4,14c78,603,76,608,75,613v-1,4,-3,9,-4,14c70,631,68,636,67,641v-2,4,-3,9,-5,14c60,659,59,664,57,669v-2,4,-3,9,-5,13c50,687,48,692,47,696v-2,5,-4,9,-6,14c39,714,37,719,35,723v-2,5,-4,9,-6,14c27,741,25,745,23,750v-3,4,-5,9,-7,13c14,767,11,772,9,776v-2,4,-5,9,-7,13e" filled="f">
                  <v:path arrowok="t"/>
                </v:shape>
                <v:shape id="_x0000_s1285" type="#_x0000_t202" style="position:absolute;left:4300;top:4064;width:200;height:300" stroked="f">
                  <v:textbox inset="0,0,0,1.6pt">
                    <w:txbxContent>
                      <w:p w:rsidR="002D4117" w:rsidRDefault="00856A84" w:rsidP="007A2EC4">
                        <w:pPr>
                          <w:jc w:val="center"/>
                          <w:rPr>
                            <w:sz w:val="18"/>
                          </w:rPr>
                        </w:pPr>
                        <w:r>
                          <w:rPr>
                            <w:sz w:val="18"/>
                          </w:rPr>
                          <w:t>8</w:t>
                        </w:r>
                      </w:p>
                    </w:txbxContent>
                  </v:textbox>
                </v:shape>
                <v:shape id="_x0000_s1286" style="position:absolute;left:4469;top:3729;width:132;height:987" coordsize="132,987" path="m,c3,6,6,11,9,16v3,6,6,11,9,17c21,38,23,44,26,49v3,6,5,11,8,17c37,71,39,77,42,82v2,6,5,12,7,17c52,105,54,110,56,116v3,6,5,11,7,17c65,139,68,145,70,150v2,6,4,12,6,18c78,174,80,179,82,185v2,6,4,12,5,18c89,209,91,215,93,220v1,6,3,12,4,18c99,244,101,250,102,256v1,6,3,12,4,18c108,280,109,286,110,292v1,6,3,12,4,18c115,316,116,322,117,328v1,6,2,12,3,18c121,352,122,358,122,364v1,7,2,13,3,19c125,389,126,395,127,401v,6,1,12,1,18c129,426,129,432,129,438v1,6,1,12,1,18c130,462,131,468,131,475v,6,,12,,18c131,499,131,505,131,511v,6,,13,-1,19c130,536,130,542,130,548v-1,6,-1,12,-2,19c128,573,127,579,127,585v-1,6,-1,12,-2,18c124,609,124,615,123,621v-1,7,-2,13,-3,19c120,646,119,652,118,658v-1,6,-2,12,-4,18c113,682,112,688,111,694v-1,6,-3,12,-4,18c106,718,104,724,103,730v-1,6,-3,12,-5,18c97,754,95,760,94,766v-2,6,-4,11,-5,17c87,789,85,795,83,801v-2,6,-4,12,-6,17c75,824,73,830,71,836v-2,5,-4,11,-6,17c63,859,60,864,58,870v-2,6,-5,11,-7,17c48,893,46,898,44,904v-3,6,-6,11,-8,17c33,926,31,932,28,937v-3,6,-6,11,-8,17c17,959,14,965,11,970v-3,5,-6,11,-9,16e" filled="f">
                  <v:path arrowok="t"/>
                </v:shape>
                <v:shape id="_x0000_s1287" type="#_x0000_t202" style="position:absolute;left:4500;top:4064;width:200;height:300" stroked="f">
                  <v:textbox inset="0,0,0,1.6pt">
                    <w:txbxContent>
                      <w:p w:rsidR="002D4117" w:rsidRDefault="00856A84" w:rsidP="007A2EC4">
                        <w:pPr>
                          <w:jc w:val="center"/>
                          <w:rPr>
                            <w:sz w:val="18"/>
                          </w:rPr>
                        </w:pPr>
                        <w:r>
                          <w:rPr>
                            <w:sz w:val="18"/>
                          </w:rPr>
                          <w:t>7</w:t>
                        </w:r>
                      </w:p>
                    </w:txbxContent>
                  </v:textbox>
                </v:shape>
              </v:group>
            </v:group>
          </v:group>
        </w:pict>
      </w:r>
      <w:r>
        <w:rPr>
          <w:rFonts w:hint="eastAsia"/>
        </w:rPr>
        <w:t>15</w:t>
      </w:r>
      <w:r>
        <w:rPr>
          <w:rFonts w:hint="eastAsia"/>
        </w:rPr>
        <w:t>．如图为</w:t>
      </w:r>
      <w:r>
        <w:rPr>
          <w:rFonts w:hint="eastAsia"/>
        </w:rPr>
        <w:t>A</w:t>
      </w:r>
      <w:r>
        <w:rPr>
          <w:rFonts w:hint="eastAsia"/>
        </w:rPr>
        <w:t>、</w:t>
      </w:r>
      <w:r>
        <w:rPr>
          <w:rFonts w:hint="eastAsia"/>
        </w:rPr>
        <w:t>B</w:t>
      </w:r>
      <w:r>
        <w:rPr>
          <w:rFonts w:hint="eastAsia"/>
        </w:rPr>
        <w:t>、</w:t>
      </w:r>
      <w:r>
        <w:rPr>
          <w:rFonts w:hint="eastAsia"/>
        </w:rPr>
        <w:t>C</w:t>
      </w:r>
      <w:r>
        <w:rPr>
          <w:rFonts w:hint="eastAsia"/>
        </w:rPr>
        <w:t>、</w:t>
      </w:r>
      <w:r>
        <w:rPr>
          <w:rFonts w:hint="eastAsia"/>
        </w:rPr>
        <w:t>D</w:t>
      </w:r>
      <w:r>
        <w:rPr>
          <w:rFonts w:hint="eastAsia"/>
        </w:rPr>
        <w:t>、</w:t>
      </w:r>
      <w:r>
        <w:rPr>
          <w:rFonts w:hint="eastAsia"/>
        </w:rPr>
        <w:t>E</w:t>
      </w:r>
      <w:r>
        <w:rPr>
          <w:rFonts w:hint="eastAsia"/>
        </w:rPr>
        <w:t>五种粒的结构示意图，请按要求填空：</w:t>
      </w:r>
    </w:p>
    <w:p w:rsidR="007A2EC4" w:rsidRDefault="00856A84" w:rsidP="00B631F6"/>
    <w:p w:rsidR="007A2EC4" w:rsidRDefault="00856A84" w:rsidP="00B631F6"/>
    <w:p w:rsidR="007A2EC4" w:rsidRDefault="00856A84" w:rsidP="00B631F6"/>
    <w:p w:rsidR="007A2EC4" w:rsidRDefault="00856A84" w:rsidP="00B631F6"/>
    <w:p w:rsidR="00B631F6" w:rsidRPr="002C75FB" w:rsidRDefault="00856A84" w:rsidP="00B631F6">
      <w:pPr>
        <w:rPr>
          <w:u w:val="single"/>
        </w:rPr>
      </w:pPr>
      <w:r>
        <w:rPr>
          <w:rFonts w:hint="eastAsia"/>
        </w:rPr>
        <w:t>（</w:t>
      </w:r>
      <w:r>
        <w:rPr>
          <w:rFonts w:hint="eastAsia"/>
        </w:rPr>
        <w:t>1</w:t>
      </w:r>
      <w:r>
        <w:rPr>
          <w:rFonts w:hint="eastAsia"/>
        </w:rPr>
        <w:t>）</w:t>
      </w:r>
      <w:r>
        <w:rPr>
          <w:rFonts w:hint="eastAsia"/>
        </w:rPr>
        <w:t>A</w:t>
      </w:r>
      <w:r>
        <w:rPr>
          <w:rFonts w:hint="eastAsia"/>
        </w:rPr>
        <w:t>，</w:t>
      </w:r>
      <w:r>
        <w:rPr>
          <w:rFonts w:hint="eastAsia"/>
        </w:rPr>
        <w:t>B</w:t>
      </w:r>
      <w:r>
        <w:rPr>
          <w:rFonts w:hint="eastAsia"/>
        </w:rPr>
        <w:t>，</w:t>
      </w:r>
      <w:r>
        <w:rPr>
          <w:rFonts w:hint="eastAsia"/>
        </w:rPr>
        <w:t>C</w:t>
      </w:r>
      <w:r>
        <w:rPr>
          <w:rFonts w:hint="eastAsia"/>
        </w:rPr>
        <w:t>、</w:t>
      </w:r>
      <w:r>
        <w:rPr>
          <w:rFonts w:hint="eastAsia"/>
        </w:rPr>
        <w:t>D</w:t>
      </w:r>
      <w:r>
        <w:rPr>
          <w:rFonts w:hint="eastAsia"/>
        </w:rPr>
        <w:t>、</w:t>
      </w:r>
      <w:r>
        <w:rPr>
          <w:rFonts w:hint="eastAsia"/>
        </w:rPr>
        <w:t>E</w:t>
      </w:r>
      <w:r>
        <w:rPr>
          <w:rFonts w:hint="eastAsia"/>
        </w:rPr>
        <w:t>种粒子中，属于同种元素的是</w:t>
      </w:r>
      <w:r>
        <w:rPr>
          <w:rFonts w:hint="eastAsia"/>
          <w:u w:val="single"/>
        </w:rPr>
        <w:t xml:space="preserve">         </w:t>
      </w:r>
      <w:r>
        <w:rPr>
          <w:rFonts w:hint="eastAsia"/>
        </w:rPr>
        <w:t>（填序号）。</w:t>
      </w:r>
    </w:p>
    <w:p w:rsidR="00B631F6" w:rsidRDefault="00856A84" w:rsidP="00B631F6">
      <w:r>
        <w:rPr>
          <w:rFonts w:hint="eastAsia"/>
        </w:rPr>
        <w:t>（</w:t>
      </w:r>
      <w:r>
        <w:rPr>
          <w:rFonts w:hint="eastAsia"/>
        </w:rPr>
        <w:t>2</w:t>
      </w:r>
      <w:r>
        <w:rPr>
          <w:rFonts w:hint="eastAsia"/>
        </w:rPr>
        <w:t>）</w:t>
      </w:r>
      <w:r>
        <w:rPr>
          <w:rFonts w:hint="eastAsia"/>
        </w:rPr>
        <w:t>E</w:t>
      </w:r>
      <w:r>
        <w:rPr>
          <w:rFonts w:hint="eastAsia"/>
        </w:rPr>
        <w:t>元素的原子在化学变化中容易形成</w:t>
      </w:r>
      <w:r>
        <w:rPr>
          <w:rFonts w:hint="eastAsia"/>
          <w:u w:val="single"/>
        </w:rPr>
        <w:t xml:space="preserve">         </w:t>
      </w:r>
      <w:r>
        <w:rPr>
          <w:rFonts w:hint="eastAsia"/>
        </w:rPr>
        <w:t>（填“阴离子”或“阳离子”）。</w:t>
      </w:r>
    </w:p>
    <w:p w:rsidR="00B631F6" w:rsidRPr="00AB02A4" w:rsidRDefault="00856A84" w:rsidP="00B631F6">
      <w:r>
        <w:rPr>
          <w:rFonts w:hint="eastAsia"/>
        </w:rPr>
        <w:lastRenderedPageBreak/>
        <w:t>（</w:t>
      </w:r>
      <w:r>
        <w:rPr>
          <w:rFonts w:hint="eastAsia"/>
        </w:rPr>
        <w:t>3</w:t>
      </w:r>
      <w:r>
        <w:rPr>
          <w:rFonts w:hint="eastAsia"/>
        </w:rPr>
        <w:t>）由</w:t>
      </w:r>
      <w:r>
        <w:rPr>
          <w:rFonts w:hint="eastAsia"/>
        </w:rPr>
        <w:t>A</w:t>
      </w:r>
      <w:r>
        <w:rPr>
          <w:rFonts w:hint="eastAsia"/>
        </w:rPr>
        <w:t>元素和</w:t>
      </w:r>
      <w:r>
        <w:rPr>
          <w:rFonts w:hint="eastAsia"/>
        </w:rPr>
        <w:t>C</w:t>
      </w:r>
      <w:r>
        <w:rPr>
          <w:rFonts w:hint="eastAsia"/>
        </w:rPr>
        <w:t>元素形成的化合物的化学式为</w:t>
      </w:r>
      <w:r>
        <w:rPr>
          <w:rFonts w:hint="eastAsia"/>
          <w:u w:val="single"/>
        </w:rPr>
        <w:t xml:space="preserve">           </w:t>
      </w:r>
      <w:r>
        <w:rPr>
          <w:rFonts w:hint="eastAsia"/>
        </w:rPr>
        <w:t>。</w:t>
      </w:r>
    </w:p>
    <w:p w:rsidR="00B631F6" w:rsidRDefault="00856A84" w:rsidP="00B631F6">
      <w:r>
        <w:rPr>
          <w:rFonts w:hint="eastAsia"/>
        </w:rPr>
        <w:t>16</w:t>
      </w:r>
      <w:r>
        <w:rPr>
          <w:rFonts w:hint="eastAsia"/>
        </w:rPr>
        <w:t>．水是一种重要的资源。请回答下列问题：</w:t>
      </w:r>
    </w:p>
    <w:p w:rsidR="00B631F6" w:rsidRDefault="00856A84" w:rsidP="00B631F6">
      <w:r>
        <w:rPr>
          <w:rFonts w:hint="eastAsia"/>
        </w:rPr>
        <w:t>（</w:t>
      </w:r>
      <w:r>
        <w:rPr>
          <w:rFonts w:hint="eastAsia"/>
        </w:rPr>
        <w:t>1</w:t>
      </w:r>
      <w:r>
        <w:rPr>
          <w:rFonts w:hint="eastAsia"/>
        </w:rPr>
        <w:t>）下列说法正确的是</w:t>
      </w:r>
      <w:r>
        <w:rPr>
          <w:rFonts w:hint="eastAsia"/>
          <w:u w:val="single"/>
        </w:rPr>
        <w:t xml:space="preserve">         </w:t>
      </w:r>
      <w:r>
        <w:rPr>
          <w:rFonts w:hint="eastAsia"/>
        </w:rPr>
        <w:t>（填序号）。</w:t>
      </w:r>
    </w:p>
    <w:p w:rsidR="00B631F6" w:rsidRDefault="00856A84" w:rsidP="00AB02A4">
      <w:pPr>
        <w:ind w:firstLineChars="100" w:firstLine="210"/>
      </w:pPr>
      <w:r>
        <w:rPr>
          <w:rFonts w:hint="eastAsia"/>
        </w:rPr>
        <w:t>A</w:t>
      </w:r>
      <w:r>
        <w:rPr>
          <w:rFonts w:hint="eastAsia"/>
        </w:rPr>
        <w:t>．软水加入肥皂水容易起浮渣</w:t>
      </w:r>
      <w:r>
        <w:rPr>
          <w:rFonts w:hint="eastAsia"/>
        </w:rPr>
        <w:t xml:space="preserve">      B</w:t>
      </w:r>
      <w:r>
        <w:rPr>
          <w:rFonts w:hint="eastAsia"/>
        </w:rPr>
        <w:t>．生活中常用煮沸的方法降低水的硬度</w:t>
      </w:r>
    </w:p>
    <w:p w:rsidR="00B631F6" w:rsidRDefault="00856A84" w:rsidP="00AB02A4">
      <w:pPr>
        <w:ind w:firstLineChars="100" w:firstLine="210"/>
      </w:pPr>
      <w:r>
        <w:rPr>
          <w:rFonts w:hint="eastAsia"/>
        </w:rPr>
        <w:t>C</w:t>
      </w:r>
      <w:r>
        <w:rPr>
          <w:rFonts w:hint="eastAsia"/>
        </w:rPr>
        <w:t>．活性炭在净水中起到吸附作用</w:t>
      </w:r>
      <w:r>
        <w:rPr>
          <w:rFonts w:hint="eastAsia"/>
        </w:rPr>
        <w:t xml:space="preserve">    D</w:t>
      </w:r>
      <w:r>
        <w:rPr>
          <w:rFonts w:hint="eastAsia"/>
        </w:rPr>
        <w:t>．自来水厂过沉淀、过滤、吸附、消毒等可将泉水变成纯净水</w:t>
      </w:r>
    </w:p>
    <w:p w:rsidR="00B631F6" w:rsidRDefault="00856A84" w:rsidP="00B631F6">
      <w:r>
        <w:rPr>
          <w:noProof/>
        </w:rPr>
        <w:pict>
          <v:group id="_x0000_s1288" style="position:absolute;left:0;text-align:left;margin-left:335.75pt;margin-top:1.45pt;width:197.2pt;height:121.95pt;z-index:251663360" coordorigin="2370,12060" coordsize="4004,2476">
            <v:group id="_x0000_s1289" style="position:absolute;left:2762;top:12197;width:2568;height:1934" coordorigin="2762,12197" coordsize="2568,1934">
              <v:shape id="_x0000_s1290" type="#_x0000_t32" style="position:absolute;left:2762;top:12197;width:32;height:1934;rotation:180" o:connectortype="straight">
                <v:stroke endarrow="block"/>
              </v:shape>
              <v:shape id="_x0000_s1291" type="#_x0000_t32" style="position:absolute;left:2794;top:14121;width:2536;height:0" o:connectortype="straight">
                <v:stroke endarrow="block"/>
              </v:shape>
            </v:group>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92" type="#_x0000_t19" style="position:absolute;left:2794;top:12670;width:2206;height:763;flip:y" coordsize="21420,21600" adj=",-484465" path="wr-21600,,21600,43200,,,21420,18821nfewr-21600,,21600,43200,,,21420,18821l,21600nsxe">
              <v:path o:connectlocs="0,0;21420,18821;0,21600"/>
            </v:shape>
            <v:shape id="_x0000_s1293" type="#_x0000_t19" style="position:absolute;left:2762;top:12210;width:1906;height:1568;flip:y" coordsize="21524,21599" adj="-5864141,-314173,,21599" path="wr-21600,-1,21600,43199,196,,21524,19794nfewr-21600,-1,21600,43199,196,,21524,19794l,21599nsxe">
              <v:path o:connectlocs="196,0;21524,19794;0,21599"/>
            </v:shape>
            <v:shape id="_x0000_s1294" type="#_x0000_t19" style="position:absolute;left:2793;top:12761;width:2251;height:849;rotation:-327585fd;flip:x y"/>
            <v:shape id="_x0000_s1295" type="#_x0000_t32" style="position:absolute;left:2773;top:12628;width:1836;height:10;flip:y" o:connectortype="straight">
              <v:stroke dashstyle="dash"/>
            </v:shape>
            <v:shape id="_x0000_s1296" type="#_x0000_t32" style="position:absolute;left:4598;top:12618;width:1;height:1492;flip:y" o:connectortype="straight">
              <v:stroke dashstyle="dash"/>
            </v:shape>
            <v:shape id="_x0000_s1297" type="#_x0000_t32" style="position:absolute;left:2785;top:13659;width:761;height:10;flip:y" o:connectortype="straight">
              <v:stroke dashstyle="dash"/>
            </v:shape>
            <v:shape id="_x0000_s1298" type="#_x0000_t32" style="position:absolute;left:3468;top:13383;width:46;height:740;rotation:3;flip:x y" o:connectortype="straight">
              <v:stroke dashstyle="dash"/>
            </v:shape>
            <v:shape id="_x0000_s1299" type="#_x0000_t202" style="position:absolute;left:2591;top:14053;width:3783;height:483" filled="f" stroked="f">
              <v:textbox>
                <w:txbxContent>
                  <w:p w:rsidR="002D4117" w:rsidRPr="005068EF" w:rsidRDefault="00856A84">
                    <w:pPr>
                      <w:rPr>
                        <w:sz w:val="15"/>
                        <w:szCs w:val="15"/>
                      </w:rPr>
                    </w:pPr>
                    <w:r w:rsidRPr="005068EF">
                      <w:rPr>
                        <w:sz w:val="15"/>
                        <w:szCs w:val="15"/>
                      </w:rPr>
                      <w:t xml:space="preserve">0     </w:t>
                    </w:r>
                    <w:r>
                      <w:rPr>
                        <w:sz w:val="15"/>
                        <w:szCs w:val="15"/>
                      </w:rPr>
                      <w:t xml:space="preserve">  </w:t>
                    </w:r>
                    <w:r w:rsidRPr="005068EF">
                      <w:rPr>
                        <w:sz w:val="15"/>
                        <w:szCs w:val="15"/>
                      </w:rPr>
                      <w:t xml:space="preserve">  t</w:t>
                    </w:r>
                    <w:r w:rsidRPr="005068EF">
                      <w:rPr>
                        <w:sz w:val="15"/>
                        <w:szCs w:val="15"/>
                        <w:vertAlign w:val="subscript"/>
                      </w:rPr>
                      <w:t>1</w:t>
                    </w:r>
                    <w:r w:rsidRPr="005068EF">
                      <w:rPr>
                        <w:sz w:val="15"/>
                        <w:szCs w:val="15"/>
                      </w:rPr>
                      <w:t xml:space="preserve">       </w:t>
                    </w:r>
                    <w:r>
                      <w:rPr>
                        <w:sz w:val="15"/>
                        <w:szCs w:val="15"/>
                      </w:rPr>
                      <w:t xml:space="preserve">    </w:t>
                    </w:r>
                    <w:r w:rsidRPr="005068EF">
                      <w:rPr>
                        <w:sz w:val="15"/>
                        <w:szCs w:val="15"/>
                      </w:rPr>
                      <w:t xml:space="preserve">  t</w:t>
                    </w:r>
                    <w:r w:rsidRPr="005068EF">
                      <w:rPr>
                        <w:sz w:val="15"/>
                        <w:szCs w:val="15"/>
                        <w:vertAlign w:val="subscript"/>
                      </w:rPr>
                      <w:t>2</w:t>
                    </w:r>
                    <w:r w:rsidRPr="005068EF">
                      <w:rPr>
                        <w:sz w:val="15"/>
                        <w:szCs w:val="15"/>
                      </w:rPr>
                      <w:t xml:space="preserve">     </w:t>
                    </w:r>
                    <w:r w:rsidRPr="005068EF">
                      <w:rPr>
                        <w:rFonts w:hint="eastAsia"/>
                        <w:sz w:val="15"/>
                        <w:szCs w:val="15"/>
                      </w:rPr>
                      <w:t>温度</w:t>
                    </w:r>
                    <w:r w:rsidRPr="005068EF">
                      <w:rPr>
                        <w:sz w:val="15"/>
                        <w:szCs w:val="15"/>
                      </w:rPr>
                      <w:t>/</w:t>
                    </w:r>
                    <w:r w:rsidRPr="005068EF">
                      <w:rPr>
                        <w:rFonts w:ascii="宋体" w:hAnsi="宋体" w:hint="eastAsia"/>
                        <w:sz w:val="15"/>
                        <w:szCs w:val="15"/>
                      </w:rPr>
                      <w:t>℃</w:t>
                    </w:r>
                  </w:p>
                </w:txbxContent>
              </v:textbox>
            </v:shape>
            <v:shape id="_x0000_s1300" type="#_x0000_t202" style="position:absolute;left:4543;top:12089;width:344;height:419" filled="f" stroked="f">
              <v:textbox>
                <w:txbxContent>
                  <w:p w:rsidR="002D4117" w:rsidRPr="006A51AC" w:rsidRDefault="00856A84">
                    <w:pPr>
                      <w:rPr>
                        <w:sz w:val="15"/>
                        <w:szCs w:val="15"/>
                      </w:rPr>
                    </w:pPr>
                    <w:r w:rsidRPr="006A51AC">
                      <w:rPr>
                        <w:sz w:val="15"/>
                        <w:szCs w:val="15"/>
                      </w:rPr>
                      <w:t>X</w:t>
                    </w:r>
                  </w:p>
                </w:txbxContent>
              </v:textbox>
            </v:shape>
            <v:shape id="_x0000_s1301" type="#_x0000_t202" style="position:absolute;left:4975;top:12562;width:344;height:419" filled="f" stroked="f">
              <v:textbox>
                <w:txbxContent>
                  <w:p w:rsidR="002D4117" w:rsidRPr="006A51AC" w:rsidRDefault="00856A84">
                    <w:pPr>
                      <w:rPr>
                        <w:sz w:val="15"/>
                        <w:szCs w:val="15"/>
                      </w:rPr>
                    </w:pPr>
                    <w:r w:rsidRPr="006A51AC">
                      <w:rPr>
                        <w:sz w:val="15"/>
                        <w:szCs w:val="15"/>
                      </w:rPr>
                      <w:t>Y</w:t>
                    </w:r>
                  </w:p>
                </w:txbxContent>
              </v:textbox>
            </v:shape>
            <v:shape id="_x0000_s1302" type="#_x0000_t202" style="position:absolute;left:5072;top:13252;width:344;height:419" filled="f" stroked="f">
              <v:textbox>
                <w:txbxContent>
                  <w:p w:rsidR="002D4117" w:rsidRPr="006A51AC" w:rsidRDefault="00856A84">
                    <w:pPr>
                      <w:rPr>
                        <w:sz w:val="15"/>
                        <w:szCs w:val="15"/>
                      </w:rPr>
                    </w:pPr>
                    <w:r w:rsidRPr="006A51AC">
                      <w:rPr>
                        <w:sz w:val="15"/>
                        <w:szCs w:val="15"/>
                      </w:rPr>
                      <w:t>Z</w:t>
                    </w:r>
                  </w:p>
                </w:txbxContent>
              </v:textbox>
            </v:shape>
            <v:shape id="_x0000_s1303" type="#_x0000_t202" style="position:absolute;left:2370;top:12434;width:515;height:419" filled="f" stroked="f">
              <v:textbox>
                <w:txbxContent>
                  <w:p w:rsidR="002D4117" w:rsidRPr="005068EF" w:rsidRDefault="00856A84">
                    <w:pPr>
                      <w:rPr>
                        <w:sz w:val="15"/>
                        <w:szCs w:val="15"/>
                      </w:rPr>
                    </w:pPr>
                    <w:r w:rsidRPr="005068EF">
                      <w:rPr>
                        <w:sz w:val="15"/>
                        <w:szCs w:val="15"/>
                      </w:rPr>
                      <w:t>60</w:t>
                    </w:r>
                  </w:p>
                </w:txbxContent>
              </v:textbox>
            </v:shape>
            <v:shape id="_x0000_s1304" type="#_x0000_t202" style="position:absolute;left:2378;top:13424;width:516;height:419" filled="f" stroked="f">
              <v:textbox>
                <w:txbxContent>
                  <w:p w:rsidR="002D4117" w:rsidRPr="005068EF" w:rsidRDefault="00856A84">
                    <w:pPr>
                      <w:rPr>
                        <w:sz w:val="15"/>
                        <w:szCs w:val="15"/>
                      </w:rPr>
                    </w:pPr>
                    <w:r w:rsidRPr="005068EF">
                      <w:rPr>
                        <w:sz w:val="15"/>
                        <w:szCs w:val="15"/>
                      </w:rPr>
                      <w:t>25</w:t>
                    </w:r>
                  </w:p>
                </w:txbxContent>
              </v:textbox>
            </v:shape>
            <v:shape id="_x0000_s1305" type="#_x0000_t202" style="position:absolute;left:2793;top:12060;width:882;height:473" filled="f" stroked="f">
              <v:textbox>
                <w:txbxContent>
                  <w:p w:rsidR="002D4117" w:rsidRPr="005068EF" w:rsidRDefault="00856A84">
                    <w:pPr>
                      <w:rPr>
                        <w:sz w:val="15"/>
                        <w:szCs w:val="15"/>
                      </w:rPr>
                    </w:pPr>
                    <w:r w:rsidRPr="005068EF">
                      <w:rPr>
                        <w:rFonts w:hint="eastAsia"/>
                        <w:sz w:val="15"/>
                        <w:szCs w:val="15"/>
                      </w:rPr>
                      <w:t>溶解度</w:t>
                    </w:r>
                    <w:r w:rsidRPr="005068EF">
                      <w:rPr>
                        <w:sz w:val="15"/>
                        <w:szCs w:val="15"/>
                      </w:rPr>
                      <w:t>/g</w:t>
                    </w:r>
                  </w:p>
                </w:txbxContent>
              </v:textbox>
            </v:shape>
          </v:group>
        </w:pict>
      </w:r>
      <w:r>
        <w:rPr>
          <w:rFonts w:hint="eastAsia"/>
        </w:rPr>
        <w:t>（</w:t>
      </w:r>
      <w:r>
        <w:rPr>
          <w:rFonts w:hint="eastAsia"/>
        </w:rPr>
        <w:t>2</w:t>
      </w:r>
      <w:r>
        <w:rPr>
          <w:rFonts w:hint="eastAsia"/>
        </w:rPr>
        <w:t>）如图所示为</w:t>
      </w:r>
      <w:r>
        <w:rPr>
          <w:rFonts w:hint="eastAsia"/>
        </w:rPr>
        <w:t>X</w:t>
      </w:r>
      <w:r>
        <w:rPr>
          <w:rFonts w:hint="eastAsia"/>
        </w:rPr>
        <w:t>、</w:t>
      </w:r>
      <w:r>
        <w:rPr>
          <w:rFonts w:hint="eastAsia"/>
        </w:rPr>
        <w:t>Y</w:t>
      </w:r>
      <w:r>
        <w:rPr>
          <w:rFonts w:hint="eastAsia"/>
        </w:rPr>
        <w:t>、</w:t>
      </w:r>
      <w:r>
        <w:rPr>
          <w:rFonts w:hint="eastAsia"/>
        </w:rPr>
        <w:t>Z</w:t>
      </w:r>
      <w:r>
        <w:rPr>
          <w:rFonts w:hint="eastAsia"/>
        </w:rPr>
        <w:t>三种</w:t>
      </w:r>
      <w:proofErr w:type="gramStart"/>
      <w:r>
        <w:rPr>
          <w:rFonts w:hint="eastAsia"/>
        </w:rPr>
        <w:t>利园体</w:t>
      </w:r>
      <w:proofErr w:type="gramEnd"/>
      <w:r>
        <w:rPr>
          <w:rFonts w:hint="eastAsia"/>
        </w:rPr>
        <w:t>物质的溶度山线，请回答下列问题：</w:t>
      </w:r>
    </w:p>
    <w:p w:rsidR="00B631F6" w:rsidRDefault="00856A84" w:rsidP="00B631F6">
      <w:r>
        <w:rPr>
          <w:rFonts w:hint="eastAsia"/>
        </w:rPr>
        <w:t>①</w:t>
      </w:r>
      <w:r>
        <w:rPr>
          <w:rFonts w:hint="eastAsia"/>
        </w:rPr>
        <w:t>t</w:t>
      </w:r>
      <w:r>
        <w:rPr>
          <w:rFonts w:hint="eastAsia"/>
          <w:vertAlign w:val="subscript"/>
        </w:rPr>
        <w:t>1</w:t>
      </w:r>
      <w:r>
        <w:rPr>
          <w:rFonts w:hint="eastAsia"/>
        </w:rPr>
        <w:t>℃时，三种物质溶解度的大小关系是</w:t>
      </w:r>
      <w:r>
        <w:rPr>
          <w:rFonts w:hint="eastAsia"/>
          <w:u w:val="single"/>
        </w:rPr>
        <w:t xml:space="preserve">           </w:t>
      </w:r>
      <w:r>
        <w:rPr>
          <w:rFonts w:hint="eastAsia"/>
        </w:rPr>
        <w:t>。</w:t>
      </w:r>
    </w:p>
    <w:p w:rsidR="00125C5C" w:rsidRDefault="00856A84" w:rsidP="00B631F6">
      <w:r>
        <w:rPr>
          <w:rFonts w:hint="eastAsia"/>
        </w:rPr>
        <w:t>②要将</w:t>
      </w:r>
      <w:r>
        <w:rPr>
          <w:rFonts w:hint="eastAsia"/>
        </w:rPr>
        <w:t>t</w:t>
      </w:r>
      <w:r w:rsidRPr="00DA63CF">
        <w:rPr>
          <w:rFonts w:hint="eastAsia"/>
          <w:vertAlign w:val="subscript"/>
        </w:rPr>
        <w:t>2</w:t>
      </w:r>
      <w:r>
        <w:rPr>
          <w:rFonts w:hint="eastAsia"/>
        </w:rPr>
        <w:t>℃时</w:t>
      </w:r>
      <w:r>
        <w:rPr>
          <w:rFonts w:hint="eastAsia"/>
        </w:rPr>
        <w:t>X</w:t>
      </w:r>
      <w:r>
        <w:rPr>
          <w:rFonts w:hint="eastAsia"/>
        </w:rPr>
        <w:t>的饱和溶液变成不饱和溶液，可采取的措施有：</w:t>
      </w:r>
    </w:p>
    <w:p w:rsidR="00B631F6" w:rsidRDefault="00856A84" w:rsidP="00B631F6">
      <w:r>
        <w:rPr>
          <w:rFonts w:hint="eastAsia"/>
        </w:rPr>
        <w:t>升高温度、</w:t>
      </w:r>
      <w:r>
        <w:rPr>
          <w:rFonts w:hint="eastAsia"/>
          <w:u w:val="single"/>
        </w:rPr>
        <w:t xml:space="preserve">           </w:t>
      </w:r>
      <w:r>
        <w:rPr>
          <w:rFonts w:hint="eastAsia"/>
        </w:rPr>
        <w:t>等。</w:t>
      </w:r>
    </w:p>
    <w:p w:rsidR="00125C5C" w:rsidRDefault="00856A84" w:rsidP="00B631F6">
      <w:r>
        <w:rPr>
          <w:rFonts w:hint="eastAsia"/>
        </w:rPr>
        <w:t>③将</w:t>
      </w:r>
      <w:r>
        <w:rPr>
          <w:rFonts w:hint="eastAsia"/>
        </w:rPr>
        <w:t>t</w:t>
      </w:r>
      <w:r w:rsidRPr="00DA63CF">
        <w:rPr>
          <w:rFonts w:hint="eastAsia"/>
          <w:vertAlign w:val="subscript"/>
        </w:rPr>
        <w:t>2</w:t>
      </w:r>
      <w:r>
        <w:rPr>
          <w:rFonts w:hint="eastAsia"/>
        </w:rPr>
        <w:t>℃时溶质质量分数为</w:t>
      </w:r>
      <w:r>
        <w:rPr>
          <w:rFonts w:hint="eastAsia"/>
        </w:rPr>
        <w:t>25%</w:t>
      </w:r>
      <w:r>
        <w:rPr>
          <w:rFonts w:hint="eastAsia"/>
        </w:rPr>
        <w:t>的</w:t>
      </w:r>
      <w:r>
        <w:rPr>
          <w:rFonts w:hint="eastAsia"/>
        </w:rPr>
        <w:t>X</w:t>
      </w:r>
      <w:r>
        <w:rPr>
          <w:rFonts w:hint="eastAsia"/>
        </w:rPr>
        <w:t>溶液降温到</w:t>
      </w:r>
      <w:r>
        <w:rPr>
          <w:rFonts w:hint="eastAsia"/>
        </w:rPr>
        <w:t>t</w:t>
      </w:r>
      <w:r w:rsidRPr="00DA63CF">
        <w:rPr>
          <w:rFonts w:hint="eastAsia"/>
          <w:vertAlign w:val="subscript"/>
        </w:rPr>
        <w:t>1</w:t>
      </w:r>
      <w:r>
        <w:rPr>
          <w:rFonts w:hint="eastAsia"/>
        </w:rPr>
        <w:t>℃，所得溶液中</w:t>
      </w:r>
    </w:p>
    <w:p w:rsidR="00B631F6" w:rsidRDefault="00856A84" w:rsidP="00B631F6">
      <w:r>
        <w:rPr>
          <w:rFonts w:hint="eastAsia"/>
        </w:rPr>
        <w:t>溶质质量分数是</w:t>
      </w:r>
      <w:r>
        <w:rPr>
          <w:rFonts w:hint="eastAsia"/>
          <w:u w:val="single"/>
        </w:rPr>
        <w:t xml:space="preserve">           </w:t>
      </w:r>
      <w:r>
        <w:rPr>
          <w:rFonts w:hint="eastAsia"/>
        </w:rPr>
        <w:t>。</w:t>
      </w:r>
    </w:p>
    <w:p w:rsidR="00125C5C" w:rsidRDefault="00856A84" w:rsidP="00B631F6">
      <w:r>
        <w:rPr>
          <w:rFonts w:hint="eastAsia"/>
        </w:rPr>
        <w:t>17</w:t>
      </w:r>
      <w:r>
        <w:rPr>
          <w:rFonts w:hint="eastAsia"/>
        </w:rPr>
        <w:t>．早在春秋战国时期，我国就开始生产和使用铁器，请根据所学</w:t>
      </w:r>
    </w:p>
    <w:p w:rsidR="00B631F6" w:rsidRDefault="00856A84" w:rsidP="00B631F6">
      <w:r>
        <w:rPr>
          <w:rFonts w:hint="eastAsia"/>
        </w:rPr>
        <w:t>知识回答下列问题：</w:t>
      </w:r>
    </w:p>
    <w:p w:rsidR="00B631F6" w:rsidRDefault="00856A84" w:rsidP="00B631F6">
      <w:r>
        <w:rPr>
          <w:rFonts w:hint="eastAsia"/>
        </w:rPr>
        <w:t>（</w:t>
      </w:r>
      <w:r>
        <w:rPr>
          <w:rFonts w:hint="eastAsia"/>
        </w:rPr>
        <w:t>1</w:t>
      </w:r>
      <w:r>
        <w:rPr>
          <w:rFonts w:hint="eastAsia"/>
        </w:rPr>
        <w:t>）工业上常以赤铁矿为原料炼铁，请写出该反应的化学方程式</w:t>
      </w:r>
      <w:r>
        <w:rPr>
          <w:rFonts w:hint="eastAsia"/>
          <w:u w:val="single"/>
        </w:rPr>
        <w:t xml:space="preserve">                                 </w:t>
      </w:r>
      <w:r>
        <w:rPr>
          <w:rFonts w:hint="eastAsia"/>
        </w:rPr>
        <w:t>。</w:t>
      </w:r>
    </w:p>
    <w:p w:rsidR="00B631F6" w:rsidRDefault="00856A84" w:rsidP="00B631F6">
      <w:r>
        <w:rPr>
          <w:rFonts w:hint="eastAsia"/>
        </w:rPr>
        <w:t>（</w:t>
      </w:r>
      <w:r>
        <w:rPr>
          <w:rFonts w:hint="eastAsia"/>
        </w:rPr>
        <w:t>2</w:t>
      </w:r>
      <w:r>
        <w:rPr>
          <w:rFonts w:hint="eastAsia"/>
        </w:rPr>
        <w:t>）据统计每年因腐蚀而报废的金属设备和材料相当于年产量的</w:t>
      </w:r>
      <w:r>
        <w:rPr>
          <w:rFonts w:hint="eastAsia"/>
        </w:rPr>
        <w:t>20</w:t>
      </w:r>
      <w:r>
        <w:rPr>
          <w:rFonts w:hint="eastAsia"/>
        </w:rPr>
        <w:t>％——</w:t>
      </w:r>
      <w:r>
        <w:rPr>
          <w:rFonts w:hint="eastAsia"/>
        </w:rPr>
        <w:t>40</w:t>
      </w:r>
      <w:r>
        <w:rPr>
          <w:rFonts w:hint="eastAsia"/>
        </w:rPr>
        <w:t>％</w:t>
      </w:r>
      <w:r>
        <w:rPr>
          <w:rFonts w:hint="eastAsia"/>
        </w:rPr>
        <w:t xml:space="preserve"> </w:t>
      </w:r>
      <w:r>
        <w:rPr>
          <w:rFonts w:hint="eastAsia"/>
        </w:rPr>
        <w:t>，铁制品锈蚀的过程实际上是铁与空气中的</w:t>
      </w:r>
      <w:r>
        <w:rPr>
          <w:rFonts w:hint="eastAsia"/>
          <w:u w:val="single"/>
        </w:rPr>
        <w:t xml:space="preserve">               </w:t>
      </w:r>
      <w:r>
        <w:rPr>
          <w:rFonts w:hint="eastAsia"/>
        </w:rPr>
        <w:t>等发生反应的过程。</w:t>
      </w:r>
    </w:p>
    <w:p w:rsidR="00B631F6" w:rsidRDefault="00856A84" w:rsidP="00B631F6">
      <w:r>
        <w:rPr>
          <w:rFonts w:hint="eastAsia"/>
        </w:rPr>
        <w:t>三、简答题（化学方程式</w:t>
      </w:r>
      <w:r>
        <w:rPr>
          <w:rFonts w:hint="eastAsia"/>
        </w:rPr>
        <w:t>2</w:t>
      </w:r>
      <w:r>
        <w:rPr>
          <w:rFonts w:hint="eastAsia"/>
        </w:rPr>
        <w:t>分，其余每空</w:t>
      </w:r>
      <w:r>
        <w:rPr>
          <w:rFonts w:hint="eastAsia"/>
        </w:rPr>
        <w:t>1</w:t>
      </w:r>
      <w:r>
        <w:rPr>
          <w:rFonts w:hint="eastAsia"/>
        </w:rPr>
        <w:t>分，共</w:t>
      </w:r>
      <w:r>
        <w:rPr>
          <w:rFonts w:hint="eastAsia"/>
        </w:rPr>
        <w:t>12</w:t>
      </w:r>
      <w:r>
        <w:rPr>
          <w:rFonts w:hint="eastAsia"/>
        </w:rPr>
        <w:t>分）</w:t>
      </w:r>
    </w:p>
    <w:p w:rsidR="00125C5C" w:rsidRDefault="00856A84" w:rsidP="00B631F6">
      <w:r>
        <w:rPr>
          <w:noProof/>
        </w:rPr>
        <w:pict>
          <v:group id="_x0000_s1306" style="position:absolute;left:0;text-align:left;margin-left:416.25pt;margin-top:19.9pt;width:69.9pt;height:73.7pt;z-index:251664384" coordorigin="4376,4196" coordsize="1405,1481">
            <v:line id="_x0000_s1307" style="position:absolute;mso-position-horizontal-relative:page;mso-position-vertical-relative:page" from="5255,5467" to="5617,5467"/>
            <v:shape id="_x0000_s1308" type="#_x0000_t202" style="position:absolute;left:4931;top:4196;width:212;height:423" stroked="f">
              <v:textbox>
                <w:txbxContent>
                  <w:p w:rsidR="002D4117" w:rsidRDefault="00856A84">
                    <w:r>
                      <w:t>A</w:t>
                    </w:r>
                  </w:p>
                </w:txbxContent>
              </v:textbox>
            </v:shape>
            <v:shape id="_x0000_s1309" type="#_x0000_t202" style="position:absolute;left:4650;top:4711;width:287;height:412" stroked="f">
              <v:textbox>
                <w:txbxContent>
                  <w:p w:rsidR="002D4117" w:rsidRDefault="00856A84">
                    <w:r>
                      <w:t>B</w:t>
                    </w:r>
                  </w:p>
                </w:txbxContent>
              </v:textbox>
            </v:shape>
            <v:shape id="_x0000_s1310" type="#_x0000_t202" style="position:absolute;left:5275;top:4717;width:223;height:391" stroked="f">
              <v:textbox>
                <w:txbxContent>
                  <w:p w:rsidR="002D4117" w:rsidRDefault="00856A84">
                    <w:r>
                      <w:t>C</w:t>
                    </w:r>
                  </w:p>
                </w:txbxContent>
              </v:textbox>
            </v:shape>
            <v:shape id="_x0000_s1311" type="#_x0000_t202" style="position:absolute;left:4376;top:5211;width:212;height:466" stroked="f">
              <v:textbox>
                <w:txbxContent>
                  <w:p w:rsidR="002D4117" w:rsidRDefault="00856A84">
                    <w:r>
                      <w:t>D</w:t>
                    </w:r>
                  </w:p>
                </w:txbxContent>
              </v:textbox>
            </v:shape>
            <v:shape id="_x0000_s1312" type="#_x0000_t202" style="position:absolute;left:4999;top:5256;width:201;height:380" stroked="f">
              <v:textbox>
                <w:txbxContent>
                  <w:p w:rsidR="002D4117" w:rsidRDefault="00856A84">
                    <w:r>
                      <w:t>E</w:t>
                    </w:r>
                  </w:p>
                </w:txbxContent>
              </v:textbox>
            </v:shape>
            <v:shape id="_x0000_s1313" type="#_x0000_t202" style="position:absolute;left:5591;top:5241;width:190;height:423" stroked="f">
              <v:textbox>
                <w:txbxContent>
                  <w:p w:rsidR="002D4117" w:rsidRDefault="00856A84">
                    <w:r>
                      <w:t>F</w:t>
                    </w:r>
                  </w:p>
                </w:txbxContent>
              </v:textbox>
            </v:shape>
            <v:shape id="_x0000_s1314" style="position:absolute;left:4819;top:4580;width:183;height:274;mso-position-horizontal-relative:page;mso-position-vertical-relative:page" coordsize="385,529" path="m385,l,529e">
              <v:stroke endarrow="classic"/>
              <v:path arrowok="t"/>
            </v:shape>
            <v:line id="_x0000_s1315" style="position:absolute;mso-position-horizontal-relative:page;mso-position-vertical-relative:page" from="4953,4897" to="5328,4897">
              <v:stroke endarrow="classic"/>
            </v:line>
            <v:shape id="_x0000_s1316" style="position:absolute;left:5222;top:4556;width:225;height:311;mso-position-horizontal-relative:page;mso-position-vertical-relative:page" coordsize="416,514" path="m,l416,514e">
              <v:stroke endarrow="classic"/>
              <v:path arrowok="t"/>
            </v:shape>
            <v:line id="_x0000_s1317" style="position:absolute;rotation:-180;mso-position-horizontal-relative:page;mso-position-vertical-relative:page" from="4927,5017" to="5303,5017">
              <v:stroke endarrow="classic"/>
            </v:line>
            <v:shape id="_x0000_s1318" style="position:absolute;left:4599;top:5061;width:184;height:274;mso-position-horizontal-relative:page;mso-position-vertical-relative:page" coordsize="385,529" path="m385,l,529e">
              <v:stroke endarrow="classic"/>
              <v:path arrowok="t"/>
            </v:shape>
            <v:shape id="_x0000_s1319" style="position:absolute;left:5510;top:5068;width:224;height:311;mso-position-horizontal-relative:page;mso-position-vertical-relative:page" coordsize="416,514" path="m,l416,514e">
              <v:stroke endarrow="classic"/>
              <v:path arrowok="t"/>
            </v:shape>
            <v:line id="_x0000_s1320" style="position:absolute;mso-position-horizontal-relative:page;mso-position-vertical-relative:page" from="4694,5490" to="5069,5490">
              <v:stroke endarrow="classic"/>
            </v:line>
          </v:group>
        </w:pict>
      </w:r>
      <w:r>
        <w:rPr>
          <w:rFonts w:hint="eastAsia"/>
        </w:rPr>
        <w:t>18</w:t>
      </w:r>
      <w:r>
        <w:rPr>
          <w:rFonts w:hint="eastAsia"/>
        </w:rPr>
        <w:t>．</w:t>
      </w:r>
      <w:r>
        <w:rPr>
          <w:rFonts w:hint="eastAsia"/>
        </w:rPr>
        <w:t>A</w:t>
      </w:r>
      <w:proofErr w:type="gramStart"/>
      <w:r>
        <w:rPr>
          <w:rFonts w:hint="eastAsia"/>
        </w:rPr>
        <w:t>一</w:t>
      </w:r>
      <w:proofErr w:type="gramEnd"/>
      <w:r>
        <w:rPr>
          <w:rFonts w:hint="eastAsia"/>
        </w:rPr>
        <w:t>F</w:t>
      </w:r>
      <w:r>
        <w:rPr>
          <w:rFonts w:hint="eastAsia"/>
        </w:rPr>
        <w:t>为初中化学中常见的六种物质，其中</w:t>
      </w:r>
      <w:r>
        <w:rPr>
          <w:rFonts w:hint="eastAsia"/>
        </w:rPr>
        <w:t>B</w:t>
      </w:r>
      <w:r>
        <w:rPr>
          <w:rFonts w:hint="eastAsia"/>
        </w:rPr>
        <w:t>能供给呼吸，</w:t>
      </w:r>
      <w:r>
        <w:rPr>
          <w:rFonts w:hint="eastAsia"/>
        </w:rPr>
        <w:t>C</w:t>
      </w:r>
      <w:r>
        <w:rPr>
          <w:rFonts w:hint="eastAsia"/>
        </w:rPr>
        <w:t>是人体中含量最多的物质，</w:t>
      </w:r>
      <w:r>
        <w:rPr>
          <w:rFonts w:hint="eastAsia"/>
        </w:rPr>
        <w:t>D</w:t>
      </w:r>
      <w:r>
        <w:rPr>
          <w:rFonts w:hint="eastAsia"/>
        </w:rPr>
        <w:t>是黑色固体，</w:t>
      </w:r>
      <w:r>
        <w:rPr>
          <w:rFonts w:hint="eastAsia"/>
        </w:rPr>
        <w:t>E</w:t>
      </w:r>
      <w:r>
        <w:rPr>
          <w:rFonts w:hint="eastAsia"/>
        </w:rPr>
        <w:t>溶液呈蓝色，它们之间存在如图所示的转化关系（“一”表示相连的两种物质之间可以发生</w:t>
      </w:r>
    </w:p>
    <w:p w:rsidR="00125C5C" w:rsidRDefault="00856A84" w:rsidP="00B631F6">
      <w:r>
        <w:rPr>
          <w:rFonts w:hint="eastAsia"/>
        </w:rPr>
        <w:t>反应，“→”表示一种物质可以转化为另一种物质，反应条件、部分反应物和生成物已略去）。</w:t>
      </w:r>
    </w:p>
    <w:p w:rsidR="00B631F6" w:rsidRDefault="00856A84" w:rsidP="00B631F6">
      <w:r>
        <w:rPr>
          <w:rFonts w:hint="eastAsia"/>
        </w:rPr>
        <w:t>请回答下列问题：</w:t>
      </w:r>
    </w:p>
    <w:p w:rsidR="00B631F6" w:rsidRDefault="00856A84" w:rsidP="00B631F6">
      <w:r>
        <w:rPr>
          <w:rFonts w:hint="eastAsia"/>
        </w:rPr>
        <w:t>（</w:t>
      </w:r>
      <w:r>
        <w:rPr>
          <w:rFonts w:hint="eastAsia"/>
        </w:rPr>
        <w:t>1</w:t>
      </w:r>
      <w:r>
        <w:rPr>
          <w:rFonts w:hint="eastAsia"/>
        </w:rPr>
        <w:t>）</w:t>
      </w:r>
      <w:r>
        <w:rPr>
          <w:rFonts w:hint="eastAsia"/>
        </w:rPr>
        <w:t>B</w:t>
      </w:r>
      <w:r>
        <w:rPr>
          <w:rFonts w:hint="eastAsia"/>
        </w:rPr>
        <w:t>生成</w:t>
      </w:r>
      <w:r>
        <w:rPr>
          <w:rFonts w:hint="eastAsia"/>
        </w:rPr>
        <w:t>D</w:t>
      </w:r>
      <w:r>
        <w:rPr>
          <w:rFonts w:hint="eastAsia"/>
        </w:rPr>
        <w:t>的反应属于</w:t>
      </w:r>
      <w:r w:rsidRPr="005715BB">
        <w:rPr>
          <w:rFonts w:hint="eastAsia"/>
          <w:u w:val="single"/>
        </w:rPr>
        <w:t xml:space="preserve">    </w:t>
      </w:r>
      <w:r>
        <w:rPr>
          <w:rFonts w:hint="eastAsia"/>
          <w:u w:val="single"/>
        </w:rPr>
        <w:t xml:space="preserve"> </w:t>
      </w:r>
      <w:r w:rsidRPr="005715BB">
        <w:rPr>
          <w:rFonts w:hint="eastAsia"/>
          <w:u w:val="single"/>
        </w:rPr>
        <w:t xml:space="preserve">  </w:t>
      </w:r>
      <w:r>
        <w:rPr>
          <w:rFonts w:hint="eastAsia"/>
        </w:rPr>
        <w:t>反应（</w:t>
      </w:r>
      <w:proofErr w:type="gramStart"/>
      <w:r>
        <w:rPr>
          <w:rFonts w:hint="eastAsia"/>
        </w:rPr>
        <w:t>填基本</w:t>
      </w:r>
      <w:proofErr w:type="gramEnd"/>
      <w:r>
        <w:rPr>
          <w:rFonts w:hint="eastAsia"/>
        </w:rPr>
        <w:t>反应类型）。</w:t>
      </w:r>
    </w:p>
    <w:p w:rsidR="00B631F6" w:rsidRPr="005715BB" w:rsidRDefault="00856A84" w:rsidP="00B631F6">
      <w:pPr>
        <w:rPr>
          <w:u w:val="single"/>
        </w:rPr>
      </w:pPr>
      <w:r>
        <w:rPr>
          <w:rFonts w:hint="eastAsia"/>
        </w:rPr>
        <w:t>（</w:t>
      </w:r>
      <w:r>
        <w:rPr>
          <w:rFonts w:hint="eastAsia"/>
        </w:rPr>
        <w:t>2</w:t>
      </w:r>
      <w:r>
        <w:rPr>
          <w:rFonts w:hint="eastAsia"/>
        </w:rPr>
        <w:t>）写出</w:t>
      </w:r>
      <w:r>
        <w:rPr>
          <w:rFonts w:hint="eastAsia"/>
        </w:rPr>
        <w:t>A</w:t>
      </w:r>
      <w:r>
        <w:rPr>
          <w:rFonts w:hint="eastAsia"/>
        </w:rPr>
        <w:t>→</w:t>
      </w:r>
      <w:r>
        <w:rPr>
          <w:rFonts w:hint="eastAsia"/>
        </w:rPr>
        <w:t>B</w:t>
      </w:r>
      <w:r>
        <w:rPr>
          <w:rFonts w:hint="eastAsia"/>
        </w:rPr>
        <w:t>反应的化学方程式</w:t>
      </w:r>
      <w:r>
        <w:rPr>
          <w:rFonts w:hint="eastAsia"/>
          <w:u w:val="single"/>
        </w:rPr>
        <w:t xml:space="preserve">                                        </w:t>
      </w:r>
      <w:r>
        <w:rPr>
          <w:rFonts w:hint="eastAsia"/>
          <w:u w:val="single"/>
        </w:rPr>
        <w:t xml:space="preserve"> </w:t>
      </w:r>
      <w:r>
        <w:rPr>
          <w:rFonts w:hint="eastAsia"/>
        </w:rPr>
        <w:t>。</w:t>
      </w:r>
      <w:r>
        <w:rPr>
          <w:rFonts w:hint="eastAsia"/>
        </w:rPr>
        <w:t xml:space="preserve">     </w:t>
      </w:r>
    </w:p>
    <w:p w:rsidR="00B631F6" w:rsidRDefault="00856A84" w:rsidP="00B631F6">
      <w:r>
        <w:rPr>
          <w:rFonts w:hint="eastAsia"/>
        </w:rPr>
        <w:t>（</w:t>
      </w:r>
      <w:r>
        <w:rPr>
          <w:rFonts w:hint="eastAsia"/>
        </w:rPr>
        <w:t>3</w:t>
      </w:r>
      <w:r>
        <w:rPr>
          <w:rFonts w:hint="eastAsia"/>
        </w:rPr>
        <w:t>）写出</w:t>
      </w:r>
      <w:r>
        <w:rPr>
          <w:rFonts w:hint="eastAsia"/>
        </w:rPr>
        <w:t>C</w:t>
      </w:r>
      <w:r>
        <w:rPr>
          <w:rFonts w:hint="eastAsia"/>
        </w:rPr>
        <w:t>→</w:t>
      </w:r>
      <w:r>
        <w:rPr>
          <w:rFonts w:hint="eastAsia"/>
        </w:rPr>
        <w:t>F</w:t>
      </w:r>
      <w:r>
        <w:rPr>
          <w:rFonts w:hint="eastAsia"/>
        </w:rPr>
        <w:t>反应的化学方程式</w:t>
      </w:r>
      <w:r>
        <w:rPr>
          <w:rFonts w:hint="eastAsia"/>
          <w:u w:val="single"/>
        </w:rPr>
        <w:t xml:space="preserve">                                         </w:t>
      </w:r>
      <w:r>
        <w:rPr>
          <w:rFonts w:hint="eastAsia"/>
        </w:rPr>
        <w:t>。</w:t>
      </w:r>
    </w:p>
    <w:p w:rsidR="00B631F6" w:rsidRDefault="00856A84" w:rsidP="00B631F6">
      <w:r>
        <w:rPr>
          <w:noProof/>
        </w:rPr>
        <w:pict>
          <v:group id="_x0000_s1321" style="position:absolute;left:0;text-align:left;margin-left:5.6pt;margin-top:9.15pt;width:372.55pt;height:103.5pt;z-index:251665408" coordorigin="1246,12964" coordsize="7451,2070">
            <v:group id="_x0000_s1322" style="position:absolute;left:1246;top:12964;width:1329;height:1790" coordorigin="796,6227" coordsize="1488,2002">
              <v:shape id="_x0000_s1323" type="#_x0000_t202" style="position:absolute;left:1203;top:6227;width:688;height:431" stroked="f">
                <v:textbox>
                  <w:txbxContent>
                    <w:p w:rsidR="002D4117" w:rsidRPr="00BB272B" w:rsidRDefault="00856A84" w:rsidP="00B522CC">
                      <w:pPr>
                        <w:ind w:left="210" w:hangingChars="140" w:hanging="210"/>
                        <w:rPr>
                          <w:sz w:val="15"/>
                          <w:szCs w:val="15"/>
                        </w:rPr>
                      </w:pPr>
                      <w:r w:rsidRPr="00BB272B">
                        <w:rPr>
                          <w:sz w:val="15"/>
                          <w:szCs w:val="15"/>
                        </w:rPr>
                        <w:t>CO</w:t>
                      </w:r>
                      <w:r w:rsidRPr="00BB272B">
                        <w:rPr>
                          <w:sz w:val="15"/>
                          <w:szCs w:val="15"/>
                          <w:vertAlign w:val="subscript"/>
                        </w:rPr>
                        <w:t>2</w:t>
                      </w:r>
                    </w:p>
                  </w:txbxContent>
                </v:textbox>
              </v:shape>
              <v:group id="_x0000_s1324" style="position:absolute;left:1878;top:6602;width:396;height:1150" coordorigin="4648,4409" coordsize="597,1734">
                <v:group id="_x0000_s1325" style="position:absolute;left:5007;top:4677;width:238;height:1466" coordorigin="4832,1026" coordsize="238,1466">
                  <v:roundrect id="_x0000_s1326" style="position:absolute;left:4832;top:1026;width:238;height:28" arcsize=".5"/>
                  <v:line id="_x0000_s1327" style="position:absolute" from="4838,1043" to="4838,2340"/>
                  <v:line id="_x0000_s1328" style="position:absolute" from="5062,1043" to="5062,2340"/>
                  <v:shape id="_x0000_s1329" type="#_x0000_t95" style="position:absolute;left:4837;top:2146;width:223;height:346;flip:y" adj="11791496,10800"/>
                </v:group>
                <v:group id="_x0000_s1330" style="position:absolute;left:5026;top:5847;width:181;height:280" coordorigin="2604,1797" coordsize="547,376">
                  <v:group id="_x0000_s1331" style="position:absolute;left:2604;top:1797;width:547;height:14" coordorigin="2499,5805" coordsize="528,9">
                    <v:line id="_x0000_s1332" style="position:absolute" from="2535,5814" to="2989,5814"/>
                    <v:shape id="_x0000_s1333" style="position:absolute;left:2985;top:5805;width:42;height:9;mso-wrap-style:square;mso-wrap-distance-left:0;mso-wrap-distance-top:0;mso-wrap-distance-right:0;mso-wrap-distance-bottom:0;v-text-anchor:top" coordsize="42,9" path="m,9c5,8,11,7,18,6,25,5,33,2,42,e" filled="f">
                      <v:path arrowok="t"/>
                    </v:shape>
                    <v:shape id="_x0000_s1334" style="position:absolute;left:2499;top:5805;width:42;height:9;flip:x;mso-wrap-style:square;mso-wrap-distance-left:0;mso-wrap-distance-top:0;mso-wrap-distance-right:0;mso-wrap-distance-bottom:0;v-text-anchor:top" coordsize="42,9" path="m,9c5,8,11,7,18,6,25,5,33,2,42,e" filled="f">
                      <v:path arrowok="t"/>
                    </v:shape>
                  </v:group>
                  <v:rect id="_x0000_s1335" style="position:absolute;left:2610;top:1815;width:513;height:358" fillcolor="black" stroked="f">
                    <v:fill r:id="rId26" o:title="横虚线" type="pattern"/>
                  </v:rect>
                </v:group>
                <v:group id="_x0000_s1336" style="position:absolute;left:4648;top:4409;width:515;height:1570" coordorigin="4064,2943" coordsize="515,1570">
                  <v:rect id="_x0000_s1337" style="position:absolute;left:4064;top:2969;width:397;height:57;flip:x"/>
                  <v:rect id="_x0000_s1338" style="position:absolute;left:4504;top:3096;width:57;height:1417;flip:x"/>
                  <v:rect id="_x0000_s1339" style="position:absolute;left:4448;top:2943;width:131;height:170;flip:x" stroked="f"/>
                  <v:shape id="_x0000_s1340" style="position:absolute;left:4423;top:2970;width:139;height:189;flip:x" coordsize="139,189" path="m139,c115,,91,,73,6,55,12,39,22,28,36,17,50,8,68,4,93,,118,2,169,1,189e" filled="f">
                    <v:path arrowok="t"/>
                  </v:shape>
                  <v:shape id="_x0000_s1341" style="position:absolute;left:4444;top:3024;width:61;height:99;flip:x" coordsize="61,99" path="m61,c52,4,20,8,10,24,,40,3,83,1,99e" filled="f">
                    <v:path arrowok="t"/>
                  </v:shape>
                </v:group>
              </v:group>
              <v:shape id="_x0000_s1342" type="#_x0000_t32" style="position:absolute;left:1306;top:6632;width:437;height:1" o:connectortype="straight">
                <v:stroke endarrow="block"/>
              </v:shape>
              <v:shape id="_x0000_s1343" type="#_x0000_t202" style="position:absolute;left:796;top:7209;width:1163;height:775" stroked="f">
                <v:textbox>
                  <w:txbxContent>
                    <w:p w:rsidR="002D4117" w:rsidRPr="00BB272B" w:rsidRDefault="00856A84" w:rsidP="00C45020">
                      <w:pPr>
                        <w:ind w:left="294" w:hangingChars="140" w:hanging="294"/>
                        <w:rPr>
                          <w:sz w:val="15"/>
                          <w:szCs w:val="15"/>
                        </w:rPr>
                      </w:pPr>
                      <w:r w:rsidRPr="00BB272B">
                        <w:rPr>
                          <w:spacing w:val="30"/>
                          <w:sz w:val="15"/>
                          <w:szCs w:val="15"/>
                        </w:rPr>
                        <w:t>Ca(OH)</w:t>
                      </w:r>
                      <w:r w:rsidRPr="00BB272B">
                        <w:rPr>
                          <w:spacing w:val="30"/>
                          <w:sz w:val="15"/>
                          <w:szCs w:val="15"/>
                          <w:vertAlign w:val="subscript"/>
                        </w:rPr>
                        <w:t>2</w:t>
                      </w:r>
                      <w:r w:rsidRPr="00BB272B">
                        <w:rPr>
                          <w:rFonts w:hint="eastAsia"/>
                          <w:sz w:val="15"/>
                          <w:szCs w:val="15"/>
                        </w:rPr>
                        <w:t>溶液</w:t>
                      </w:r>
                      <w:r w:rsidRPr="00BB272B">
                        <w:rPr>
                          <w:sz w:val="15"/>
                          <w:szCs w:val="15"/>
                        </w:rPr>
                        <w:t xml:space="preserve"> </w:t>
                      </w:r>
                    </w:p>
                  </w:txbxContent>
                </v:textbox>
              </v:shape>
              <v:shape id="_x0000_s1344" type="#_x0000_t202" style="position:absolute;left:1854;top:7777;width:430;height:452" stroked="f">
                <v:textbox>
                  <w:txbxContent>
                    <w:p w:rsidR="002D4117" w:rsidRDefault="00856A84">
                      <w:r>
                        <w:t>A</w:t>
                      </w:r>
                    </w:p>
                  </w:txbxContent>
                </v:textbox>
              </v:shape>
              <v:shape id="_x0000_s1345" type="#_x0000_t32" style="position:absolute;left:1743;top:7640;width:365;height:0;rotation:-12" o:connectortype="straight"/>
            </v:group>
            <v:group id="_x0000_s1346" style="position:absolute;left:3089;top:13028;width:1440;height:1883" coordorigin="2550,6186" coordsize="1611,2108">
              <v:shape id="_x0000_s1347" type="#_x0000_t202" style="position:absolute;left:3225;top:6186;width:936;height:441" stroked="f">
                <v:textbox>
                  <w:txbxContent>
                    <w:p w:rsidR="002D4117" w:rsidRPr="00BB272B" w:rsidRDefault="00856A84" w:rsidP="00B522CC">
                      <w:pPr>
                        <w:ind w:left="210" w:hangingChars="140" w:hanging="210"/>
                        <w:rPr>
                          <w:sz w:val="15"/>
                          <w:szCs w:val="15"/>
                        </w:rPr>
                      </w:pPr>
                      <w:r w:rsidRPr="00BB272B">
                        <w:rPr>
                          <w:rFonts w:hint="eastAsia"/>
                          <w:sz w:val="15"/>
                          <w:szCs w:val="15"/>
                        </w:rPr>
                        <w:t>稀</w:t>
                      </w:r>
                      <w:proofErr w:type="spellStart"/>
                      <w:r w:rsidRPr="00BB272B">
                        <w:rPr>
                          <w:sz w:val="15"/>
                          <w:szCs w:val="15"/>
                        </w:rPr>
                        <w:t>HCl</w:t>
                      </w:r>
                      <w:proofErr w:type="spellEnd"/>
                    </w:p>
                  </w:txbxContent>
                </v:textbox>
              </v:shape>
              <v:shape id="_x0000_s1348" type="#_x0000_t202" style="position:absolute;left:2550;top:7075;width:750;height:431" stroked="f">
                <v:textbox>
                  <w:txbxContent>
                    <w:p w:rsidR="002D4117" w:rsidRPr="00BB272B" w:rsidRDefault="00856A84" w:rsidP="00B522CC">
                      <w:pPr>
                        <w:ind w:left="154" w:hangingChars="140" w:hanging="154"/>
                        <w:rPr>
                          <w:sz w:val="15"/>
                          <w:szCs w:val="15"/>
                        </w:rPr>
                      </w:pPr>
                      <w:r w:rsidRPr="00BB272B">
                        <w:rPr>
                          <w:rFonts w:hint="eastAsia"/>
                          <w:sz w:val="11"/>
                          <w:szCs w:val="11"/>
                        </w:rPr>
                        <w:t>氧化铁</w:t>
                      </w:r>
                    </w:p>
                  </w:txbxContent>
                </v:textbox>
              </v:shape>
              <v:shape id="_x0000_s1349" type="#_x0000_t32" style="position:absolute;left:3194;top:7542;width:365;height:0;rotation:24" o:connectortype="straight"/>
              <v:group id="_x0000_s1350" style="position:absolute;left:3534;top:6800;width:150;height:923" coordorigin="5987,4720" coordsize="238,1466">
                <v:group id="_x0000_s1351" style="position:absolute;left:5987;top:4720;width:238;height:1466" coordorigin="4832,1026" coordsize="238,1466">
                  <v:roundrect id="_x0000_s1352" style="position:absolute;left:4832;top:1026;width:238;height:28" arcsize=".5"/>
                  <v:line id="_x0000_s1353" style="position:absolute" from="4838,1043" to="4838,2340"/>
                  <v:line id="_x0000_s1354" style="position:absolute" from="5062,1043" to="5062,2340"/>
                  <v:shape id="_x0000_s1355" type="#_x0000_t95" style="position:absolute;left:4837;top:2146;width:223;height:346;flip:y" adj="11791496,10800"/>
                </v:group>
                <v:group id="_x0000_s1356" style="position:absolute;left:6017;top:5857;width:181;height:280" coordorigin="2604,1797" coordsize="547,376">
                  <v:group id="_x0000_s1357" style="position:absolute;left:2604;top:1797;width:547;height:14" coordorigin="2499,5805" coordsize="528,9">
                    <v:line id="_x0000_s1358" style="position:absolute" from="2535,5814" to="2989,5814"/>
                    <v:shape id="_x0000_s1359" style="position:absolute;left:2985;top:5805;width:42;height:9;mso-wrap-style:square;mso-wrap-distance-left:0;mso-wrap-distance-top:0;mso-wrap-distance-right:0;mso-wrap-distance-bottom:0;v-text-anchor:top" coordsize="42,9" path="m,9c5,8,11,7,18,6,25,5,33,2,42,e" filled="f">
                      <v:path arrowok="t"/>
                    </v:shape>
                    <v:shape id="_x0000_s1360" style="position:absolute;left:2499;top:5805;width:42;height:9;flip:x;mso-wrap-style:square;mso-wrap-distance-left:0;mso-wrap-distance-top:0;mso-wrap-distance-right:0;mso-wrap-distance-bottom:0;v-text-anchor:top" coordsize="42,9" path="m,9c5,8,11,7,18,6,25,5,33,2,42,e" filled="f">
                      <v:path arrowok="t"/>
                    </v:shape>
                  </v:group>
                  <v:rect id="_x0000_s1361" style="position:absolute;left:2610;top:1815;width:513;height:358" fillcolor="black" stroked="f">
                    <v:fill r:id="rId26" o:title="横虚线" type="pattern"/>
                  </v:rect>
                </v:group>
              </v:group>
              <v:group id="_x0000_s1362" style="position:absolute;left:3561;top:7613;width:117;height:80" coordorigin="9213,3256" coordsize="197,120">
                <v:shape id="_x0000_s1363" style="position:absolute;left:9217;top:3296;width:45;height:53;flip:y" coordsize="57,67" path="m33,67c45,64,57,62,57,52,57,42,39,8,30,4,21,,6,18,3,28,,38,7,51,15,64v,,18,3,18,3xe" filled="f">
                  <v:path arrowok="t"/>
                </v:shape>
                <v:shape id="_x0000_s1364" style="position:absolute;left:9224;top:3328;width:52;height:48;flip:y" coordsize="65,61" path="m13,56c23,61,57,52,61,44,65,36,47,10,37,5,27,,8,9,4,17,,25,3,51,13,56xe">
                  <v:path arrowok="t"/>
                </v:shape>
                <v:oval id="_x0000_s1365" style="position:absolute;left:9213;top:3256;width:49;height:69;flip:y"/>
                <v:shape id="_x0000_s1366" style="position:absolute;left:9299;top:3277;width:78;height:94;flip:y" coordsize="65,61" path="m13,56c23,61,57,52,61,44,65,36,47,10,37,5,27,,8,9,4,17,,25,3,51,13,56xe">
                  <v:path arrowok="t"/>
                </v:shape>
                <v:shape id="_x0000_s1367" style="position:absolute;left:9271;top:3275;width:71;height:94;flip:y" coordsize="65,61" path="m13,56c23,61,57,52,61,44,65,36,47,10,37,5,27,,8,9,4,17,,25,3,51,13,56xe">
                  <v:path arrowok="t"/>
                </v:shape>
                <v:shape id="_x0000_s1368" style="position:absolute;left:9339;top:3266;width:71;height:94;flip:y" coordsize="65,61" path="m13,56c23,61,57,52,61,44,65,36,47,10,37,5,27,,8,9,4,17,,25,3,51,13,56xe">
                  <v:path arrowok="t"/>
                </v:shape>
              </v:group>
              <v:shape id="_x0000_s1369" type="#_x0000_t202" style="position:absolute;left:3293;top:7842;width:430;height:452" stroked="f">
                <v:textbox>
                  <w:txbxContent>
                    <w:p w:rsidR="002D4117" w:rsidRDefault="00856A84">
                      <w:r>
                        <w:t>B</w:t>
                      </w:r>
                    </w:p>
                  </w:txbxContent>
                </v:textbox>
              </v:shape>
              <v:shape id="_x0000_s1370" type="#_x0000_t32" style="position:absolute;left:3600;top:6517;width:9;height:287;flip:x" o:connectortype="straight">
                <v:stroke endarrow="block"/>
              </v:shape>
            </v:group>
            <v:group id="_x0000_s1371" style="position:absolute;left:4984;top:13036;width:1683;height:1998" coordorigin="4174,6101" coordsize="1795,2129">
              <v:group id="_x0000_s1372" style="position:absolute;left:5482;top:6815;width:150;height:923" coordorigin="5987,4720" coordsize="238,1466">
                <v:group id="_x0000_s1373" style="position:absolute;left:5987;top:4720;width:238;height:1466" coordorigin="4832,1026" coordsize="238,1466">
                  <v:roundrect id="_x0000_s1374" style="position:absolute;left:4832;top:1026;width:238;height:28" arcsize=".5"/>
                  <v:line id="_x0000_s1375" style="position:absolute" from="4838,1043" to="4838,2340"/>
                  <v:line id="_x0000_s1376" style="position:absolute" from="5062,1043" to="5062,2340"/>
                  <v:shape id="_x0000_s1377" type="#_x0000_t95" style="position:absolute;left:4837;top:2146;width:223;height:346;flip:y" adj="11791496,10800"/>
                </v:group>
                <v:group id="_x0000_s1378" style="position:absolute;left:6017;top:5857;width:181;height:280" coordorigin="2604,1797" coordsize="547,376">
                  <v:group id="_x0000_s1379" style="position:absolute;left:2604;top:1797;width:547;height:14" coordorigin="2499,5805" coordsize="528,9">
                    <v:line id="_x0000_s1380" style="position:absolute" from="2535,5814" to="2989,5814"/>
                    <v:shape id="_x0000_s1381" style="position:absolute;left:2985;top:5805;width:42;height:9;mso-wrap-style:square;mso-wrap-distance-left:0;mso-wrap-distance-top:0;mso-wrap-distance-right:0;mso-wrap-distance-bottom:0;v-text-anchor:top" coordsize="42,9" path="m,9c5,8,11,7,18,6,25,5,33,2,42,e" filled="f">
                      <v:path arrowok="t"/>
                    </v:shape>
                    <v:shape id="_x0000_s1382" style="position:absolute;left:2499;top:5805;width:42;height:9;flip:x;mso-wrap-style:square;mso-wrap-distance-left:0;mso-wrap-distance-top:0;mso-wrap-distance-right:0;mso-wrap-distance-bottom:0;v-text-anchor:top" coordsize="42,9" path="m,9c5,8,11,7,18,6,25,5,33,2,42,e" filled="f">
                      <v:path arrowok="t"/>
                    </v:shape>
                  </v:group>
                  <v:rect id="_x0000_s1383" style="position:absolute;left:2610;top:1815;width:513;height:358" fillcolor="black" stroked="f">
                    <v:fill r:id="rId26" o:title="横虚线" type="pattern"/>
                  </v:rect>
                </v:group>
              </v:group>
              <v:shape id="_x0000_s1384" type="#_x0000_t32" style="position:absolute;left:5348;top:6586;width:415;height:1;rotation:-270" o:connectortype="straight">
                <v:stroke endarrow="block"/>
              </v:shape>
              <v:shape id="_x0000_s1385" type="#_x0000_t32" style="position:absolute;left:5202;top:7683;width:365;height:0;rotation:-5" o:connectortype="straight"/>
              <v:shape id="_x0000_s1386" type="#_x0000_t202" style="position:absolute;left:4174;top:7225;width:1142;height:754" stroked="f">
                <v:textbox>
                  <w:txbxContent>
                    <w:p w:rsidR="002D4117" w:rsidRPr="00BE192E" w:rsidRDefault="00856A84" w:rsidP="00C45020">
                      <w:pPr>
                        <w:ind w:left="294" w:hangingChars="140" w:hanging="294"/>
                        <w:rPr>
                          <w:sz w:val="15"/>
                          <w:szCs w:val="15"/>
                        </w:rPr>
                      </w:pPr>
                      <w:r w:rsidRPr="00BE192E">
                        <w:rPr>
                          <w:spacing w:val="30"/>
                          <w:sz w:val="15"/>
                          <w:szCs w:val="15"/>
                        </w:rPr>
                        <w:t>Ca(OH)</w:t>
                      </w:r>
                      <w:r w:rsidRPr="00BE192E">
                        <w:rPr>
                          <w:spacing w:val="30"/>
                          <w:sz w:val="15"/>
                          <w:szCs w:val="15"/>
                          <w:vertAlign w:val="subscript"/>
                        </w:rPr>
                        <w:t>2</w:t>
                      </w:r>
                      <w:r w:rsidRPr="00BE192E">
                        <w:rPr>
                          <w:rFonts w:hint="eastAsia"/>
                          <w:sz w:val="15"/>
                          <w:szCs w:val="15"/>
                        </w:rPr>
                        <w:t>溶液</w:t>
                      </w:r>
                      <w:r w:rsidRPr="00BE192E">
                        <w:rPr>
                          <w:sz w:val="15"/>
                          <w:szCs w:val="15"/>
                        </w:rPr>
                        <w:t xml:space="preserve"> </w:t>
                      </w:r>
                    </w:p>
                  </w:txbxContent>
                </v:textbox>
              </v:shape>
              <v:shape id="_x0000_s1387" type="#_x0000_t202" style="position:absolute;left:5033;top:6101;width:936;height:441" stroked="f">
                <v:textbox>
                  <w:txbxContent>
                    <w:p w:rsidR="002D4117" w:rsidRPr="00BE192E" w:rsidRDefault="00856A84" w:rsidP="00B522CC">
                      <w:pPr>
                        <w:ind w:left="210" w:hangingChars="140" w:hanging="210"/>
                        <w:rPr>
                          <w:sz w:val="15"/>
                          <w:szCs w:val="15"/>
                        </w:rPr>
                      </w:pPr>
                      <w:r w:rsidRPr="00BE192E">
                        <w:rPr>
                          <w:rFonts w:hint="eastAsia"/>
                          <w:sz w:val="15"/>
                          <w:szCs w:val="15"/>
                        </w:rPr>
                        <w:t>稀</w:t>
                      </w:r>
                      <w:proofErr w:type="spellStart"/>
                      <w:r w:rsidRPr="00BE192E">
                        <w:rPr>
                          <w:sz w:val="15"/>
                          <w:szCs w:val="15"/>
                        </w:rPr>
                        <w:t>HCl</w:t>
                      </w:r>
                      <w:proofErr w:type="spellEnd"/>
                    </w:p>
                  </w:txbxContent>
                </v:textbox>
              </v:shape>
              <v:shape id="_x0000_s1388" type="#_x0000_t202" style="position:absolute;left:5227;top:7778;width:430;height:452" stroked="f">
                <v:textbox>
                  <w:txbxContent>
                    <w:p w:rsidR="002D4117" w:rsidRDefault="00856A84">
                      <w:r>
                        <w:t>C</w:t>
                      </w:r>
                    </w:p>
                  </w:txbxContent>
                </v:textbox>
              </v:shape>
            </v:group>
            <v:group id="_x0000_s1389" style="position:absolute;left:7221;top:13068;width:1476;height:1908" coordorigin="6477,6157" coordsize="1480,1913">
              <v:shape id="_x0000_s1390" type="#_x0000_t202" style="position:absolute;left:6477;top:7116;width:1045;height:696" stroked="f">
                <v:textbox>
                  <w:txbxContent>
                    <w:p w:rsidR="002D4117" w:rsidRPr="00DE114F" w:rsidRDefault="00856A84" w:rsidP="00C45020">
                      <w:pPr>
                        <w:ind w:left="294" w:hangingChars="140" w:hanging="294"/>
                        <w:rPr>
                          <w:sz w:val="15"/>
                          <w:szCs w:val="15"/>
                        </w:rPr>
                      </w:pPr>
                      <w:r w:rsidRPr="00DE114F">
                        <w:rPr>
                          <w:spacing w:val="30"/>
                          <w:sz w:val="15"/>
                          <w:szCs w:val="15"/>
                        </w:rPr>
                        <w:t>Na</w:t>
                      </w:r>
                      <w:r w:rsidRPr="00DE114F">
                        <w:rPr>
                          <w:spacing w:val="30"/>
                          <w:sz w:val="15"/>
                          <w:szCs w:val="15"/>
                          <w:vertAlign w:val="subscript"/>
                        </w:rPr>
                        <w:t>2</w:t>
                      </w:r>
                      <w:r w:rsidRPr="00DE114F">
                        <w:rPr>
                          <w:spacing w:val="30"/>
                          <w:sz w:val="15"/>
                          <w:szCs w:val="15"/>
                        </w:rPr>
                        <w:t>CO</w:t>
                      </w:r>
                      <w:r w:rsidRPr="00DE114F">
                        <w:rPr>
                          <w:spacing w:val="30"/>
                          <w:sz w:val="15"/>
                          <w:szCs w:val="15"/>
                          <w:vertAlign w:val="subscript"/>
                        </w:rPr>
                        <w:t>3</w:t>
                      </w:r>
                      <w:r w:rsidRPr="00DE114F">
                        <w:rPr>
                          <w:rFonts w:hint="eastAsia"/>
                          <w:sz w:val="15"/>
                          <w:szCs w:val="15"/>
                        </w:rPr>
                        <w:t>溶液</w:t>
                      </w:r>
                      <w:r w:rsidRPr="00DE114F">
                        <w:rPr>
                          <w:sz w:val="15"/>
                          <w:szCs w:val="15"/>
                        </w:rPr>
                        <w:t xml:space="preserve"> </w:t>
                      </w:r>
                    </w:p>
                  </w:txbxContent>
                </v:textbox>
              </v:shape>
              <v:group id="_x0000_s1391" style="position:absolute;left:7547;top:6800;width:135;height:828" coordorigin="5987,4720" coordsize="238,1466">
                <v:group id="_x0000_s1392" style="position:absolute;left:5987;top:4720;width:238;height:1466" coordorigin="4832,1026" coordsize="238,1466">
                  <v:roundrect id="_x0000_s1393" style="position:absolute;left:4832;top:1026;width:238;height:28" arcsize=".5"/>
                  <v:line id="_x0000_s1394" style="position:absolute" from="4838,1043" to="4838,2340"/>
                  <v:line id="_x0000_s1395" style="position:absolute" from="5062,1043" to="5062,2340"/>
                  <v:shape id="_x0000_s1396" type="#_x0000_t95" style="position:absolute;left:4837;top:2146;width:223;height:346;flip:y" adj="11791496,10800"/>
                </v:group>
                <v:group id="_x0000_s1397" style="position:absolute;left:6017;top:5857;width:181;height:280" coordorigin="2604,1797" coordsize="547,376">
                  <v:group id="_x0000_s1398" style="position:absolute;left:2604;top:1797;width:547;height:14" coordorigin="2499,5805" coordsize="528,9">
                    <v:line id="_x0000_s1399" style="position:absolute" from="2535,5814" to="2989,5814"/>
                    <v:shape id="_x0000_s1400" style="position:absolute;left:2985;top:5805;width:42;height:9;mso-wrap-style:square;mso-wrap-distance-left:0;mso-wrap-distance-top:0;mso-wrap-distance-right:0;mso-wrap-distance-bottom:0;v-text-anchor:top" coordsize="42,9" path="m,9c5,8,11,7,18,6,25,5,33,2,42,e" filled="f">
                      <v:path arrowok="t"/>
                    </v:shape>
                    <v:shape id="_x0000_s1401" style="position:absolute;left:2499;top:5805;width:42;height:9;flip:x;mso-wrap-style:square;mso-wrap-distance-left:0;mso-wrap-distance-top:0;mso-wrap-distance-right:0;mso-wrap-distance-bottom:0;v-text-anchor:top" coordsize="42,9" path="m,9c5,8,11,7,18,6,25,5,33,2,42,e" filled="f">
                      <v:path arrowok="t"/>
                    </v:shape>
                  </v:group>
                  <v:rect id="_x0000_s1402" style="position:absolute;left:2610;top:1815;width:513;height:358" fillcolor="black" stroked="f">
                    <v:fill r:id="rId26" o:title="横虚线" type="pattern"/>
                  </v:rect>
                </v:group>
              </v:group>
              <v:shape id="_x0000_s1403" type="#_x0000_t32" style="position:absolute;left:7277;top:7560;width:328;height:0;rotation:-12" o:connectortype="straight"/>
              <v:shape id="_x0000_s1404" type="#_x0000_t202" style="position:absolute;left:7116;top:6157;width:841;height:406" stroked="f">
                <v:textbox>
                  <w:txbxContent>
                    <w:p w:rsidR="002D4117" w:rsidRPr="00DE114F" w:rsidRDefault="00856A84" w:rsidP="00B522CC">
                      <w:pPr>
                        <w:ind w:left="210" w:hangingChars="140" w:hanging="210"/>
                        <w:rPr>
                          <w:sz w:val="15"/>
                          <w:szCs w:val="15"/>
                        </w:rPr>
                      </w:pPr>
                      <w:r w:rsidRPr="00DE114F">
                        <w:rPr>
                          <w:rFonts w:hint="eastAsia"/>
                          <w:sz w:val="15"/>
                          <w:szCs w:val="15"/>
                        </w:rPr>
                        <w:t>稀</w:t>
                      </w:r>
                      <w:proofErr w:type="spellStart"/>
                      <w:r w:rsidRPr="00DE114F">
                        <w:rPr>
                          <w:sz w:val="15"/>
                          <w:szCs w:val="15"/>
                        </w:rPr>
                        <w:t>HCl</w:t>
                      </w:r>
                      <w:proofErr w:type="spellEnd"/>
                    </w:p>
                  </w:txbxContent>
                </v:textbox>
              </v:shape>
              <v:shape id="_x0000_s1405" type="#_x0000_t202" style="position:absolute;left:7434;top:7664;width:386;height:406" stroked="f">
                <v:textbox>
                  <w:txbxContent>
                    <w:p w:rsidR="002D4117" w:rsidRDefault="00856A84">
                      <w:r>
                        <w:t>D</w:t>
                      </w:r>
                    </w:p>
                  </w:txbxContent>
                </v:textbox>
              </v:shape>
              <v:shape id="_x0000_s1406" type="#_x0000_t32" style="position:absolute;left:7608;top:6481;width:1;height:309" o:connectortype="straight">
                <v:stroke endarrow="block"/>
              </v:shape>
            </v:group>
          </v:group>
        </w:pict>
      </w:r>
      <w:r>
        <w:rPr>
          <w:rFonts w:hint="eastAsia"/>
        </w:rPr>
        <w:t>19</w:t>
      </w:r>
      <w:r>
        <w:rPr>
          <w:rFonts w:hint="eastAsia"/>
        </w:rPr>
        <w:t>．为探究酸、碱。盐的化学性质，</w:t>
      </w:r>
      <w:proofErr w:type="gramStart"/>
      <w:r>
        <w:rPr>
          <w:rFonts w:hint="eastAsia"/>
        </w:rPr>
        <w:t>某兴趣小</w:t>
      </w:r>
      <w:proofErr w:type="gramEnd"/>
      <w:r>
        <w:rPr>
          <w:rFonts w:hint="eastAsia"/>
        </w:rPr>
        <w:t>組做了如下实验。</w:t>
      </w:r>
    </w:p>
    <w:p w:rsidR="00DE667F" w:rsidRDefault="00856A84" w:rsidP="00B631F6"/>
    <w:p w:rsidR="00DE667F" w:rsidRDefault="00856A84" w:rsidP="00B631F6"/>
    <w:p w:rsidR="00DE667F" w:rsidRDefault="00856A84" w:rsidP="00B631F6"/>
    <w:p w:rsidR="00DE667F" w:rsidRDefault="00856A84" w:rsidP="00B631F6"/>
    <w:p w:rsidR="00DE667F" w:rsidRDefault="00856A84" w:rsidP="00B631F6"/>
    <w:p w:rsidR="00885E0F" w:rsidRDefault="00856A84" w:rsidP="00B631F6"/>
    <w:p w:rsidR="00885E0F" w:rsidRDefault="00856A84" w:rsidP="00B631F6"/>
    <w:p w:rsidR="00B631F6" w:rsidRDefault="00856A84" w:rsidP="00B631F6">
      <w:r>
        <w:rPr>
          <w:rFonts w:hint="eastAsia"/>
        </w:rPr>
        <w:t>试回答下列问题</w:t>
      </w:r>
    </w:p>
    <w:p w:rsidR="00B631F6" w:rsidRPr="005715BB" w:rsidRDefault="00856A84" w:rsidP="00B631F6">
      <w:r>
        <w:rPr>
          <w:rFonts w:hint="eastAsia"/>
        </w:rPr>
        <w:t>（</w:t>
      </w:r>
      <w:r>
        <w:rPr>
          <w:rFonts w:hint="eastAsia"/>
        </w:rPr>
        <w:t>1</w:t>
      </w:r>
      <w:r>
        <w:rPr>
          <w:rFonts w:hint="eastAsia"/>
        </w:rPr>
        <w:t>）试管</w:t>
      </w:r>
      <w:r>
        <w:rPr>
          <w:rFonts w:hint="eastAsia"/>
        </w:rPr>
        <w:t>A</w:t>
      </w:r>
      <w:r>
        <w:rPr>
          <w:rFonts w:hint="eastAsia"/>
        </w:rPr>
        <w:t>中的现象是</w:t>
      </w:r>
      <w:r>
        <w:rPr>
          <w:rFonts w:hint="eastAsia"/>
          <w:u w:val="single"/>
        </w:rPr>
        <w:t xml:space="preserve">                      </w:t>
      </w:r>
      <w:r>
        <w:rPr>
          <w:rFonts w:hint="eastAsia"/>
        </w:rPr>
        <w:t>。</w:t>
      </w:r>
    </w:p>
    <w:p w:rsidR="00751FA6" w:rsidRDefault="00856A84" w:rsidP="00B631F6">
      <w:r>
        <w:rPr>
          <w:rFonts w:hint="eastAsia"/>
        </w:rPr>
        <w:t>（</w:t>
      </w:r>
      <w:r>
        <w:rPr>
          <w:rFonts w:hint="eastAsia"/>
        </w:rPr>
        <w:t>2</w:t>
      </w:r>
      <w:r>
        <w:rPr>
          <w:rFonts w:hint="eastAsia"/>
        </w:rPr>
        <w:t>）试管</w:t>
      </w:r>
      <w:r>
        <w:rPr>
          <w:rFonts w:hint="eastAsia"/>
        </w:rPr>
        <w:t>B</w:t>
      </w:r>
      <w:r>
        <w:rPr>
          <w:rFonts w:hint="eastAsia"/>
        </w:rPr>
        <w:t>中反应的化学方程式为</w:t>
      </w:r>
      <w:r>
        <w:rPr>
          <w:rFonts w:hint="eastAsia"/>
          <w:u w:val="single"/>
        </w:rPr>
        <w:t xml:space="preserve">                                  </w:t>
      </w:r>
      <w:r>
        <w:rPr>
          <w:rFonts w:hint="eastAsia"/>
        </w:rPr>
        <w:t>。</w:t>
      </w:r>
    </w:p>
    <w:p w:rsidR="00B631F6" w:rsidRDefault="00856A84" w:rsidP="00B631F6">
      <w:r>
        <w:rPr>
          <w:rFonts w:hint="eastAsia"/>
        </w:rPr>
        <w:t>3</w:t>
      </w:r>
      <w:r>
        <w:rPr>
          <w:rFonts w:hint="eastAsia"/>
        </w:rPr>
        <w:t>）甲同学把反应后的</w:t>
      </w:r>
      <w:r>
        <w:rPr>
          <w:rFonts w:hint="eastAsia"/>
        </w:rPr>
        <w:t>C</w:t>
      </w:r>
      <w:r>
        <w:rPr>
          <w:rFonts w:hint="eastAsia"/>
        </w:rPr>
        <w:t>、</w:t>
      </w:r>
      <w:r>
        <w:rPr>
          <w:rFonts w:hint="eastAsia"/>
        </w:rPr>
        <w:t>D</w:t>
      </w:r>
      <w:r>
        <w:rPr>
          <w:rFonts w:hint="eastAsia"/>
        </w:rPr>
        <w:t>试管中的废液倒入一只洁净的烧杯中，观察到先有气泡产生，后有白色沉淀生成；过滤后得到白色沉淀和无色滤液。甲同学欲探究无色滤液中溶质的成分。</w:t>
      </w:r>
    </w:p>
    <w:p w:rsidR="00B631F6" w:rsidRDefault="00856A84" w:rsidP="00B631F6">
      <w:r>
        <w:rPr>
          <w:rFonts w:hint="eastAsia"/>
        </w:rPr>
        <w:t>【提出问题】无色滤液中的溶质是什么？</w:t>
      </w:r>
    </w:p>
    <w:p w:rsidR="00B631F6" w:rsidRDefault="00856A84" w:rsidP="00B631F6">
      <w:r>
        <w:rPr>
          <w:rFonts w:hint="eastAsia"/>
        </w:rPr>
        <w:t>【</w:t>
      </w:r>
      <w:proofErr w:type="gramStart"/>
      <w:r>
        <w:rPr>
          <w:rFonts w:hint="eastAsia"/>
        </w:rPr>
        <w:t>作出</w:t>
      </w:r>
      <w:proofErr w:type="gramEnd"/>
      <w:r>
        <w:rPr>
          <w:rFonts w:hint="eastAsia"/>
        </w:rPr>
        <w:t>猜想】</w:t>
      </w:r>
    </w:p>
    <w:p w:rsidR="00B631F6" w:rsidRDefault="00856A84" w:rsidP="00885E0F">
      <w:pPr>
        <w:ind w:firstLineChars="100" w:firstLine="210"/>
      </w:pPr>
      <w:r>
        <w:rPr>
          <w:rFonts w:hint="eastAsia"/>
        </w:rPr>
        <w:t>猜想</w:t>
      </w:r>
      <w:r>
        <w:rPr>
          <w:rFonts w:hint="eastAsia"/>
        </w:rPr>
        <w:t xml:space="preserve">I    </w:t>
      </w:r>
      <w:proofErr w:type="spellStart"/>
      <w:r>
        <w:t>NaCl</w:t>
      </w:r>
      <w:proofErr w:type="spellEnd"/>
    </w:p>
    <w:p w:rsidR="001C61DA" w:rsidRPr="001C61DA" w:rsidRDefault="00856A84" w:rsidP="00885E0F">
      <w:pPr>
        <w:ind w:firstLineChars="100" w:firstLine="210"/>
      </w:pPr>
      <w:r>
        <w:rPr>
          <w:rFonts w:hint="eastAsia"/>
        </w:rPr>
        <w:t>猜想</w:t>
      </w:r>
      <w:r>
        <w:rPr>
          <w:rFonts w:hint="eastAsia"/>
        </w:rPr>
        <w:t xml:space="preserve">I </w:t>
      </w:r>
      <w:proofErr w:type="spellStart"/>
      <w:r>
        <w:rPr>
          <w:rFonts w:hint="eastAsia"/>
        </w:rPr>
        <w:t>I</w:t>
      </w:r>
      <w:proofErr w:type="spellEnd"/>
      <w:r>
        <w:rPr>
          <w:rFonts w:hint="eastAsia"/>
        </w:rPr>
        <w:t xml:space="preserve">   </w:t>
      </w:r>
      <w:proofErr w:type="spellStart"/>
      <w:r>
        <w:t>NaCl</w:t>
      </w:r>
      <w:proofErr w:type="spellEnd"/>
      <w:r>
        <w:rPr>
          <w:rFonts w:hint="eastAsia"/>
        </w:rPr>
        <w:t>和</w:t>
      </w:r>
      <w:r>
        <w:t>CaCl</w:t>
      </w:r>
      <w:r>
        <w:rPr>
          <w:vertAlign w:val="subscript"/>
        </w:rPr>
        <w:t>2</w:t>
      </w:r>
    </w:p>
    <w:p w:rsidR="00B631F6" w:rsidRPr="001C61DA" w:rsidRDefault="00856A84" w:rsidP="00885E0F">
      <w:pPr>
        <w:ind w:firstLineChars="100" w:firstLine="210"/>
      </w:pPr>
      <w:r>
        <w:rPr>
          <w:rFonts w:hint="eastAsia"/>
        </w:rPr>
        <w:t>猜想Ⅲ</w:t>
      </w:r>
      <w:r>
        <w:rPr>
          <w:rFonts w:hint="eastAsia"/>
        </w:rPr>
        <w:t xml:space="preserve">  </w:t>
      </w:r>
      <w:proofErr w:type="spellStart"/>
      <w:r>
        <w:t>NaCl</w:t>
      </w:r>
      <w:proofErr w:type="spellEnd"/>
      <w:r>
        <w:t xml:space="preserve"> </w:t>
      </w:r>
      <w:r>
        <w:rPr>
          <w:rFonts w:hint="eastAsia"/>
        </w:rPr>
        <w:t>和</w:t>
      </w:r>
      <w:r>
        <w:t>Na</w:t>
      </w:r>
      <w:r>
        <w:rPr>
          <w:vertAlign w:val="subscript"/>
        </w:rPr>
        <w:t>2</w:t>
      </w:r>
      <w:r>
        <w:t>CO</w:t>
      </w:r>
      <w:r>
        <w:rPr>
          <w:vertAlign w:val="subscript"/>
        </w:rPr>
        <w:t>3</w:t>
      </w:r>
    </w:p>
    <w:p w:rsidR="00B631F6" w:rsidRPr="001C61DA" w:rsidRDefault="00856A84" w:rsidP="00885E0F">
      <w:pPr>
        <w:ind w:firstLineChars="100" w:firstLine="210"/>
      </w:pPr>
      <w:r>
        <w:rPr>
          <w:rFonts w:hint="eastAsia"/>
        </w:rPr>
        <w:t>猜想</w:t>
      </w:r>
      <w:r>
        <w:rPr>
          <w:rFonts w:hint="eastAsia"/>
        </w:rPr>
        <w:t>IV</w:t>
      </w:r>
      <w:r>
        <w:rPr>
          <w:rFonts w:hint="eastAsia"/>
        </w:rPr>
        <w:t>：</w:t>
      </w:r>
      <w:proofErr w:type="spellStart"/>
      <w:r>
        <w:t>NaCl</w:t>
      </w:r>
      <w:proofErr w:type="spellEnd"/>
      <w:r>
        <w:t xml:space="preserve"> </w:t>
      </w:r>
      <w:r>
        <w:rPr>
          <w:rFonts w:hint="eastAsia"/>
        </w:rPr>
        <w:t>、</w:t>
      </w:r>
      <w:r>
        <w:t>CaCl</w:t>
      </w:r>
      <w:r>
        <w:rPr>
          <w:vertAlign w:val="subscript"/>
        </w:rPr>
        <w:t>2</w:t>
      </w:r>
      <w:r>
        <w:t xml:space="preserve"> </w:t>
      </w:r>
      <w:r>
        <w:rPr>
          <w:rFonts w:hint="eastAsia"/>
        </w:rPr>
        <w:t>和</w:t>
      </w:r>
      <w:r>
        <w:t>Na</w:t>
      </w:r>
      <w:r>
        <w:rPr>
          <w:vertAlign w:val="subscript"/>
        </w:rPr>
        <w:t>2</w:t>
      </w:r>
      <w:r>
        <w:t>CO</w:t>
      </w:r>
      <w:r>
        <w:rPr>
          <w:vertAlign w:val="subscript"/>
        </w:rPr>
        <w:t>3</w:t>
      </w:r>
    </w:p>
    <w:p w:rsidR="00B631F6" w:rsidRDefault="00856A84" w:rsidP="00370ACB">
      <w:r>
        <w:rPr>
          <w:rFonts w:hint="eastAsia"/>
        </w:rPr>
        <w:t>小明认为猜想</w:t>
      </w:r>
      <w:r>
        <w:rPr>
          <w:rFonts w:hint="eastAsia"/>
        </w:rPr>
        <w:t>IV</w:t>
      </w:r>
      <w:r>
        <w:rPr>
          <w:rFonts w:hint="eastAsia"/>
        </w:rPr>
        <w:t>定不成立，其原因是</w:t>
      </w:r>
      <w:r>
        <w:rPr>
          <w:rFonts w:hint="eastAsia"/>
          <w:u w:val="single"/>
        </w:rPr>
        <w:t xml:space="preserve">                                     </w:t>
      </w:r>
      <w:r>
        <w:rPr>
          <w:rFonts w:hint="eastAsia"/>
        </w:rPr>
        <w:t>（用化学方程式表示）。</w:t>
      </w:r>
    </w:p>
    <w:p w:rsidR="00B631F6" w:rsidRDefault="00856A84" w:rsidP="00B631F6">
      <w:r>
        <w:rPr>
          <w:rFonts w:hint="eastAsia"/>
        </w:rPr>
        <w:t>【进行实验】</w:t>
      </w:r>
    </w:p>
    <w:tbl>
      <w:tblPr>
        <w:tblStyle w:val="a8"/>
        <w:tblW w:w="0" w:type="auto"/>
        <w:tblLook w:val="04A0" w:firstRow="1" w:lastRow="0" w:firstColumn="1" w:lastColumn="0" w:noHBand="0" w:noVBand="1"/>
      </w:tblPr>
      <w:tblGrid>
        <w:gridCol w:w="4503"/>
        <w:gridCol w:w="2067"/>
        <w:gridCol w:w="3285"/>
      </w:tblGrid>
      <w:tr w:rsidR="00754CA3" w:rsidTr="007C6326">
        <w:tc>
          <w:tcPr>
            <w:tcW w:w="4503" w:type="dxa"/>
          </w:tcPr>
          <w:p w:rsidR="00370ACB" w:rsidRPr="00370ACB" w:rsidRDefault="00856A84" w:rsidP="00E0326B">
            <w:r w:rsidRPr="00370ACB">
              <w:rPr>
                <w:rFonts w:hint="eastAsia"/>
              </w:rPr>
              <w:t>实验步骤</w:t>
            </w:r>
          </w:p>
        </w:tc>
        <w:tc>
          <w:tcPr>
            <w:tcW w:w="2067" w:type="dxa"/>
          </w:tcPr>
          <w:p w:rsidR="00370ACB" w:rsidRPr="00370ACB" w:rsidRDefault="00856A84" w:rsidP="00370ACB">
            <w:r w:rsidRPr="00370ACB">
              <w:rPr>
                <w:rFonts w:hint="eastAsia"/>
              </w:rPr>
              <w:t>实验现象</w:t>
            </w:r>
          </w:p>
        </w:tc>
        <w:tc>
          <w:tcPr>
            <w:tcW w:w="3285" w:type="dxa"/>
          </w:tcPr>
          <w:p w:rsidR="00370ACB" w:rsidRPr="00370ACB" w:rsidRDefault="00856A84" w:rsidP="00E0326B">
            <w:r w:rsidRPr="00370ACB">
              <w:rPr>
                <w:rFonts w:hint="eastAsia"/>
              </w:rPr>
              <w:t>实验结论</w:t>
            </w:r>
          </w:p>
        </w:tc>
      </w:tr>
      <w:tr w:rsidR="00754CA3" w:rsidTr="007C6326">
        <w:tc>
          <w:tcPr>
            <w:tcW w:w="4503" w:type="dxa"/>
          </w:tcPr>
          <w:p w:rsidR="007C6326" w:rsidRPr="00370ACB" w:rsidRDefault="00856A84" w:rsidP="007C6326">
            <w:proofErr w:type="spellStart"/>
            <w:r w:rsidRPr="00370ACB">
              <w:rPr>
                <w:rFonts w:hint="eastAsia"/>
              </w:rPr>
              <w:t>i</w:t>
            </w:r>
            <w:proofErr w:type="spellEnd"/>
            <w:r w:rsidRPr="00370ACB">
              <w:rPr>
                <w:rFonts w:hint="eastAsia"/>
              </w:rPr>
              <w:t>．取少量滤液于试管中，滴加</w:t>
            </w:r>
            <w:r>
              <w:rPr>
                <w:rFonts w:hint="eastAsia"/>
              </w:rPr>
              <w:t>少</w:t>
            </w:r>
            <w:r w:rsidRPr="00370ACB">
              <w:rPr>
                <w:rFonts w:hint="eastAsia"/>
              </w:rPr>
              <w:t>量碳酸钠溶液</w:t>
            </w:r>
          </w:p>
        </w:tc>
        <w:tc>
          <w:tcPr>
            <w:tcW w:w="2067" w:type="dxa"/>
          </w:tcPr>
          <w:p w:rsidR="007C6326" w:rsidRPr="00370ACB" w:rsidRDefault="00856A84" w:rsidP="007C6326">
            <w:r w:rsidRPr="00370ACB">
              <w:rPr>
                <w:rFonts w:hint="eastAsia"/>
              </w:rPr>
              <w:t>无明显现象</w:t>
            </w:r>
          </w:p>
        </w:tc>
        <w:tc>
          <w:tcPr>
            <w:tcW w:w="3285" w:type="dxa"/>
            <w:vMerge w:val="restart"/>
          </w:tcPr>
          <w:p w:rsidR="007C6326" w:rsidRPr="00370ACB" w:rsidRDefault="00856A84" w:rsidP="00E0326B">
            <w:r w:rsidRPr="00370ACB">
              <w:rPr>
                <w:rFonts w:hint="eastAsia"/>
              </w:rPr>
              <w:t>猜想②成立</w:t>
            </w:r>
          </w:p>
        </w:tc>
      </w:tr>
      <w:tr w:rsidR="00754CA3" w:rsidTr="007C6326">
        <w:tc>
          <w:tcPr>
            <w:tcW w:w="4503" w:type="dxa"/>
          </w:tcPr>
          <w:p w:rsidR="007C6326" w:rsidRPr="00370ACB" w:rsidRDefault="00856A84" w:rsidP="007C6326">
            <w:pPr>
              <w:jc w:val="both"/>
            </w:pPr>
            <w:r w:rsidRPr="00370ACB">
              <w:rPr>
                <w:rFonts w:hint="eastAsia"/>
              </w:rPr>
              <w:t>ⅱ</w:t>
            </w:r>
            <w:r>
              <w:rPr>
                <w:rFonts w:hint="eastAsia"/>
              </w:rPr>
              <w:t>.</w:t>
            </w:r>
            <w:r w:rsidRPr="00370ACB">
              <w:rPr>
                <w:rFonts w:hint="eastAsia"/>
              </w:rPr>
              <w:t>取少量滤液于试管中，滴加少量①</w:t>
            </w:r>
          </w:p>
        </w:tc>
        <w:tc>
          <w:tcPr>
            <w:tcW w:w="2067" w:type="dxa"/>
          </w:tcPr>
          <w:p w:rsidR="007C6326" w:rsidRPr="00370ACB" w:rsidRDefault="00856A84" w:rsidP="00370ACB">
            <w:r w:rsidRPr="00370ACB">
              <w:rPr>
                <w:rFonts w:hint="eastAsia"/>
              </w:rPr>
              <w:t>有气泡产生</w:t>
            </w:r>
          </w:p>
        </w:tc>
        <w:tc>
          <w:tcPr>
            <w:tcW w:w="3285" w:type="dxa"/>
            <w:vMerge/>
          </w:tcPr>
          <w:p w:rsidR="007C6326" w:rsidRPr="00370ACB" w:rsidRDefault="00856A84" w:rsidP="00E0326B"/>
        </w:tc>
      </w:tr>
    </w:tbl>
    <w:p w:rsidR="00B631F6" w:rsidRDefault="00856A84" w:rsidP="00B631F6">
      <w:r>
        <w:rPr>
          <w:rFonts w:hint="eastAsia"/>
        </w:rPr>
        <w:t>四、实验题（化学方程式</w:t>
      </w:r>
      <w:r>
        <w:rPr>
          <w:rFonts w:hint="eastAsia"/>
        </w:rPr>
        <w:t>2</w:t>
      </w:r>
      <w:r>
        <w:rPr>
          <w:rFonts w:hint="eastAsia"/>
        </w:rPr>
        <w:t>分，其余每空</w:t>
      </w:r>
      <w:r>
        <w:rPr>
          <w:rFonts w:hint="eastAsia"/>
        </w:rPr>
        <w:t>1</w:t>
      </w:r>
      <w:r>
        <w:rPr>
          <w:rFonts w:hint="eastAsia"/>
        </w:rPr>
        <w:t>分，共</w:t>
      </w:r>
      <w:r>
        <w:rPr>
          <w:rFonts w:hint="eastAsia"/>
        </w:rPr>
        <w:t>12</w:t>
      </w:r>
      <w:r>
        <w:rPr>
          <w:rFonts w:hint="eastAsia"/>
        </w:rPr>
        <w:t>分）</w:t>
      </w:r>
    </w:p>
    <w:p w:rsidR="00B631F6" w:rsidRDefault="00856A84" w:rsidP="00B631F6">
      <w:r>
        <w:rPr>
          <w:noProof/>
        </w:rPr>
        <w:pict>
          <v:group id="_x0000_s1407" style="position:absolute;left:0;text-align:left;margin-left:19.1pt;margin-top:6.05pt;width:326.45pt;height:76.05pt;z-index:251666432" coordorigin="2074,12863" coordsize="6529,1521">
            <v:shape id="_x0000_s1408" type="#_x0000_t32" style="position:absolute;left:3460;top:13153;width:237;height:54;flip:y" o:connectortype="straight"/>
            <v:shape id="_x0000_s1409" type="#_x0000_t202" style="position:absolute;left:3627;top:12863;width:219;height:409" filled="f" stroked="f">
              <v:textbox>
                <w:txbxContent>
                  <w:p w:rsidR="002D4117" w:rsidRPr="00896E16" w:rsidRDefault="00856A84">
                    <w:pPr>
                      <w:rPr>
                        <w:sz w:val="15"/>
                        <w:szCs w:val="15"/>
                      </w:rPr>
                    </w:pPr>
                    <w:proofErr w:type="gramStart"/>
                    <w:r w:rsidRPr="00896E16">
                      <w:rPr>
                        <w:sz w:val="15"/>
                        <w:szCs w:val="15"/>
                      </w:rPr>
                      <w:t>a</w:t>
                    </w:r>
                    <w:proofErr w:type="gramEnd"/>
                  </w:p>
                </w:txbxContent>
              </v:textbox>
            </v:shape>
            <v:group id="_x0000_s1410" style="position:absolute;left:2074;top:12987;width:6529;height:1397" coordorigin="2074,12987" coordsize="6529,1397">
              <v:group id="_x0000_s1411" style="position:absolute;left:2077;top:13083;width:661;height:1044" coordorigin="2854,14185" coordsize="733,1157">
                <v:group id="_x0000_s1412" style="position:absolute;left:2858;top:15209;width:484;height:122" coordorigin="1440,2325" coordsize="441,240">
                  <v:roundrect id="_x0000_s1413" style="position:absolute;left:1440;top:2445;width:435;height:120" arcsize="10923f" fillcolor="black" stroked="f">
                    <v:fill r:id="rId26" o:title="横虚线" type="pattern"/>
                  </v:roundrect>
                  <v:shape id="_x0000_s1414" type="#_x0000_t8" style="position:absolute;left:1440;top:2325;width:441;height:180;flip:x y" adj="4282" fillcolor="black" stroked="f">
                    <v:fill r:id="rId26" o:title="横虚线" type="pattern"/>
                  </v:shape>
                </v:group>
                <v:group id="_x0000_s1415" style="position:absolute;left:2854;top:14677;width:526;height:665" coordorigin="1757,1190" coordsize="462,644">
                  <v:rect id="_x0000_s1416" style="position:absolute;left:1881;top:1328;width:214;height:57" stroked="f">
                    <v:fill opacity="0"/>
                  </v:rect>
                  <v:line id="_x0000_s1417" style="position:absolute;flip:x" from="1763,1369" to="1891,1747"/>
                  <v:line id="_x0000_s1418" style="position:absolute" from="2083,1369" to="2211,1747"/>
                  <v:shape id="_x0000_s1419" style="position:absolute;left:1889;top:1322;width:14;height:55" coordsize="21,90" path="m21,c19,10,18,21,15,36,12,51,6,70,,90e" filled="f">
                    <v:path arrowok="t"/>
                  </v:shape>
                  <v:shape id="_x0000_s1420" style="position:absolute;left:2073;top:1322;width:14;height:55;flip:x" coordsize="21,90" path="m21,c19,10,18,21,15,36,12,51,6,70,,90e" filled="f">
                    <v:path arrowok="t"/>
                  </v:shape>
                  <v:group id="_x0000_s1421" style="position:absolute;left:1864;top:1190;width:246;height:75" coordorigin="1864,1145" coordsize="246,75">
                    <v:rect id="_x0000_s1422" style="position:absolute;left:1871;top:1172;width:233;height:35" stroked="f">
                      <v:fill opacity="0"/>
                    </v:rect>
                    <v:shape id="_x0000_s1423" style="position:absolute;left:1875;top:1162;width:29;height:51" coordsize="44,84" path="m42,84v1,-13,2,-26,,-36c40,38,37,29,30,21,23,13,6,4,,e" filled="f">
                      <v:path arrowok="t"/>
                    </v:shape>
                    <v:shape id="_x0000_s1424" style="position:absolute;left:2073;top:1162;width:29;height:58" coordsize="44,96" path="m,96c,88,,60,2,48,4,36,7,29,14,21,21,13,38,4,44,e" filled="f">
                      <v:path arrowok="t"/>
                    </v:shape>
                    <v:roundrect id="_x0000_s1425" style="position:absolute;left:1864;top:1145;width:246;height:17" arcsize=".5"/>
                  </v:group>
                  <v:group id="_x0000_s1426" style="position:absolute;left:1903;top:1253;width:170;height:95" coordorigin="1903,1208" coordsize="171,111">
                    <v:line id="_x0000_s1427" style="position:absolute" from="1903,1208" to="1903,1313"/>
                    <v:line id="_x0000_s1428" style="position:absolute" from="2074,1208" to="2074,1319"/>
                  </v:group>
                  <v:shape id="_x0000_s1429" style="position:absolute;left:1901;top:1700;width:318;height:134;rotation:-360;mso-wrap-style:square;mso-wrap-distance-left:0;mso-wrap-distance-top:0;mso-wrap-distance-right:0;mso-wrap-distance-bottom:0;v-text-anchor:top" coordsize="318,134" path="m294,v3,8,15,34,18,51c315,68,318,89,312,102v-6,13,-21,22,-36,27c261,134,265,131,219,132v-46,1,-183,,-219,e" filled="f">
                    <v:path arrowok="t"/>
                  </v:shape>
                  <v:shape id="_x0000_s1430" style="position:absolute;left:1757;top:1700;width:318;height:134;rotation:-360;flip:x;mso-wrap-style:square;mso-wrap-distance-left:0;mso-wrap-distance-top:0;mso-wrap-distance-right:0;mso-wrap-distance-bottom:0;v-text-anchor:top" coordsize="318,134" path="m294,v3,8,15,34,18,51c315,68,318,89,312,102v-6,13,-21,22,-36,27c261,134,265,131,219,132v-46,1,-183,,-219,e" filled="f">
                    <v:path arrowok="t"/>
                  </v:shape>
                </v:group>
                <v:group id="_x0000_s1431" style="position:absolute;left:3103;top:14447;width:484;height:403" coordorigin="6892,1440" coordsize="509,424">
                  <v:rect id="_x0000_s1432" style="position:absolute;left:7004;top:1445;width:397;height:57"/>
                  <v:rect id="_x0000_s1433" style="position:absolute;left:6919;top:1572;width:57;height:292"/>
                  <v:group id="_x0000_s1434" style="position:absolute;left:6892;top:1440;width:165;height:195" coordorigin="2940,5220" coordsize="165,195">
                    <v:rect id="_x0000_s1435" style="position:absolute;left:2940;top:5220;width:143;height:143" stroked="f"/>
                    <v:shape id="_x0000_s1436" style="position:absolute;left:2966;top:5226;width:139;height:189" coordsize="139,189" path="m139,c115,,91,,73,6,55,12,39,22,28,36,17,50,8,68,4,93,,118,2,169,1,189e" filled="f">
                      <v:path arrowok="t"/>
                    </v:shape>
                    <v:shape id="_x0000_s1437" style="position:absolute;left:3023;top:5280;width:61;height:99" coordsize="61,99" path="m61,c52,4,20,8,10,24,,40,3,83,1,99e" filled="f">
                      <v:path arrowok="t"/>
                    </v:shape>
                  </v:group>
                </v:group>
                <v:group id="_x0000_s1438" style="position:absolute;left:2922;top:14185;width:245;height:1117" coordorigin="4605,10143" coordsize="468,2996">
                  <v:group id="_x0000_s1439" style="position:absolute;left:4819;top:10667;width:61;height:2472;flip:x" coordorigin="2288,11521" coordsize="67,1408">
                    <v:line id="_x0000_s1440" style="position:absolute" from="2291,11525" to="2291,12929"/>
                    <v:line id="_x0000_s1441" style="position:absolute" from="2350,11521" to="2355,12812"/>
                    <v:line id="_x0000_s1442" style="position:absolute;flip:x" from="2288,12803" to="2352,12924"/>
                  </v:group>
                  <v:oval id="_x0000_s1443" style="position:absolute;left:4605;top:10182;width:468;height:444"/>
                  <v:rect id="_x0000_s1444" style="position:absolute;left:4711;top:10171;width:248;height:67;flip:y" stroked="f"/>
                  <v:line id="_x0000_s1445" style="position:absolute;flip:x y" from="4650,10155" to="4695,10215"/>
                  <v:line id="_x0000_s1446" style="position:absolute" from="4647,10146" to="5019,10146"/>
                  <v:line id="_x0000_s1447" style="position:absolute;flip:x" from="4968,10143" to="5019,10203"/>
                  <v:line id="_x0000_s1448" style="position:absolute;flip:x y" from="4647,10146" to="4695,10224"/>
                  <v:rect id="_x0000_s1449" style="position:absolute;left:4771;top:10524;width:143;height:134;rotation:90" stroked="f"/>
                  <v:shape id="_x0000_s1450" style="position:absolute;left:4876;top:10614;width:38;height:61" coordsize="38,61" path="m,61c2,55,8,34,14,24,20,14,33,5,38,e" filled="f">
                    <v:path arrowok="t"/>
                  </v:shape>
                  <v:shape id="_x0000_s1451" style="position:absolute;left:4749;top:10611;width:75;height:64" coordsize="75,64" path="m75,64c72,57,65,32,53,21,41,10,11,4,,e" filled="f">
                    <v:path arrowok="t"/>
                  </v:shape>
                </v:group>
                <v:group id="_x0000_s1452" style="position:absolute;left:2977;top:14568;width:290;height:212" coordorigin="7710,6780" coordsize="328,212">
                  <v:roundrect id="_x0000_s1453" style="position:absolute;left:7734;top:6895;width:272;height:28" arcsize=".5"/>
                  <v:shape id="_x0000_s1454" type="#_x0000_t8" style="position:absolute;left:7710;top:6780;width:328;height:212" adj="3622">
                    <v:fill color2="fill darken(118)" rotate="t" angle="-90" method="linear sigma" focus="50%" type="gradient"/>
                  </v:shape>
                  <v:roundrect id="_x0000_s1455" style="position:absolute;left:7730;top:6869;width:285;height:23;flip:x" arcsize=".5"/>
                </v:group>
              </v:group>
              <v:group id="_x0000_s1456" style="position:absolute;left:3191;top:12987;width:605;height:1102" coordorigin="3246,12487" coordsize="782,1424">
                <v:group id="_x0000_s1457" style="position:absolute;left:3544;top:12952;width:484;height:403" coordorigin="6892,1440" coordsize="509,424">
                  <v:rect id="_x0000_s1458" style="position:absolute;left:7004;top:1445;width:397;height:57"/>
                  <v:rect id="_x0000_s1459" style="position:absolute;left:6919;top:1572;width:57;height:292"/>
                  <v:group id="_x0000_s1460" style="position:absolute;left:6892;top:1440;width:165;height:195" coordorigin="2940,5220" coordsize="165,195">
                    <v:rect id="_x0000_s1461" style="position:absolute;left:2940;top:5220;width:143;height:143" stroked="f"/>
                    <v:shape id="_x0000_s1462" style="position:absolute;left:2966;top:5226;width:139;height:189" coordsize="139,189" path="m139,c115,,91,,73,6,55,12,39,22,28,36,17,50,8,68,4,93,,118,2,169,1,189e" filled="f">
                      <v:path arrowok="t"/>
                    </v:shape>
                    <v:shape id="_x0000_s1463" style="position:absolute;left:3023;top:5280;width:61;height:99" coordsize="61,99" path="m61,c52,4,20,8,10,24,,40,3,83,1,99e" filled="f">
                      <v:path arrowok="t"/>
                    </v:shape>
                  </v:group>
                </v:group>
                <v:group id="_x0000_s1464" style="position:absolute;left:3385;top:13107;width:290;height:201" coordorigin="7710,6780" coordsize="328,212">
                  <v:roundrect id="_x0000_s1465" style="position:absolute;left:7734;top:6895;width:272;height:28" arcsize=".5"/>
                  <v:shape id="_x0000_s1466" type="#_x0000_t8" style="position:absolute;left:7710;top:6780;width:328;height:212" adj="3622">
                    <v:fill color2="fill darken(118)" rotate="t" angle="-90" method="linear sigma" focus="50%" type="gradient"/>
                  </v:shape>
                  <v:roundrect id="_x0000_s1467" style="position:absolute;left:7730;top:6869;width:285;height:23;flip:x" arcsize=".5"/>
                </v:group>
                <v:group id="_x0000_s1468" style="position:absolute;left:3332;top:12487;width:398;height:996;flip:x" coordorigin="6944,8999" coordsize="592,1746">
                  <v:oval id="_x0000_s1469" style="position:absolute;left:7086;top:9213;width:439;height:439;rotation:180;flip:y"/>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470" type="#_x0000_t85" style="position:absolute;left:7269;top:9122;width:61;height:178;rotation:90" adj="0" filled="t"/>
                  <v:shape id="_x0000_s1471" type="#_x0000_t85" style="position:absolute;left:7276;top:9067;width:61;height:153;rotation:90;flip:y" adj="2426" filled="t"/>
                  <v:line id="_x0000_s1472" style="position:absolute" from="7251,9217" to="7340,9217"/>
                  <v:shape id="_x0000_s1473" type="#_x0000_t95" style="position:absolute;left:6993;top:9194;width:462;height:560;rotation:7514474fd;flip:y" adj="-7628602,10767"/>
                  <v:oval id="_x0000_s1474" style="position:absolute;left:7250;top:8999;width:105;height:111"/>
                  <v:line id="_x0000_s1475" style="position:absolute" from="7221,9105" to="7392,9106"/>
                  <v:group id="_x0000_s1476" style="position:absolute;left:7286;top:9060;width:55;height:40;rotation:-13;flip:x" coordorigin="1213,10113" coordsize="96,115">
                    <v:shape id="_x0000_s1477" style="position:absolute;left:1213;top:10137;width:96;height:91;mso-wrap-style:square;mso-wrap-distance-left:0;mso-wrap-distance-top:0;mso-wrap-distance-right:0;mso-wrap-distance-bottom:0;v-text-anchor:top" coordsize="490,468" path="m,468c,468,366,,439,hdc490,266,475,234,439,468hbe" filled="f">
                      <v:path arrowok="t"/>
                    </v:shape>
                    <v:oval id="_x0000_s1478" style="position:absolute;left:1285;top:10113;width:15;height:16" strokeweight="2.25pt"/>
                  </v:group>
                  <v:group id="_x0000_s1479" style="position:absolute;left:7188;top:9525;width:247;height:156" coordorigin="2193,11385" coordsize="247,156">
                    <v:rect id="_x0000_s1480" style="position:absolute;left:2243;top:11385;width:143;height:143;rotation:90" stroked="f"/>
                    <v:shape id="_x0000_s1481" style="position:absolute;left:2367;top:11473;width:73;height:68" coordsize="73,68" path="m,68c1,57,2,47,6,41v4,-6,7,-2,18,-9c35,25,63,7,73,e" filled="f">
                      <v:path arrowok="t"/>
                    </v:shape>
                    <v:shape id="_x0000_s1482" style="position:absolute;left:2193;top:11473;width:73;height:68;flip:x" coordsize="73,68" path="m,68c1,57,2,47,6,41v4,-6,7,-2,18,-9c35,25,63,7,73,e" filled="f">
                      <v:path arrowok="t"/>
                    </v:shape>
                  </v:group>
                  <v:group id="_x0000_s1483" style="position:absolute;left:7275;top:9672;width:74;height:1073" coordorigin="2288,11521" coordsize="67,1408">
                    <v:line id="_x0000_s1484" style="position:absolute" from="2291,11525" to="2291,12929"/>
                    <v:line id="_x0000_s1485" style="position:absolute" from="2350,11521" to="2355,12812"/>
                    <v:line id="_x0000_s1486" style="position:absolute;flip:x" from="2288,12803" to="2352,12924"/>
                  </v:group>
                  <v:group id="_x0000_s1487" style="position:absolute;left:7142;top:9795;width:394;height:142" coordorigin="3587,12587" coordsize="454,142">
                    <v:group id="_x0000_s1488" style="position:absolute;left:3587;top:12596;width:454;height:125" coordorigin="8162,11816" coordsize="454,125">
                      <v:roundrect id="_x0000_s1489" style="position:absolute;left:8162;top:11850;width:408;height:57;flip:x" arcsize=".5"/>
                      <v:shape id="_x0000_s1490" type="#_x0000_t8" style="position:absolute;left:8292;top:11751;width:125;height:255;rotation:-90;flip:x" adj="3474">
                        <v:fill color2="fill darken(187)" rotate="t" angle="-90" method="linear sigma" focus="50%" type="gradient"/>
                      </v:shape>
                      <v:oval id="_x0000_s1491" style="position:absolute;left:8529;top:11829;width:87;height:87;flip:x"/>
                      <v:rect id="_x0000_s1492" style="position:absolute;left:8180;top:11841;width:28;height:74;flip:x"/>
                    </v:group>
                    <v:rect id="_x0000_s1493" style="position:absolute;left:3883;top:12587;width:28;height:142;flip:x"/>
                    <v:line id="_x0000_s1494" style="position:absolute" from="3781,12616" to="3781,12704" strokecolor="silver"/>
                  </v:group>
                </v:group>
                <v:group id="_x0000_s1495" style="position:absolute;left:3251;top:13181;width:570;height:730" coordorigin="1757,1190" coordsize="462,644">
                  <v:rect id="_x0000_s1496" style="position:absolute;left:1881;top:1328;width:214;height:57" stroked="f">
                    <v:fill opacity="0"/>
                  </v:rect>
                  <v:line id="_x0000_s1497" style="position:absolute;flip:x" from="1763,1369" to="1891,1747"/>
                  <v:line id="_x0000_s1498" style="position:absolute" from="2083,1369" to="2211,1747"/>
                  <v:shape id="_x0000_s1499" style="position:absolute;left:1889;top:1322;width:14;height:55" coordsize="21,90" path="m21,c19,10,18,21,15,36,12,51,6,70,,90e" filled="f">
                    <v:path arrowok="t"/>
                  </v:shape>
                  <v:shape id="_x0000_s1500" style="position:absolute;left:2073;top:1322;width:14;height:55;flip:x" coordsize="21,90" path="m21,c19,10,18,21,15,36,12,51,6,70,,90e" filled="f">
                    <v:path arrowok="t"/>
                  </v:shape>
                  <v:group id="_x0000_s1501" style="position:absolute;left:1864;top:1190;width:246;height:75" coordorigin="1864,1145" coordsize="246,75">
                    <v:rect id="_x0000_s1502" style="position:absolute;left:1871;top:1172;width:233;height:35" stroked="f">
                      <v:fill opacity="0"/>
                    </v:rect>
                    <v:shape id="_x0000_s1503" style="position:absolute;left:1875;top:1162;width:29;height:51" coordsize="44,84" path="m42,84v1,-13,2,-26,,-36c40,38,37,29,30,21,23,13,6,4,,e" filled="f">
                      <v:path arrowok="t"/>
                    </v:shape>
                    <v:shape id="_x0000_s1504" style="position:absolute;left:2073;top:1162;width:29;height:58" coordsize="44,96" path="m,96c,88,,60,2,48,4,36,7,29,14,21,21,13,38,4,44,e" filled="f">
                      <v:path arrowok="t"/>
                    </v:shape>
                    <v:roundrect id="_x0000_s1505" style="position:absolute;left:1864;top:1145;width:246;height:17" arcsize=".5"/>
                  </v:group>
                  <v:group id="_x0000_s1506" style="position:absolute;left:1903;top:1253;width:170;height:95" coordorigin="1903,1208" coordsize="171,111">
                    <v:line id="_x0000_s1507" style="position:absolute" from="1903,1208" to="1903,1313"/>
                    <v:line id="_x0000_s1508" style="position:absolute" from="2074,1208" to="2074,1319"/>
                  </v:group>
                  <v:shape id="_x0000_s1509" style="position:absolute;left:1901;top:1700;width:318;height:134;rotation:-360;mso-wrap-style:square;mso-wrap-distance-left:0;mso-wrap-distance-top:0;mso-wrap-distance-right:0;mso-wrap-distance-bottom:0;v-text-anchor:top" coordsize="318,134" path="m294,v3,8,15,34,18,51c315,68,318,89,312,102v-6,13,-21,22,-36,27c261,134,265,131,219,132v-46,1,-183,,-219,e" filled="f">
                    <v:path arrowok="t"/>
                  </v:shape>
                  <v:shape id="_x0000_s1510" style="position:absolute;left:1757;top:1700;width:318;height:134;rotation:-360;flip:x;mso-wrap-style:square;mso-wrap-distance-left:0;mso-wrap-distance-top:0;mso-wrap-distance-right:0;mso-wrap-distance-bottom:0;v-text-anchor:top" coordsize="318,134" path="m294,v3,8,15,34,18,51c315,68,318,89,312,102v-6,13,-21,22,-36,27c261,134,265,131,219,132v-46,1,-183,,-219,e" filled="f">
                    <v:path arrowok="t"/>
                  </v:shape>
                </v:group>
                <v:group id="_x0000_s1511" style="position:absolute;left:3385;top:12704;width:216;height:310" coordorigin="3497,897" coordsize="410,375">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512" type="#_x0000_t184" style="position:absolute;left:3587;top:807;width:229;height:410;rotation:269" adj="18900" fillcolor="black" stroked="f">
                    <v:fill r:id="rId26" o:title="横虚线" type="pattern"/>
                  </v:shape>
                  <v:rect id="_x0000_s1513" style="position:absolute;left:3698;top:1095;width:37;height:177" fillcolor="black" stroked="f">
                    <v:fill r:id="rId28" o:title="20%" opacity="57672f" o:opacity2="57672f" type="pattern"/>
                  </v:rect>
                </v:group>
                <v:group id="_x0000_s1514" style="position:absolute;left:3246;top:13799;width:570;height:90" coordorigin="1440,2325" coordsize="441,240">
                  <v:roundrect id="_x0000_s1515" style="position:absolute;left:1440;top:2445;width:435;height:120" arcsize="10923f" fillcolor="black" stroked="f">
                    <v:fill r:id="rId26" o:title="横虚线" type="pattern"/>
                  </v:roundrect>
                  <v:shape id="_x0000_s1516" type="#_x0000_t8" style="position:absolute;left:1440;top:2325;width:441;height:180;flip:x y" adj="4282" fillcolor="black" stroked="f">
                    <v:fill r:id="rId26" o:title="横虚线" type="pattern"/>
                  </v:shape>
                </v:group>
              </v:group>
              <v:group id="_x0000_s1517" style="position:absolute;left:4369;top:13045;width:758;height:1041" coordorigin="1449,4380" coordsize="2016,3431">
                <v:group id="_x0000_s1518" style="position:absolute;left:1449;top:4380;width:1389;height:3431;flip:x" coordorigin="1074,2300" coordsize="1703,4835">
                  <v:group id="_x0000_s1519" style="position:absolute;left:1074;top:6865;width:1703;height:270" coordorigin="2000,3423" coordsize="1703,270">
                    <v:group id="_x0000_s1520" style="position:absolute;left:2002;top:3450;width:1701;height:243" coordorigin="2139,3129" coordsize="1701,243">
                      <v:rect id="_x0000_s1521" style="position:absolute;left:2139;top:3129;width:1701;height:227"/>
                      <v:shape id="_x0000_s1522" type="#_x0000_t8" style="position:absolute;left:2366;top:3298;width:1247;height:57;flip:y" adj="1021"/>
                      <v:rect id="_x0000_s1523" style="position:absolute;left:2366;top:3338;width:1247;height:34" stroked="f"/>
                      <v:line id="_x0000_s1524" style="position:absolute;flip:x" from="2364,3324" to="2397,3357"/>
                      <v:line id="_x0000_s1525" style="position:absolute" from="3582,3324" to="3615,3357"/>
                    </v:group>
                    <v:shape id="_x0000_s1526" type="#_x0000_t8" style="position:absolute;left:2000;top:3423;width:1701;height:28;flip:y" adj="241"/>
                  </v:group>
                  <v:group id="_x0000_s1527" style="position:absolute;left:1295;top:2300;width:113;height:4565" coordorigin="1295,2300" coordsize="113,4565">
                    <v:roundrect id="_x0000_s1528" style="position:absolute;left:1314;top:2300;width:74;height:4535" arcsize="23911f">
                      <v:fill color2="fill darken(118)" rotate="t" angle="-90" method="linear sigma" focus="50%" type="gradient"/>
                    </v:roundrect>
                    <v:rect id="_x0000_s1529" style="position:absolute;left:1295;top:6825;width:113;height:40"/>
                  </v:group>
                </v:group>
                <v:roundrect id="_x0000_s1530" style="position:absolute;left:1697;top:7028;width:471;height:51" arcsize=".5"/>
                <v:group id="_x0000_s1531" style="position:absolute;left:1575;top:6707;width:720;height:315" coordorigin="4500,5055" coordsize="735,405">
                  <v:group id="_x0000_s1532" style="position:absolute;left:4543;top:5154;width:656;height:20" coordorigin="3454,4257" coordsize="726,20">
                    <v:line id="_x0000_s1533" style="position:absolute" from="3495,4276" to="4135,4277"/>
                    <v:shape id="_x0000_s1534" style="position:absolute;left:4135;top:4257;width:45;height:18" coordsize="45,18" path="m,18c19,10,38,3,45,e" filled="f">
                      <v:path arrowok="t"/>
                    </v:shape>
                    <v:shape id="_x0000_s1535" style="position:absolute;left:3454;top:4257;width:45;height:18;flip:x" coordsize="45,18" path="m,18c19,10,38,3,45,e" filled="f">
                      <v:path arrowok="t"/>
                    </v:shape>
                  </v:group>
                  <v:line id="_x0000_s1536" style="position:absolute;flip:x y" from="4500,5055" to="4650,5460"/>
                  <v:line id="_x0000_s1537" style="position:absolute;flip:y" from="5085,5055" to="5235,5460"/>
                  <v:line id="_x0000_s1538" style="position:absolute" from="4575,5228" to="4665,5228"/>
                  <v:line id="_x0000_s1539" style="position:absolute" from="4710,5228" to="4763,5228"/>
                  <v:line id="_x0000_s1540" style="position:absolute" from="4853,5228" to="4920,5228"/>
                  <v:line id="_x0000_s1541" style="position:absolute" from="5010,5228" to="5070,5228"/>
                  <v:line id="_x0000_s1542" style="position:absolute" from="4635,5280" to="4703,5280"/>
                  <v:line id="_x0000_s1543" style="position:absolute" from="4763,5280" to="4830,5280"/>
                  <v:line id="_x0000_s1544" style="position:absolute" from="4905,5280" to="4980,5280"/>
                  <v:line id="_x0000_s1545" style="position:absolute" from="5048,5280" to="5100,5280"/>
                  <v:line id="_x0000_s1546" style="position:absolute" from="4620,5340" to="4680,5340"/>
                  <v:line id="_x0000_s1547" style="position:absolute" from="4733,5340" to="4830,5340"/>
                  <v:line id="_x0000_s1548" style="position:absolute" from="4883,5332" to="4950,5332"/>
                  <v:line id="_x0000_s1549" style="position:absolute" from="5019,5339" to="5086,5339"/>
                  <v:line id="_x0000_s1550" style="position:absolute" from="4650,5385" to="4695,5385"/>
                  <v:line id="_x0000_s1551" style="position:absolute" from="4763,5385" to="4823,5385"/>
                  <v:line id="_x0000_s1552" style="position:absolute" from="4913,5385" to="4973,5385"/>
                  <v:line id="_x0000_s1553" style="position:absolute" from="5033,5393" to="5100,5393"/>
                  <v:line id="_x0000_s1554" style="position:absolute" from="4665,5431" to="4703,5431"/>
                  <v:line id="_x0000_s1555" style="position:absolute" from="4740,5431" to="4800,5431"/>
                  <v:line id="_x0000_s1556" style="position:absolute" from="4875,5423" to="4928,5423"/>
                  <v:line id="_x0000_s1557" style="position:absolute" from="4965,5423" to="5033,5423"/>
                </v:group>
                <v:rect id="_x0000_s1558" style="position:absolute;left:1833;top:6527;width:213;height:63"/>
                <v:group id="_x0000_s1559" style="position:absolute;left:1801;top:6412;width:221;height:590" coordorigin="5271,4725" coordsize="225,660">
                  <v:shape id="_x0000_s1560" style="position:absolute;left:5282;top:4725;width:211;height:645;mso-wrap-style:square;mso-wrap-distance-left:0;mso-wrap-distance-top:0;mso-wrap-distance-right:0;mso-wrap-distance-bottom:0;v-text-anchor:top" coordsize="211,645" path="m136,v-7,60,-4,112,,187c140,262,180,386,159,450,138,514,,538,9,570v9,32,160,60,202,75e" filled="f" strokeweight="2.25pt">
                    <v:path arrowok="t"/>
                  </v:shape>
                  <v:shape id="_x0000_s1561" style="position:absolute;left:5282;top:4725;width:211;height:645;mso-wrap-style:square;mso-wrap-distance-left:0;mso-wrap-distance-top:0;mso-wrap-distance-right:0;mso-wrap-distance-bottom:0;v-text-anchor:top" coordsize="211,645" path="m136,v-7,60,-4,112,,187c140,262,180,386,159,450,138,514,,538,9,570v9,32,160,60,202,75e" filled="f" strokecolor="white" strokeweight="1.5pt">
                    <v:path arrowok="t"/>
                  </v:shape>
                  <v:line id="_x0000_s1562" style="position:absolute" from="5400,4740" to="5433,4761" strokeweight=".25pt"/>
                  <v:line id="_x0000_s1563" style="position:absolute" from="5400,4764" to="5433,4785" strokeweight=".25pt"/>
                  <v:line id="_x0000_s1564" style="position:absolute" from="5400,4791" to="5433,4812" strokeweight=".25pt"/>
                  <v:line id="_x0000_s1565" style="position:absolute" from="5400,4815" to="5433,4836" strokeweight=".25pt"/>
                  <v:line id="_x0000_s1566" style="position:absolute" from="5400,4845" to="5433,4866" strokeweight=".25pt"/>
                  <v:line id="_x0000_s1567" style="position:absolute" from="5400,4875" to="5433,4896" strokeweight=".25pt"/>
                  <v:line id="_x0000_s1568" style="position:absolute" from="5400,4905" to="5433,4926" strokeweight=".25pt"/>
                  <v:line id="_x0000_s1569" style="position:absolute" from="5403,4932" to="5436,4953" strokeweight=".25pt"/>
                  <v:line id="_x0000_s1570" style="position:absolute" from="5403,4956" to="5436,4977" strokeweight=".25pt"/>
                  <v:line id="_x0000_s1571" style="position:absolute" from="5412,4983" to="5445,5004" strokeweight=".25pt"/>
                  <v:line id="_x0000_s1572" style="position:absolute" from="5418,5013" to="5451,5034" strokeweight=".25pt"/>
                  <v:line id="_x0000_s1573" style="position:absolute" from="5418,5040" to="5451,5061" strokeweight=".25pt"/>
                  <v:line id="_x0000_s1574" style="position:absolute" from="5427,5067" to="5460,5088" strokeweight=".25pt"/>
                  <v:line id="_x0000_s1575" style="position:absolute" from="5424,5121" to="5457,5142" strokeweight=".25pt"/>
                  <v:line id="_x0000_s1576" style="position:absolute" from="5427,5067" to="5460,5088" strokeweight=".25pt"/>
                  <v:line id="_x0000_s1577" style="position:absolute" from="5424,5121" to="5457,5142" strokeweight=".25pt"/>
                  <v:line id="_x0000_s1578" style="position:absolute" from="5427,5088" to="5460,5109" strokeweight=".25pt"/>
                  <v:line id="_x0000_s1579" style="position:absolute" from="5424,5142" to="5457,5163" strokeweight=".25pt"/>
                  <v:line id="_x0000_s1580" style="position:absolute" from="5421,5166" to="5454,5187" strokeweight=".25pt"/>
                  <v:line id="_x0000_s1581" style="position:absolute" from="5409,5187" to="5442,5208" strokeweight=".25pt"/>
                  <v:line id="_x0000_s1582" style="position:absolute" from="5388,5202" to="5421,5223" strokeweight=".25pt"/>
                  <v:line id="_x0000_s1583" style="position:absolute" from="5370,5217" to="5403,5238" strokeweight=".25pt"/>
                  <v:line id="_x0000_s1584" style="position:absolute" from="5352,5229" to="5385,5250" strokeweight=".25pt"/>
                  <v:line id="_x0000_s1585" style="position:absolute" from="5331,5238" to="5364,5259" strokeweight=".25pt"/>
                  <v:line id="_x0000_s1586" style="position:absolute" from="5316,5250" to="5349,5271" strokeweight=".25pt"/>
                  <v:line id="_x0000_s1587" style="position:absolute" from="5298,5256" to="5331,5277" strokeweight=".25pt"/>
                  <v:line id="_x0000_s1588" style="position:absolute" from="5283,5271" to="5316,5292" strokeweight=".25pt"/>
                  <v:line id="_x0000_s1589" style="position:absolute" from="5271,5292" to="5307,5298" strokeweight=".25pt"/>
                  <v:line id="_x0000_s1590" style="position:absolute;flip:y" from="5277,5301" to="5322,5310" strokeweight=".25pt"/>
                  <v:line id="_x0000_s1591" style="position:absolute;flip:y" from="5289,5310" to="5346,5322" strokeweight=".25pt"/>
                  <v:line id="_x0000_s1592" style="position:absolute;flip:y" from="5310,5319" to="5367,5331" strokeweight=".25pt"/>
                  <v:line id="_x0000_s1593" style="position:absolute;flip:y" from="5337,5325" to="5400,5340" strokeweight=".25pt"/>
                  <v:line id="_x0000_s1594" style="position:absolute;flip:y" from="5370,5334" to="5418,5352" strokeweight=".25pt"/>
                  <v:line id="_x0000_s1595" style="position:absolute;flip:y" from="5388,5340" to="5436,5358" strokeweight=".25pt"/>
                  <v:line id="_x0000_s1596" style="position:absolute;flip:y" from="5412,5346" to="5460,5364" strokeweight=".25pt"/>
                  <v:line id="_x0000_s1597" style="position:absolute;flip:y" from="5448,5352" to="5478,5373" strokeweight=".25pt"/>
                  <v:line id="_x0000_s1598" style="position:absolute;flip:y" from="5481,5352" to="5496,5385" strokeweight=".25pt"/>
                </v:group>
                <v:shape id="_x0000_s1599" type="#_x0000_t85" style="position:absolute;left:1819;top:6303;width:237;height:215;rotation:90" adj="4750"/>
                <v:line id="_x0000_s1600" style="position:absolute" from="1855,6333" to="2024,6333"/>
                <v:shape id="_x0000_s1601" type="#_x0000_t85" style="position:absolute;left:1871;top:6374;width:148;height:77;rotation:90;flip:y" adj="0" filled="t"/>
                <v:group id="_x0000_s1602" style="position:absolute;left:1736;top:6026;width:412;height:277" coordorigin="9045,3473" coordsize="420,260">
                  <v:group id="_x0000_s1603" style="position:absolute;left:9238;top:3588;width:59;height:145" coordorigin="9178,3873" coordsize="59,145">
                    <v:shape id="_x0000_s1604" style="position:absolute;left:9178;top:3883;width:22;height:135" coordsize="22,135" path="m22,135c19,127,4,102,2,85,,68,5,44,7,30,9,16,15,6,17,e" filled="f" strokeweight=".5pt">
                      <v:path arrowok="t"/>
                    </v:shape>
                    <v:shape id="_x0000_s1605" style="position:absolute;left:9195;top:3873;width:42;height:135" coordsize="42,135" path="m,c3,7,13,30,20,45v7,15,18,30,20,45c42,105,36,119,30,135e" filled="f" strokeweight=".5pt">
                      <v:path arrowok="t"/>
                    </v:shape>
                    <v:shape id="_x0000_s1606" style="position:absolute;left:9196;top:3940;width:18;height:69" coordsize="18,69" path="m18,69v,-13,,-25,-3,-36c12,22,6,11,,e" filled="f" strokeweight=".5pt">
                      <v:path arrowok="t"/>
                    </v:shape>
                  </v:group>
                  <v:shape id="_x0000_s1607" style="position:absolute;left:9285;top:3480;width:68;height:210;mso-wrap-style:square;mso-wrap-distance-left:0;mso-wrap-distance-top:0;mso-wrap-distance-right:0;mso-wrap-distance-bottom:0;v-text-anchor:top" coordsize="68,210" path="m,210c4,196,19,153,23,128v4,-25,-7,-47,,-68c30,39,59,12,68,e" filled="f" strokeweight=".25pt">
                    <v:path arrowok="t"/>
                  </v:shape>
                  <v:shape id="_x0000_s1608" style="position:absolute;left:9159;top:3503;width:67;height:187;mso-wrap-style:square;mso-wrap-distance-left:0;mso-wrap-distance-top:0;mso-wrap-distance-right:0;mso-wrap-distance-bottom:0;v-text-anchor:top" coordsize="67,187" path="m67,187c49,160,31,133,30,112,29,91,65,79,60,60,55,41,27,20,,e" filled="f" strokeweight=".25pt">
                    <v:path arrowok="t"/>
                  </v:shape>
                  <v:shape id="_x0000_s1609" style="position:absolute;left:9277;top:3473;width:188;height:233;mso-wrap-style:square;mso-wrap-distance-left:0;mso-wrap-distance-top:0;mso-wrap-distance-right:0;mso-wrap-distance-bottom:0;v-text-anchor:top" coordsize="188,233" path="m,233v7,-9,31,-27,45,-53c59,154,59,105,83,75,107,45,166,16,188,e" filled="f" strokeweight=".25pt">
                    <v:path arrowok="t"/>
                  </v:shape>
                  <v:shape id="_x0000_s1610" style="position:absolute;left:9045;top:3480;width:185;height:225;mso-wrap-style:square;mso-wrap-distance-left:0;mso-wrap-distance-top:0;mso-wrap-distance-right:0;mso-wrap-distance-bottom:0;v-text-anchor:top" coordsize="185,225" path="m185,225c174,214,134,182,120,157,106,132,118,101,98,75,78,49,21,16,,e" filled="f" strokeweight=".25pt">
                    <v:path arrowok="t"/>
                  </v:shape>
                  <v:shape id="_x0000_s1611" style="position:absolute;left:9218;top:3488;width:41;height:202;mso-wrap-style:square;mso-wrap-distance-left:0;mso-wrap-distance-top:0;mso-wrap-distance-right:0;mso-wrap-distance-bottom:0;v-text-anchor:top" coordsize="41,202" path="m22,202v-1,-24,-2,-48,,-67c24,116,41,112,37,90,33,68,7,15,,e" filled="f" strokeweight=".25pt">
                    <v:path arrowok="t"/>
                  </v:shape>
                  <v:shape id="_x0000_s1612" style="position:absolute;left:9248;top:3480;width:52;height:218;mso-wrap-style:square;mso-wrap-distance-left:0;mso-wrap-distance-top:0;mso-wrap-distance-right:0;mso-wrap-distance-bottom:0;v-text-anchor:top" coordsize="52,218" path="m,218c13,182,26,147,30,120,34,93,18,73,22,53,26,33,47,8,52,e" filled="f" strokeweight=".25pt">
                    <v:path arrowok="t"/>
                  </v:shape>
                </v:group>
                <v:shape id="_x0000_s1613" style="position:absolute;left:1554;top:6587;width:276;height:123;mso-wrap-style:square;mso-wrap-distance-left:0;mso-wrap-distance-top:0;mso-wrap-distance-right:0;mso-wrap-distance-bottom:0;v-text-anchor:top" coordsize="282,138" path="m21,138c21,129,,105,24,81hhc48,57,228,17,282,hbe" filled="f">
                  <v:path arrowok="t"/>
                </v:shape>
                <v:shape id="_x0000_s1614" style="position:absolute;left:2048;top:6584;width:259;height:123;mso-wrap-style:square;mso-wrap-distance-left:0;mso-wrap-distance-top:0;mso-wrap-distance-right:0;mso-wrap-distance-bottom:0;v-text-anchor:top" coordsize="264,138" path="m252,138v-1,-9,12,-27,-6,-54hhc228,57,51,17,,hbe" filled="f">
                  <v:path arrowok="t"/>
                </v:shape>
                <v:group id="_x0000_s1615" style="position:absolute;left:1630;top:7071;width:630;height:540" coordorigin="4360,8182" coordsize="765,675">
                  <v:rect id="_x0000_s1616" style="position:absolute;left:4360;top:8182;width:765;height:675" strokecolor="#333"/>
                  <v:shape id="_x0000_s1617" style="position:absolute;left:4360;top:8731;width:89;height:126" coordsize="89,126" path="m,84c6,75,13,66,21,54,29,42,37,24,45,15,53,6,62,,69,v7,,16,6,18,12c89,18,86,27,81,39,76,51,60,73,54,87v-6,14,-8,26,-9,39e" filled="f" strokecolor="#333">
                    <v:path arrowok="t"/>
                  </v:shape>
                  <v:shape id="_x0000_s1618" style="position:absolute;left:4360;top:8631;width:159;height:223" coordsize="159,223" path="m,112c13,97,26,83,39,67,52,51,64,27,78,16,92,5,113,,126,1v13,1,27,6,30,18c159,31,150,54,144,73v-6,19,-15,35,-24,60c111,158,99,204,93,223e" filled="f" strokecolor="#333">
                    <v:path arrowok="t"/>
                  </v:shape>
                  <v:shape id="_x0000_s1619" style="position:absolute;left:4360;top:8488;width:228;height:369" coordsize="228,369" path="m,180c28,134,57,89,84,60,111,31,140,12,162,6v22,-6,48,1,57,15c228,35,219,60,216,93v-3,33,-12,87,-18,129c192,264,180,321,177,345v-3,24,-2,24,,24e" filled="f" strokecolor="#333">
                    <v:path arrowok="t"/>
                  </v:shape>
                  <v:shape id="_x0000_s1620" style="position:absolute;left:4360;top:8415;width:277;height:442" coordsize="277,442" path="m,145c55,94,110,44,144,22,178,,187,7,207,13v20,6,46,22,57,42c275,75,277,90,276,133v-1,43,-11,135,-18,180c251,358,241,378,237,400v-4,22,-5,32,-6,42e" filled="f" strokecolor="#333">
                    <v:path arrowok="t"/>
                  </v:shape>
                  <v:shape id="_x0000_s1621" style="position:absolute;left:4363;top:8351;width:326;height:506" coordsize="326,506" path="m,128c45,92,90,56,135,35,180,14,239,4,267,2v28,-2,29,11,36,18c310,27,309,21,312,47v3,26,14,67,12,132c322,244,304,383,297,437v-7,54,-11,61,-15,69e" filled="f" strokecolor="#333">
                    <v:path arrowok="t"/>
                  </v:shape>
                  <v:shape id="_x0000_s1622" style="position:absolute;left:4360;top:8265;width:384;height:592" coordsize="384,592" path="m,118c72,83,144,49,198,34,252,19,298,,327,28v29,28,39,113,48,177c384,269,381,357,381,412v,55,-1,93,-3,123c376,565,372,578,369,592e" filled="f" strokecolor="#333">
                    <v:path arrowok="t"/>
                  </v:shape>
                  <v:shape id="_x0000_s1623" style="position:absolute;left:4360;top:8192;width:459;height:665" coordsize="459,665" path="m,125c29,103,59,81,117,62,175,43,294,,348,14v54,14,75,78,93,129c459,194,455,233,456,320v1,87,-6,216,-12,345e" filled="f" strokecolor="#333">
                    <v:path arrowok="t"/>
                  </v:shape>
                  <v:shape id="_x0000_s1624" style="position:absolute;left:4360;top:8185;width:114;height:51" coordsize="114,51" path="m,51c23,38,47,26,66,18,85,10,99,5,114,e" filled="f" strokecolor="#333">
                    <v:path arrowok="t"/>
                  </v:shape>
                  <v:shape id="_x0000_s1625" style="position:absolute;left:4810;top:8182;width:94;height:675" coordsize="109,675" path="m,c38,45,77,91,93,153v16,62,5,145,3,222c94,452,85,565,81,615v-4,50,-5,55,-6,60e" filled="f" strokecolor="#333">
                    <v:path arrowok="t"/>
                  </v:shape>
                  <v:shape id="_x0000_s1626" style="position:absolute;left:4918;top:8182;width:84;height:669" coordsize="84,669" path="m,c9,5,18,10,30,42v12,32,37,93,45,150c83,249,84,316,81,387,78,458,61,571,57,618v-4,47,-2,49,,51e" filled="f" strokecolor="#333">
                    <v:path arrowok="t"/>
                  </v:shape>
                  <v:shape id="_x0000_s1627" style="position:absolute;left:5029;top:8182;width:56;height:675" coordsize="56,675" path="m,c20,61,40,123,48,210v8,87,4,238,3,315c50,602,44,638,39,675e" filled="f" strokecolor="#333">
                    <v:path arrowok="t"/>
                  </v:shape>
                </v:group>
                <v:group id="_x0000_s1628" style="position:absolute;left:2569;top:5757;width:235;height:511;rotation:10" coordorigin="7643,3651" coordsize="259,452">
                  <v:roundrect id="_x0000_s1629" style="position:absolute;left:7691;top:4018;width:170;height:85" arcsize="10923f"/>
                  <v:group id="_x0000_s1630" style="position:absolute;left:7643;top:3651;width:259;height:259" coordorigin="1746,3522" coordsize="259,259">
                    <v:group id="_x0000_s1631" style="position:absolute;left:1746;top:3522;width:259;height:259" coordorigin="1746,3522" coordsize="259,259">
                      <v:group id="_x0000_s1632" style="position:absolute;left:1856;top:3522;width:45;height:170" coordorigin="1850,3522" coordsize="45,170">
                        <v:roundrect id="_x0000_s1633" style="position:absolute;left:1788;top:3584;width:170;height:45;rotation:90" arcsize="10923f"/>
                        <v:line id="_x0000_s1634" style="position:absolute;rotation:5" from="1857,3543" to="1893,3543" strokeweight=".5pt"/>
                        <v:line id="_x0000_s1635" style="position:absolute;rotation:5" from="1854,3558" to="1890,3558" strokeweight=".5pt"/>
                        <v:line id="_x0000_s1636" style="position:absolute;rotation:5" from="1854,3576" to="1890,3576" strokeweight=".5pt"/>
                        <v:line id="_x0000_s1637" style="position:absolute;rotation:5" from="1854,3594" to="1890,3594" strokeweight=".5pt"/>
                        <v:line id="_x0000_s1638" style="position:absolute;rotation:5" from="1854,3612" to="1890,3612" strokeweight=".5pt"/>
                      </v:group>
                      <v:roundrect id="_x0000_s1639" style="position:absolute;left:1794;top:3696;width:170;height:85" arcsize="10923f"/>
                      <v:shape id="_x0000_s1640" type="#_x0000_t8" style="position:absolute;left:1822;top:3639;width:113;height:57;flip:y"/>
                      <v:shape id="_x0000_s1641" style="position:absolute;left:1902;top:3562;width:103;height:125" coordsize="103,125" path="m,77c6,68,12,59,18,50,24,41,26,28,36,20,46,12,70,,81,5v11,5,22,28,18,42c95,61,66,80,57,89v-9,9,-11,9,-15,15c38,110,34,117,30,125e">
                        <v:path arrowok="t"/>
                      </v:shape>
                      <v:shape id="_x0000_s1642" style="position:absolute;left:1746;top:3562;width:103;height:125;flip:x" coordsize="103,125" path="m,77c6,68,12,59,18,50,24,41,26,28,36,20,46,12,70,,81,5v11,5,22,28,18,42c95,61,66,80,57,89v-9,9,-11,9,-15,15c38,110,34,117,30,125e">
                        <v:path arrowok="t"/>
                      </v:shape>
                    </v:group>
                    <v:line id="_x0000_s1643" style="position:absolute;rotation:5" from="1854,3630" to="1890,3630" strokeweight=".5pt"/>
                  </v:group>
                </v:group>
                <v:shapetype id="_x0000_t109" coordsize="21600,21600" o:spt="109" path="m,l,21600r21600,l21600,xe">
                  <v:stroke joinstyle="miter"/>
                  <v:path gradientshapeok="t" o:connecttype="rect"/>
                </v:shapetype>
                <v:shape id="_x0000_s1644" type="#_x0000_t109" style="position:absolute;left:3300;top:6150;width:143;height:150" stroked="f"/>
                <v:group id="_x0000_s1645" style="position:absolute;left:2303;top:5301;width:249;height:1446;rotation:6546634fd" coordorigin="3887,7587" coordsize="238,1605">
                  <v:roundrect id="_x0000_s1646" style="position:absolute;left:3887;top:7587;width:238;height:28" arcsize=".5"/>
                  <v:oval id="_x0000_s1647" style="position:absolute;left:3899;top:8977;width:215;height:215"/>
                  <v:roundrect id="_x0000_s1648" style="position:absolute;left:3899;top:7613;width:215;height:1464" arcsize="0"/>
                  <v:rect id="_x0000_s1649" style="position:absolute;left:3924;top:8962;width:198;height:143" stroked="f"/>
                </v:group>
                <v:shape id="_x0000_s1650" style="position:absolute;left:3015;top:6098;width:450;height:181;mso-wrap-style:square;mso-wrap-distance-left:0;mso-wrap-distance-top:0;mso-wrap-distance-right:0;mso-wrap-distance-bottom:0;v-text-anchor:top" coordsize="450,181" path="m,c124,25,248,52,323,82hhc407,122,424,161,450,181hbe" filled="f">
                  <v:path arrowok="t"/>
                </v:shape>
                <v:group id="_x0000_s1651" style="position:absolute;left:1724;top:5858;width:433;height:198;rotation:-10;flip:x" coordorigin="7217,2824" coordsize="477,175">
                  <v:oval id="_x0000_s1652" style="position:absolute;left:7458;top:2958;width:17;height:17;flip:y"/>
                  <v:oval id="_x0000_s1653" style="position:absolute;left:7509;top:2967;width:17;height:17;flip:y"/>
                  <v:shape id="_x0000_s1654" style="position:absolute;left:7488;top:2940;width:17;height:17;flip:y" coordsize="57,67" path="m33,67c45,64,57,62,57,52,57,42,39,8,30,4,21,,6,18,3,28,,38,7,51,15,64v,,18,3,18,3xe" filled="f">
                    <v:path arrowok="t"/>
                  </v:shape>
                  <v:shape id="_x0000_s1655" style="position:absolute;left:7474;top:2963;width:17;height:17;rotation:-6020815fd;flip:y" coordsize="57,67" path="m33,67c45,64,57,62,57,52,57,42,39,8,30,4,21,,6,18,3,28,,38,7,51,15,64v,,18,3,18,3xe" filled="f">
                    <v:path arrowok="t"/>
                  </v:shape>
                  <v:shape id="_x0000_s1656" style="position:absolute;left:7416;top:2925;width:17;height:17;flip:y" coordsize="57,67" path="m33,67c45,64,57,62,57,52,57,42,39,8,30,4,21,,6,18,3,28,,38,7,51,15,64v,,18,3,18,3xe" filled="f">
                    <v:path arrowok="t"/>
                  </v:shape>
                  <v:shape id="_x0000_s1657" style="position:absolute;left:7442;top:2920;width:17;height:17;flip:y" coordsize="65,61" path="m13,56c23,61,57,52,61,44,65,36,47,10,37,5,27,,8,9,4,17,,25,3,51,13,56xe">
                    <v:path arrowok="t"/>
                  </v:shape>
                  <v:shape id="_x0000_s1658" style="position:absolute;left:7388;top:2932;width:17;height:17;flip:y" coordsize="65,61" path="m13,56c23,61,57,52,61,44,65,36,47,10,37,5,27,,8,9,4,17,,25,3,51,13,56xe">
                    <v:path arrowok="t"/>
                  </v:shape>
                  <v:shape id="_x0000_s1659" style="position:absolute;left:7436;top:2971;width:17;height:17;flip:y" coordsize="65,61" path="m13,56c23,61,57,52,61,44,65,36,47,10,37,5,27,,8,9,4,17,,25,3,51,13,56xe">
                    <v:path arrowok="t"/>
                  </v:shape>
                  <v:shape id="_x0000_s1660" style="position:absolute;left:7571;top:2971;width:17;height:17;rotation:5406625fd;flip:y" coordsize="57,67" path="m33,67c45,64,57,62,57,52,57,42,39,8,30,4,21,,6,18,3,28,,38,7,51,15,64v,,18,3,18,3xe" filled="f">
                    <v:path arrowok="t"/>
                  </v:shape>
                  <v:shape id="_x0000_s1661" style="position:absolute;left:7427;top:2950;width:17;height:17;rotation:5406625fd;flip:y" coordsize="57,67" path="m33,67c45,64,57,62,57,52,57,42,39,8,30,4,21,,6,18,3,28,,38,7,51,15,64v,,18,3,18,3xe" filled="f">
                    <v:path arrowok="t"/>
                  </v:shape>
                  <v:shape id="_x0000_s1662" style="position:absolute;left:7406;top:2971;width:17;height:17;flip:y" coordsize="65,61" path="m13,56c23,61,57,52,61,44,65,36,47,10,37,5,27,,8,9,4,17,,25,3,51,13,56xe">
                    <v:path arrowok="t"/>
                  </v:shape>
                  <v:shape id="_x0000_s1663" style="position:absolute;left:7547;top:2977;width:17;height:17;flip:y" coordsize="65,61" path="m13,56c23,61,57,52,61,44,65,36,47,10,37,5,27,,8,9,4,17,,25,3,51,13,56xe">
                    <v:path arrowok="t"/>
                  </v:shape>
                  <v:shape id="_x0000_s1664" style="position:absolute;left:7391;top:2947;width:17;height:17;flip:y" coordsize="65,61" path="m13,56c23,61,57,52,61,44,65,36,47,10,37,5,27,,8,9,4,17,,25,3,51,13,56xe">
                    <v:path arrowok="t"/>
                  </v:shape>
                  <v:shape id="_x0000_s1665" style="position:absolute;left:7610;top:2968;width:17;height:17;flip:y" coordsize="65,61" path="m13,56c23,61,57,52,61,44,65,36,47,10,37,5,27,,8,9,4,17,,25,3,51,13,56xe">
                    <v:path arrowok="t"/>
                  </v:shape>
                  <v:oval id="_x0000_s1666" style="position:absolute;left:7584;top:2925;width:17;height:17;flip:x y"/>
                  <v:oval id="_x0000_s1667" style="position:absolute;left:7635;top:2934;width:17;height:17;flip:x y"/>
                  <v:shape id="_x0000_s1668" style="position:absolute;left:7581;top:2907;width:17;height:17;flip:x y" coordsize="57,67" path="m33,67c45,64,57,62,57,52,57,42,39,8,30,4,21,,6,18,3,28,,38,7,51,15,64v,,18,3,18,3xe" filled="f">
                    <v:path arrowok="t"/>
                  </v:shape>
                  <v:shape id="_x0000_s1669" style="position:absolute;left:7603;top:2954;width:17;height:17;rotation:-6020815fd;flip:x y" coordsize="57,67" path="m33,67c45,64,57,62,57,52,57,42,39,8,30,4,21,,6,18,3,28,,38,7,51,15,64v,,18,3,18,3xe" filled="f">
                    <v:path arrowok="t"/>
                  </v:shape>
                  <v:shape id="_x0000_s1670" style="position:absolute;left:7542;top:2892;width:17;height:17;flip:x y" coordsize="57,67" path="m33,67c45,64,57,62,57,52,57,42,39,8,30,4,21,,6,18,3,28,,38,7,51,15,64v,,18,3,18,3xe" filled="f">
                    <v:path arrowok="t"/>
                  </v:shape>
                  <v:shape id="_x0000_s1671" style="position:absolute;left:7568;top:2887;width:17;height:17;flip:x y" coordsize="65,61" path="m13,56c23,61,57,52,61,44,65,36,47,10,37,5,27,,8,9,4,17,,25,3,51,13,56xe">
                    <v:path arrowok="t"/>
                  </v:shape>
                  <v:shape id="_x0000_s1672" style="position:absolute;left:7514;top:2899;width:17;height:17;flip:x y" coordsize="65,61" path="m13,56c23,61,57,52,61,44,65,36,47,10,37,5,27,,8,9,4,17,,25,3,51,13,56xe">
                    <v:path arrowok="t"/>
                  </v:shape>
                  <v:shape id="_x0000_s1673" style="position:absolute;left:7565;top:2944;width:17;height:17;flip:x y" coordsize="65,61" path="m13,56c23,61,57,52,61,44,65,36,47,10,37,5,27,,8,9,4,17,,25,3,51,13,56xe">
                    <v:path arrowok="t"/>
                  </v:shape>
                  <v:shape id="_x0000_s1674" style="position:absolute;left:7553;top:2917;width:17;height:17;rotation:5406625fd;flip:x y" coordsize="57,67" path="m33,67c45,64,57,62,57,52,57,42,39,8,30,4,21,,6,18,3,28,,38,7,51,15,64v,,18,3,18,3xe" filled="f">
                    <v:path arrowok="t"/>
                  </v:shape>
                  <v:shape id="_x0000_s1675" style="position:absolute;left:7532;top:2938;width:17;height:17;flip:x y" coordsize="65,61" path="m13,56c23,61,57,52,61,44,65,36,47,10,37,5,27,,8,9,4,17,,25,3,51,13,56xe">
                    <v:path arrowok="t"/>
                  </v:shape>
                  <v:shape id="_x0000_s1676" style="position:absolute;left:7517;top:2914;width:17;height:17;flip:x y" coordsize="65,61" path="m13,56c23,61,57,52,61,44,65,36,47,10,37,5,27,,8,9,4,17,,25,3,51,13,56xe">
                    <v:path arrowok="t"/>
                  </v:shape>
                  <v:oval id="_x0000_s1677" style="position:absolute;left:7275;top:2970;width:17;height:17;flip:y"/>
                  <v:oval id="_x0000_s1678" style="position:absolute;left:7479;top:2913;width:17;height:17;flip:y"/>
                  <v:shape id="_x0000_s1679" style="position:absolute;left:7296;top:2964;width:17;height:17;flip:y" coordsize="57,67" path="m33,67c45,64,57,62,57,52,57,42,39,8,30,4,21,,6,18,3,28,,38,7,51,15,64v,,18,3,18,3xe" filled="f">
                    <v:path arrowok="t"/>
                  </v:shape>
                  <v:shape id="_x0000_s1680" style="position:absolute;left:7618;top:2918;width:17;height:17;rotation:-6020815fd;flip:y" coordsize="57,67" path="m33,67c45,64,57,62,57,52,57,42,39,8,30,4,21,,6,18,3,28,,38,7,51,15,64v,,18,3,18,3xe" filled="f">
                    <v:path arrowok="t"/>
                  </v:shape>
                  <v:shape id="_x0000_s1681" style="position:absolute;left:7320;top:2982;width:17;height:17;flip:y" coordsize="57,67" path="m33,67c45,64,57,62,57,52,57,42,39,8,30,4,21,,6,18,3,28,,38,7,51,15,64v,,18,3,18,3xe" filled="f">
                    <v:path arrowok="t"/>
                  </v:shape>
                  <v:shape id="_x0000_s1682" style="position:absolute;left:7217;top:2971;width:17;height:17;flip:y" coordsize="65,61" path="m13,56c23,61,57,52,61,44,65,36,47,10,37,5,27,,8,9,4,17,,25,3,51,13,56xe">
                    <v:path arrowok="t"/>
                  </v:shape>
                  <v:shape id="_x0000_s1683" style="position:absolute;left:7355;top:2947;width:17;height:17;flip:y" coordsize="65,61" path="m13,56c23,61,57,52,61,44,65,36,47,10,37,5,27,,8,9,4,17,,25,3,51,13,56xe">
                    <v:path arrowok="t"/>
                  </v:shape>
                  <v:shape id="_x0000_s1684" style="position:absolute;left:7316;top:2944;width:17;height:17;flip:y" coordsize="65,61" path="m13,56c23,61,57,52,61,44,65,36,47,10,37,5,27,,8,9,4,17,,25,3,51,13,56xe">
                    <v:path arrowok="t"/>
                  </v:shape>
                  <v:shape id="_x0000_s1685" style="position:absolute;left:7244;top:2968;width:17;height:17;rotation:5406625fd;flip:y" coordsize="57,67" path="m33,67c45,64,57,62,57,52,57,42,39,8,30,4,21,,6,18,3,28,,38,7,51,15,64v,,18,3,18,3xe" filled="f">
                    <v:path arrowok="t"/>
                  </v:shape>
                  <v:shape id="_x0000_s1686" style="position:absolute;left:7376;top:2968;width:17;height:17;flip:y" coordsize="65,61" path="m13,56c23,61,57,52,61,44,65,36,47,10,37,5,27,,8,9,4,17,,25,3,51,13,56xe">
                    <v:path arrowok="t"/>
                  </v:shape>
                  <v:shape id="_x0000_s1687" style="position:absolute;left:7349;top:2980;width:17;height:17;flip:y" coordsize="65,61" path="m13,56c23,61,57,52,61,44,65,36,47,10,37,5,27,,8,9,4,17,,25,3,51,13,56xe">
                    <v:path arrowok="t"/>
                  </v:shape>
                  <v:oval id="_x0000_s1688" style="position:absolute;left:7677;top:2898;width:17;height:17;flip:y"/>
                  <v:oval id="_x0000_s1689" style="position:absolute;left:7653;top:2919;width:17;height:17;flip:y"/>
                  <v:shape id="_x0000_s1690" style="position:absolute;left:7644;top:2886;width:17;height:17;flip:y" coordsize="57,67" path="m33,67c45,64,57,62,57,52,57,42,39,8,30,4,21,,6,18,3,28,,38,7,51,15,64v,,18,3,18,3xe" filled="f">
                    <v:path arrowok="t"/>
                  </v:shape>
                  <v:shape id="_x0000_s1691" style="position:absolute;left:7522;top:2945;width:17;height:17;rotation:-6020815fd;flip:y" coordsize="57,67" path="m33,67c45,64,57,62,57,52,57,42,39,8,30,4,21,,6,18,3,28,,38,7,51,15,64v,,18,3,18,3xe" filled="f">
                    <v:path arrowok="t"/>
                  </v:shape>
                  <v:shape id="_x0000_s1692" style="position:absolute;left:7665;top:2856;width:17;height:17;flip:y" coordsize="57,67" path="m33,67c45,64,57,62,57,52,57,42,39,8,30,4,21,,6,18,3,28,,38,7,51,15,64v,,18,3,18,3xe" filled="f">
                    <v:path arrowok="t"/>
                  </v:shape>
                  <v:shape id="_x0000_s1693" style="position:absolute;left:7649;top:2848;width:17;height:17;flip:y" coordsize="65,61" path="m13,56c23,61,57,52,61,44,65,36,47,10,37,5,27,,8,9,4,17,,25,3,51,13,56xe">
                    <v:path arrowok="t"/>
                  </v:shape>
                  <v:shape id="_x0000_s1694" style="position:absolute;left:7607;top:2839;width:17;height:17;flip:y" coordsize="65,61" path="m13,56c23,61,57,52,61,44,65,36,47,10,37,5,27,,8,9,4,17,,25,3,51,13,56xe">
                    <v:path arrowok="t"/>
                  </v:shape>
                  <v:shape id="_x0000_s1695" style="position:absolute;left:7610;top:2896;width:17;height:17;flip:y" coordsize="65,61" path="m13,56c23,61,57,52,61,44,65,36,47,10,37,5,27,,8,9,4,17,,25,3,51,13,56xe">
                    <v:path arrowok="t"/>
                  </v:shape>
                  <v:shape id="_x0000_s1696" style="position:absolute;left:7457;top:2929;width:17;height:17;rotation:5406625fd;flip:y" coordsize="57,67" path="m33,67c45,64,57,62,57,52,57,42,39,8,30,4,21,,6,18,3,28,,38,7,51,15,64v,,18,3,18,3xe" filled="f">
                    <v:path arrowok="t"/>
                  </v:shape>
                  <v:shape id="_x0000_s1697" style="position:absolute;left:7466;top:2974;width:17;height:17;flip:y" coordsize="65,61" path="m13,56c23,61,57,52,61,44,65,36,47,10,37,5,27,,8,9,4,17,,25,3,51,13,56xe">
                    <v:path arrowok="t"/>
                  </v:shape>
                  <v:shape id="_x0000_s1698" style="position:absolute;left:7583;top:2869;width:17;height:17;flip:y" coordsize="65,61" path="m13,56c23,61,57,52,61,44,65,36,47,10,37,5,27,,8,9,4,17,,25,3,51,13,56xe">
                    <v:path arrowok="t"/>
                  </v:shape>
                  <v:oval id="_x0000_s1699" style="position:absolute;left:7677;top:2868;width:17;height:17;flip:y"/>
                  <v:oval id="_x0000_s1700" style="position:absolute;left:7623;top:2868;width:17;height:17;flip:y"/>
                  <v:shape id="_x0000_s1701" style="position:absolute;left:7638;top:2961;width:17;height:17;flip:y" coordsize="57,67" path="m33,67c45,64,57,62,57,52,57,42,39,8,30,4,21,,6,18,3,28,,38,7,51,15,64v,,18,3,18,3xe" filled="f">
                    <v:path arrowok="t"/>
                  </v:shape>
                  <v:shape id="_x0000_s1702" style="position:absolute;left:7663;top:2828;width:17;height:17;rotation:-6020815fd;flip:y" coordsize="57,67" path="m33,67c45,64,57,62,57,52,57,42,39,8,30,4,21,,6,18,3,28,,38,7,51,15,64v,,18,3,18,3xe" filled="f">
                    <v:path arrowok="t"/>
                  </v:shape>
                  <v:shape id="_x0000_s1703" style="position:absolute;left:7596;top:2892;width:17;height:17;flip:y" coordsize="57,67" path="m33,67c45,64,57,62,57,52,57,42,39,8,30,4,21,,6,18,3,28,,38,7,51,15,64v,,18,3,18,3xe" filled="f">
                    <v:path arrowok="t"/>
                  </v:shape>
                  <v:shape id="_x0000_s1704" style="position:absolute;left:7532;top:2959;width:17;height:17;flip:y" coordsize="65,61" path="m13,56c23,61,57,52,61,44,65,36,47,10,37,5,27,,8,9,4,17,,25,3,51,13,56xe">
                    <v:path arrowok="t"/>
                  </v:shape>
                  <v:shape id="_x0000_s1705" style="position:absolute;left:7586;top:2968;width:17;height:17;flip:y" coordsize="65,61" path="m13,56c23,61,57,52,61,44,65,36,47,10,37,5,27,,8,9,4,17,,25,3,51,13,56xe">
                    <v:path arrowok="t"/>
                  </v:shape>
                  <v:shape id="_x0000_s1706" style="position:absolute;left:7637;top:2824;width:17;height:17;flip:y" coordsize="65,61" path="m13,56c23,61,57,52,61,44,65,36,47,10,37,5,27,,8,9,4,17,,25,3,51,13,56xe">
                    <v:path arrowok="t"/>
                  </v:shape>
                  <v:shape id="_x0000_s1707" style="position:absolute;left:7481;top:2977;width:17;height:17;rotation:5406625fd;flip:y" coordsize="57,67" path="m33,67c45,64,57,62,57,52,57,42,39,8,30,4,21,,6,18,3,28,,38,7,51,15,64v,,18,3,18,3xe" filled="f">
                    <v:path arrowok="t"/>
                  </v:shape>
                  <v:shape id="_x0000_s1708" style="position:absolute;left:7322;top:2950;width:17;height:17;flip:y" coordsize="65,61" path="m13,56c23,61,57,52,61,44,65,36,47,10,37,5,27,,8,9,4,17,,25,3,51,13,56xe">
                    <v:path arrowok="t"/>
                  </v:shape>
                  <v:shape id="_x0000_s1709" style="position:absolute;left:7511;top:2929;width:17;height:17;flip:y" coordsize="65,61" path="m13,56c23,61,57,52,61,44,65,36,47,10,37,5,27,,8,9,4,17,,25,3,51,13,56xe">
                    <v:path arrowok="t"/>
                  </v:shape>
                </v:group>
                <v:shape id="_x0000_s1710" style="position:absolute;left:3009;top:6141;width:444;height:198;mso-wrap-style:square;mso-wrap-distance-left:0;mso-wrap-distance-top:0;mso-wrap-distance-right:0;mso-wrap-distance-bottom:0;v-text-anchor:top" coordsize="444,198" path="m,c53,14,243,54,318,84hdc393,129,418,174,444,198hbe" filled="f">
                  <v:path arrowok="t"/>
                </v:shape>
                <v:group id="_x0000_s1711" style="position:absolute;left:3010;top:6074;width:275;height:150;rotation:6555853fd" coordorigin="7710,6780" coordsize="328,212">
                  <v:roundrect id="_x0000_s1712" style="position:absolute;left:7734;top:6895;width:272;height:28" arcsize=".5"/>
                  <v:shape id="_x0000_s1713" type="#_x0000_t8" style="position:absolute;left:7710;top:6780;width:328;height:212" adj="3622">
                    <v:fill color2="fill darken(118)" rotate="t" angle="-90" method="linear sigma" focus="50%" type="gradient"/>
                  </v:shape>
                  <v:roundrect id="_x0000_s1714" style="position:absolute;left:7730;top:6869;width:285;height:23;flip:x" arcsize=".5"/>
                </v:group>
              </v:group>
              <v:group id="_x0000_s1715" style="position:absolute;left:5533;top:13175;width:743;height:887;rotation:-180" coordorigin="2347,13575" coordsize="876,1044">
                <v:group id="_x0000_s1716" style="position:absolute;left:2602;top:13743;width:532;height:876" coordorigin="4200,10452" coordsize="757,1133">
                  <v:roundrect id="_x0000_s1717" style="position:absolute;left:4356;top:10452;width:460;height:31" arcsize=".5" strokecolor="#333"/>
                  <v:shape id="_x0000_s1718" style="position:absolute;left:4200;top:11471;width:757;height:114;mso-wrap-style:square;mso-wrap-distance-left:0;mso-wrap-distance-top:0;mso-wrap-distance-right:0;mso-wrap-distance-bottom:0;v-text-anchor:top" coordsize="757,114" path="m27,22hdc39,76,,94,98,103hhc196,112,602,114,709,97,757,75,738,20,744,hde" filled="f" strokecolor="#333">
                    <v:path arrowok="t"/>
                  </v:shape>
                  <v:line id="_x0000_s1719" style="position:absolute" from="4228,10890" to="4228,11520" strokecolor="#333"/>
                  <v:line id="_x0000_s1720" style="position:absolute" from="4944,10890" to="4944,11475" strokecolor="#333"/>
                  <v:shape id="_x0000_s1721" style="position:absolute;left:4788;top:10467;width:162;height:458;flip:x;mso-wrap-style:square;mso-wrap-distance-left:0;mso-wrap-distance-top:0;mso-wrap-distance-right:0;mso-wrap-distance-bottom:0;v-text-anchor:top" coordsize="162,458" path="m135,hhc144,21,151,82,153,117hbc156,153,162,198,153,213hhc144,228,66,233,42,252,18,271,12,272,6,306hbc,340,8,426,8,458hhe" filled="f" strokecolor="#333">
                    <v:path arrowok="t"/>
                  </v:shape>
                  <v:shape id="_x0000_s1722" style="position:absolute;left:4221;top:10470;width:162;height:458;mso-wrap-style:square;mso-wrap-distance-left:0;mso-wrap-distance-top:0;mso-wrap-distance-right:0;mso-wrap-distance-bottom:0;v-text-anchor:top" coordsize="162,458" path="m135,hhc144,21,151,82,153,117hbc156,153,162,198,153,213hhc144,228,66,233,42,252,18,271,12,272,6,306hbc,340,8,426,8,458hhe" filled="f" strokecolor="#333">
                    <v:path arrowok="t"/>
                  </v:shape>
                </v:group>
                <v:group id="_x0000_s1723" style="position:absolute;left:2347;top:13575;width:451;height:1010" coordorigin="4064,2943" coordsize="515,1570">
                  <v:rect id="_x0000_s1724" style="position:absolute;left:4064;top:2969;width:397;height:57;flip:x"/>
                  <v:rect id="_x0000_s1725" style="position:absolute;left:4504;top:3096;width:57;height:1417;flip:x"/>
                  <v:rect id="_x0000_s1726" style="position:absolute;left:4448;top:2943;width:131;height:170;flip:x" stroked="f"/>
                  <v:shape id="_x0000_s1727" style="position:absolute;left:4423;top:2970;width:139;height:189;flip:x" coordsize="139,189" path="m139,c115,,91,,73,6,55,12,39,22,28,36,17,50,8,68,4,93,,118,2,169,1,189e" filled="f">
                    <v:path arrowok="t"/>
                  </v:shape>
                  <v:shape id="_x0000_s1728" style="position:absolute;left:4444;top:3024;width:61;height:99;flip:x" coordsize="61,99" path="m61,c52,4,20,8,10,24,,40,3,83,1,99e" filled="f">
                    <v:path arrowok="t"/>
                  </v:shape>
                </v:group>
                <v:shapetype id="_x0000_t111" coordsize="21600,21600" o:spt="111" path="m4321,l21600,,17204,21600,,21600xe">
                  <v:stroke joinstyle="miter"/>
                  <v:path gradientshapeok="t" o:connecttype="custom" o:connectlocs="12961,0;10800,0;2161,10800;8602,21600;10800,21600;19402,10800" textboxrect="4321,0,17204,21600"/>
                </v:shapetype>
                <v:shape id="_x0000_s1729" type="#_x0000_t111" style="position:absolute;left:2740;top:13693;width:483;height:71"/>
              </v:group>
              <v:group id="_x0000_s1730" style="position:absolute;left:6545;top:13247;width:667;height:799" coordorigin="2347,13575" coordsize="876,1044">
                <v:group id="_x0000_s1731" style="position:absolute;left:2602;top:13743;width:532;height:876" coordorigin="4200,10452" coordsize="757,1133">
                  <v:roundrect id="_x0000_s1732" style="position:absolute;left:4356;top:10452;width:460;height:31" arcsize=".5" strokecolor="#333"/>
                  <v:shape id="_x0000_s1733" style="position:absolute;left:4200;top:11471;width:757;height:114;mso-wrap-style:square;mso-wrap-distance-left:0;mso-wrap-distance-top:0;mso-wrap-distance-right:0;mso-wrap-distance-bottom:0;v-text-anchor:top" coordsize="757,114" path="m27,22hdc39,76,,94,98,103hhc196,112,602,114,709,97,757,75,738,20,744,hde" filled="f" strokecolor="#333">
                    <v:path arrowok="t"/>
                  </v:shape>
                  <v:line id="_x0000_s1734" style="position:absolute" from="4228,10890" to="4228,11520" strokecolor="#333"/>
                  <v:line id="_x0000_s1735" style="position:absolute" from="4944,10890" to="4944,11475" strokecolor="#333"/>
                  <v:shape id="_x0000_s1736" style="position:absolute;left:4788;top:10467;width:162;height:458;flip:x;mso-wrap-style:square;mso-wrap-distance-left:0;mso-wrap-distance-top:0;mso-wrap-distance-right:0;mso-wrap-distance-bottom:0;v-text-anchor:top" coordsize="162,458" path="m135,hhc144,21,151,82,153,117hbc156,153,162,198,153,213hhc144,228,66,233,42,252,18,271,12,272,6,306hbc,340,8,426,8,458hhe" filled="f" strokecolor="#333">
                    <v:path arrowok="t"/>
                  </v:shape>
                  <v:shape id="_x0000_s1737" style="position:absolute;left:4221;top:10470;width:162;height:458;mso-wrap-style:square;mso-wrap-distance-left:0;mso-wrap-distance-top:0;mso-wrap-distance-right:0;mso-wrap-distance-bottom:0;v-text-anchor:top" coordsize="162,458" path="m135,hhc144,21,151,82,153,117hbc156,153,162,198,153,213hhc144,228,66,233,42,252,18,271,12,272,6,306hbc,340,8,426,8,458hhe" filled="f" strokecolor="#333">
                    <v:path arrowok="t"/>
                  </v:shape>
                </v:group>
                <v:group id="_x0000_s1738" style="position:absolute;left:2347;top:13575;width:451;height:1010" coordorigin="4064,2943" coordsize="515,1570">
                  <v:rect id="_x0000_s1739" style="position:absolute;left:4064;top:2969;width:397;height:57;flip:x"/>
                  <v:rect id="_x0000_s1740" style="position:absolute;left:4504;top:3096;width:57;height:1417;flip:x"/>
                  <v:rect id="_x0000_s1741" style="position:absolute;left:4448;top:2943;width:131;height:170;flip:x" stroked="f"/>
                  <v:shape id="_x0000_s1742" style="position:absolute;left:4423;top:2970;width:139;height:189;flip:x" coordsize="139,189" path="m139,c115,,91,,73,6,55,12,39,22,28,36,17,50,8,68,4,93,,118,2,169,1,189e" filled="f">
                    <v:path arrowok="t"/>
                  </v:shape>
                  <v:shape id="_x0000_s1743" style="position:absolute;left:4444;top:3024;width:61;height:99;flip:x" coordsize="61,99" path="m61,c52,4,20,8,10,24,,40,3,83,1,99e" filled="f">
                    <v:path arrowok="t"/>
                  </v:shape>
                </v:group>
                <v:shape id="_x0000_s1744" type="#_x0000_t111" style="position:absolute;left:2740;top:13693;width:483;height:71"/>
              </v:group>
              <v:group id="_x0000_s1745" style="position:absolute;left:7567;top:13200;width:1036;height:798" coordorigin="3414,5503" coordsize="2350,1814">
                <v:group id="_x0000_s1746" style="position:absolute;left:3675;top:5503;width:2089;height:1814" coordorigin="3300,5998" coordsize="2089,1814">
                  <v:roundrect id="_x0000_s1747" style="position:absolute;left:3920;top:7082;width:1451;height:722" arcsize="4393f"/>
                  <v:line id="_x0000_s1748" style="position:absolute" from="4014,7403" to="4051,7403" strokeweight=".5pt"/>
                  <v:line id="_x0000_s1749" style="position:absolute" from="4083,7403" to="4141,7403" strokeweight=".5pt"/>
                  <v:line id="_x0000_s1750" style="position:absolute" from="4173,7403" to="4201,7403" strokeweight=".5pt"/>
                  <v:line id="_x0000_s1751" style="position:absolute" from="4247,7403" to="4382,7403" strokeweight=".5pt"/>
                  <v:line id="_x0000_s1752" style="position:absolute" from="4406,7403" to="4430,7403" strokeweight=".5pt"/>
                  <v:line id="_x0000_s1753" style="position:absolute" from="4046,7445" to="4099,7445" strokeweight=".5pt"/>
                  <v:line id="_x0000_s1754" style="position:absolute;flip:y" from="4167,7445" to="4247,7445" strokeweight=".5pt"/>
                  <v:line id="_x0000_s1755" style="position:absolute" from="4313,7445" to="4350,7445" strokeweight=".5pt"/>
                  <v:line id="_x0000_s1756" style="position:absolute" from="4382,7445" to="4413,7445" strokeweight=".5pt"/>
                  <v:line id="_x0000_s1757" style="position:absolute" from="4012,7490" to="4050,7490" strokeweight=".5pt"/>
                  <v:line id="_x0000_s1758" style="position:absolute" from="4092,7490" to="4154,7490" strokeweight=".5pt"/>
                  <v:line id="_x0000_s1759" style="position:absolute" from="4203,7490" to="4334,7490" strokeweight=".5pt"/>
                  <v:line id="_x0000_s1760" style="position:absolute" from="4364,7490" to="4402,7490" strokeweight=".5pt"/>
                  <v:line id="_x0000_s1761" style="position:absolute" from="3964,7422" to="4003,7422" strokeweight=".5pt"/>
                  <v:line id="_x0000_s1762" style="position:absolute" from="4483,7399" to="4542,7399" strokeweight=".5pt"/>
                  <v:line id="_x0000_s1763" style="position:absolute" from="4354,7534" to="4391,7534" strokeweight=".5pt"/>
                  <v:line id="_x0000_s1764" style="position:absolute" from="4093,7534" to="4131,7534" strokeweight=".5pt"/>
                  <v:line id="_x0000_s1765" style="position:absolute" from="4192,7534" to="4217,7534" strokeweight=".5pt"/>
                  <v:line id="_x0000_s1766" style="position:absolute" from="4260,7534" to="4299,7534" strokeweight=".5pt"/>
                  <v:line id="_x0000_s1767" style="position:absolute" from="4621,7410" to="4658,7410" strokeweight=".5pt"/>
                  <v:line id="_x0000_s1768" style="position:absolute" from="4690,7410" to="4748,7410" strokeweight=".5pt"/>
                  <v:line id="_x0000_s1769" style="position:absolute" from="4780,7410" to="4808,7410" strokeweight=".5pt"/>
                  <v:line id="_x0000_s1770" style="position:absolute" from="4854,7410" to="4989,7410" strokeweight=".5pt"/>
                  <v:line id="_x0000_s1771" style="position:absolute" from="5013,7410" to="5036,7410" strokeweight=".5pt"/>
                  <v:line id="_x0000_s1772" style="position:absolute" from="4653,7451" to="4705,7451" strokeweight=".5pt"/>
                  <v:line id="_x0000_s1773" style="position:absolute;flip:y" from="4773,7451" to="4854,7451" strokeweight=".5pt"/>
                  <v:line id="_x0000_s1774" style="position:absolute" from="4920,7451" to="4957,7451" strokeweight=".5pt"/>
                  <v:line id="_x0000_s1775" style="position:absolute" from="4989,7451" to="5020,7451" strokeweight=".5pt"/>
                  <v:line id="_x0000_s1776" style="position:absolute" from="4619,7496" to="4657,7496" strokeweight=".5pt"/>
                  <v:line id="_x0000_s1777" style="position:absolute" from="4699,7496" to="4761,7496" strokeweight=".5pt"/>
                  <v:line id="_x0000_s1778" style="position:absolute" from="4809,7496" to="4941,7496" strokeweight=".5pt"/>
                  <v:line id="_x0000_s1779" style="position:absolute" from="4971,7496" to="5009,7496" strokeweight=".5pt"/>
                  <v:line id="_x0000_s1780" style="position:absolute" from="4494,7694" to="4533,7694" strokeweight=".5pt"/>
                  <v:line id="_x0000_s1781" style="position:absolute" from="5090,7406" to="5149,7406" strokeweight=".5pt"/>
                  <v:line id="_x0000_s1782" style="position:absolute" from="4960,7541" to="4998,7541" strokeweight=".5pt"/>
                  <v:line id="_x0000_s1783" style="position:absolute" from="4700,7541" to="4738,7541" strokeweight=".5pt"/>
                  <v:line id="_x0000_s1784" style="position:absolute" from="4799,7541" to="4824,7541" strokeweight=".5pt"/>
                  <v:line id="_x0000_s1785" style="position:absolute" from="4867,7541" to="4905,7541" strokeweight=".5pt"/>
                  <v:line id="_x0000_s1786" style="position:absolute" from="3972,7567" to="4010,7567" strokeweight=".5pt"/>
                  <v:line id="_x0000_s1787" style="position:absolute" from="5210,7496" to="5267,7496" strokeweight=".5pt"/>
                  <v:line id="_x0000_s1788" style="position:absolute" from="4434,7554" to="4462,7554" strokeweight=".5pt"/>
                  <v:line id="_x0000_s1789" style="position:absolute" from="4450,7495" to="4585,7495" strokeweight=".5pt"/>
                  <v:line id="_x0000_s1790" style="position:absolute" from="4092,7571" to="4115,7571" strokeweight=".5pt"/>
                  <v:line id="_x0000_s1791" style="position:absolute" from="5056,7496" to="5109,7496" strokeweight=".5pt"/>
                  <v:line id="_x0000_s1792" style="position:absolute;flip:y" from="4496,7551" to="4577,7551" strokeweight=".5pt"/>
                  <v:line id="_x0000_s1793" style="position:absolute" from="4489,7451" to="4519,7451" strokeweight=".5pt"/>
                  <v:line id="_x0000_s1794" style="position:absolute" from="5206,7408" to="5267,7408" strokeweight=".5pt"/>
                  <v:line id="_x0000_s1795" style="position:absolute" from="5100,7448" to="5232,7448" strokeweight=".5pt"/>
                  <v:line id="_x0000_s1796" style="position:absolute" from="5069,7546" to="5128,7546" strokeweight=".5pt"/>
                  <v:line id="_x0000_s1797" style="position:absolute" from="4627,7554" to="4665,7554" strokeweight=".5pt"/>
                  <v:line id="_x0000_s1798" style="position:absolute" from="4813,7602" to="4850,7602" strokeweight=".5pt"/>
                  <v:line id="_x0000_s1799" style="position:absolute" from="4882,7602" to="4940,7602" strokeweight=".5pt"/>
                  <v:line id="_x0000_s1800" style="position:absolute" from="4972,7602" to="5000,7602" strokeweight=".5pt"/>
                  <v:line id="_x0000_s1801" style="position:absolute" from="5046,7602" to="5181,7602" strokeweight=".5pt"/>
                  <v:line id="_x0000_s1802" style="position:absolute" from="5205,7602" to="5228,7602" strokeweight=".5pt"/>
                  <v:line id="_x0000_s1803" style="position:absolute" from="4845,7644" to="4897,7644" strokeweight=".5pt"/>
                  <v:line id="_x0000_s1804" style="position:absolute;flip:y" from="4965,7644" to="5046,7644" strokeweight=".5pt"/>
                  <v:line id="_x0000_s1805" style="position:absolute" from="5112,7644" to="5149,7644" strokeweight=".5pt"/>
                  <v:line id="_x0000_s1806" style="position:absolute" from="5181,7644" to="5212,7644" strokeweight=".5pt"/>
                  <v:line id="_x0000_s1807" style="position:absolute" from="4811,7689" to="4849,7689" strokeweight=".5pt"/>
                  <v:line id="_x0000_s1808" style="position:absolute" from="4891,7689" to="4952,7689" strokeweight=".5pt"/>
                  <v:line id="_x0000_s1809" style="position:absolute" from="5001,7689" to="5132,7689" strokeweight=".5pt"/>
                  <v:line id="_x0000_s1810" style="position:absolute" from="5163,7689" to="5201,7689" strokeweight=".5pt"/>
                  <v:line id="_x0000_s1811" style="position:absolute" from="4763,7621" to="4801,7621" strokeweight=".5pt"/>
                  <v:line id="_x0000_s1812" style="position:absolute" from="5282,7598" to="5341,7598" strokeweight=".5pt"/>
                  <v:line id="_x0000_s1813" style="position:absolute" from="5152,7734" to="5190,7734" strokeweight=".5pt"/>
                  <v:line id="_x0000_s1814" style="position:absolute" from="4892,7734" to="4930,7734" strokeweight=".5pt"/>
                  <v:line id="_x0000_s1815" style="position:absolute" from="4991,7734" to="5016,7734" strokeweight=".5pt"/>
                  <v:line id="_x0000_s1816" style="position:absolute" from="5059,7734" to="5097,7734" strokeweight=".5pt"/>
                  <v:line id="_x0000_s1817" style="position:absolute" from="4043,7610" to="4080,7610" strokeweight=".5pt"/>
                  <v:line id="_x0000_s1818" style="position:absolute" from="4112,7610" to="4170,7610" strokeweight=".5pt"/>
                  <v:line id="_x0000_s1819" style="position:absolute" from="4202,7610" to="4230,7610" strokeweight=".5pt"/>
                  <v:line id="_x0000_s1820" style="position:absolute" from="4276,7610" to="4411,7610" strokeweight=".5pt"/>
                  <v:line id="_x0000_s1821" style="position:absolute" from="4435,7610" to="4458,7610" strokeweight=".5pt"/>
                  <v:line id="_x0000_s1822" style="position:absolute" from="4075,7651" to="4127,7651" strokeweight=".5pt"/>
                  <v:line id="_x0000_s1823" style="position:absolute;flip:y" from="4195,7651" to="4276,7651" strokeweight=".5pt"/>
                  <v:line id="_x0000_s1824" style="position:absolute" from="4342,7651" to="4379,7651" strokeweight=".5pt"/>
                  <v:line id="_x0000_s1825" style="position:absolute" from="4411,7651" to="4442,7651" strokeweight=".5pt"/>
                  <v:line id="_x0000_s1826" style="position:absolute" from="4041,7696" to="4079,7696" strokeweight=".5pt"/>
                  <v:line id="_x0000_s1827" style="position:absolute" from="4121,7696" to="4183,7696" strokeweight=".5pt"/>
                  <v:line id="_x0000_s1828" style="position:absolute" from="4231,7696" to="4362,7696" strokeweight=".5pt"/>
                  <v:line id="_x0000_s1829" style="position:absolute" from="4393,7696" to="4431,7696" strokeweight=".5pt"/>
                  <v:line id="_x0000_s1830" style="position:absolute" from="3993,7628" to="4032,7628" strokeweight=".5pt"/>
                  <v:line id="_x0000_s1831" style="position:absolute" from="4512,7606" to="4571,7606" strokeweight=".5pt"/>
                  <v:line id="_x0000_s1832" style="position:absolute" from="4382,7741" to="4420,7741" strokeweight=".5pt"/>
                  <v:line id="_x0000_s1833" style="position:absolute" from="4122,7741" to="4160,7741" strokeweight=".5pt"/>
                  <v:line id="_x0000_s1834" style="position:absolute" from="4221,7741" to="4246,7741" strokeweight=".5pt"/>
                  <v:line id="_x0000_s1835" style="position:absolute" from="4289,7741" to="4327,7741" strokeweight=".5pt"/>
                  <v:line id="_x0000_s1836" style="position:absolute" from="4738,7744" to="4796,7744" strokeweight=".5pt"/>
                  <v:line id="_x0000_s1837" style="position:absolute" from="4672,7612" to="4700,7612" strokeweight=".5pt"/>
                  <v:line id="_x0000_s1838" style="position:absolute" from="4595,7696" to="4730,7696" strokeweight=".5pt"/>
                  <v:line id="_x0000_s1839" style="position:absolute;flip:y" from="4615,7649" to="4696,7649" strokeweight=".5pt"/>
                  <v:line id="_x0000_s1840" style="position:absolute" from="3974,7730" to="4012,7730" strokeweight=".5pt"/>
                  <v:line id="_x0000_s1841" style="position:absolute" from="4522,7746" to="4583,7746" strokeweight=".5pt"/>
                  <v:line id="_x0000_s1842" style="position:absolute" from="5220,7552" to="5351,7552" strokeweight=".5pt"/>
                  <v:line id="_x0000_s1843" style="position:absolute" from="5234,7690" to="5293,7690" strokeweight=".5pt"/>
                  <v:line id="_x0000_s1844" style="position:absolute" from="5307,7738" to="5332,7738" strokeweight=".5pt"/>
                  <v:group id="_x0000_s1845" style="position:absolute;left:3921;top:7343;width:1450;height:22" coordorigin="4612,6012" coordsize="1814,28">
                    <v:group id="_x0000_s1846" style="position:absolute;left:4612;top:6012;width:1814;height:28" coordorigin="4612,6012" coordsize="1814,28">
                      <v:line id="_x0000_s1847" style="position:absolute" from="4650,6036" to="6393,6039"/>
                      <v:shape id="_x0000_s1848" style="position:absolute;left:6381;top:6012;width:45;height:27" coordsize="45,27" path="m,27c8,26,17,25,24,21,31,17,38,8,45,e" filled="f">
                        <v:path arrowok="t"/>
                      </v:shape>
                      <v:shape id="_x0000_s1849" style="position:absolute;left:4612;top:6015;width:62;height:25" coordsize="62,25" path="m62,24c56,23,31,25,21,21,11,17,7,8,,e" filled="f">
                        <v:path arrowok="t"/>
                      </v:shape>
                    </v:group>
                    <v:shape id="_x0000_s1850" style="position:absolute;left:6381;top:6012;width:45;height:27" coordsize="45,27" path="m,27c8,26,17,25,24,21,31,17,38,8,45,e" filled="f">
                      <v:path arrowok="t"/>
                    </v:shape>
                  </v:group>
                  <v:group id="_x0000_s1851" style="position:absolute;left:4520;top:6725;width:410;height:716" coordorigin="6335,3980" coordsize="410,716">
                    <v:shape id="_x0000_s1852" type="#_x0000_t8" style="position:absolute;left:6420;top:4576;width:239;height:120;flip:y" adj="1143"/>
                    <v:shape id="_x0000_s1853" type="#_x0000_t8" style="position:absolute;left:6347;top:3980;width:385;height:548;flip:y" adj="229"/>
                    <v:rect id="_x0000_s1854" style="position:absolute;left:6335;top:4462;width:410;height:86;flip:y" stroked="f"/>
                    <v:rect id="_x0000_s1855" style="position:absolute;left:6413;top:4521;width:253;height:82;flip:y" stroked="f"/>
                    <v:shape id="_x0000_s1856" style="position:absolute;left:6344;top:4458;width:88;height:165;flip:y" coordsize="145,273" path="m137,v,11,8,55,3,69c135,83,119,83,107,87,95,91,77,92,65,96v-12,4,-23,10,-33,18c22,122,10,129,5,144,,159,2,186,2,207v,21,3,52,3,66e" filled="f">
                      <v:path arrowok="t"/>
                    </v:shape>
                    <v:shape id="_x0000_s1857" style="position:absolute;left:6647;top:4458;width:88;height:165;flip:x y" coordsize="145,273" path="m137,v,11,8,55,3,69c135,83,119,83,107,87,95,91,77,92,65,96v-12,4,-23,10,-33,18c22,122,10,129,5,144,,159,2,186,2,207v,21,3,52,3,66e" filled="f">
                      <v:path arrowok="t"/>
                    </v:shape>
                    <v:line id="_x0000_s1858" style="position:absolute;flip:y" from="6371,3995" to="6703,3995" strokeweight=".5pt"/>
                    <v:group id="_x0000_s1859" style="position:absolute;left:6350;top:4145;width:379;height:7" coordorigin="5439,4512" coordsize="474,9">
                      <v:line id="_x0000_s1860" style="position:absolute" from="5463,4521" to="5888,4521"/>
                      <v:shape id="_x0000_s1861" style="position:absolute;left:5889;top:4512;width:24;height:9" coordsize="24,9" path="m,9c,9,12,4,24,e" filled="f">
                        <v:path arrowok="t"/>
                      </v:shape>
                      <v:shape id="_x0000_s1862" style="position:absolute;left:5439;top:4512;width:24;height:9;flip:x" coordsize="24,9" path="m,9c,9,12,4,24,e" filled="f">
                        <v:path arrowok="t"/>
                      </v:shape>
                    </v:group>
                    <v:line id="_x0000_s1863" style="position:absolute" from="6470,4185" to="6509,4186" strokeweight=".5pt"/>
                    <v:line id="_x0000_s1864" style="position:absolute" from="6579,4309" to="6637,4310" strokeweight=".5pt"/>
                    <v:line id="_x0000_s1865" style="position:absolute" from="6375,4224" to="6403,4225" strokeweight=".5pt"/>
                    <v:line id="_x0000_s1866" style="position:absolute" from="6555,4183" to="6691,4184" strokeweight=".5pt"/>
                    <v:line id="_x0000_s1867" style="position:absolute" from="6448,4216" to="6501,4217" strokeweight=".5pt"/>
                    <v:line id="_x0000_s1868" style="position:absolute;flip:y" from="6545,4216" to="6626,4217" strokeweight=".5pt"/>
                    <v:line id="_x0000_s1869" style="position:absolute" from="6663,4216" to="6701,4217" strokeweight=".5pt"/>
                    <v:line id="_x0000_s1870" style="position:absolute" from="6681,4309" to="6711,4310" strokeweight=".5pt"/>
                    <v:line id="_x0000_s1871" style="position:absolute" from="6382,4264" to="6421,4265" strokeweight=".5pt"/>
                    <v:line id="_x0000_s1872" style="position:absolute" from="6449,4264" to="6512,4265" strokeweight=".5pt"/>
                    <v:line id="_x0000_s1873" style="position:absolute" from="6538,4266" to="6670,4267" strokeweight=".5pt"/>
                    <v:line id="_x0000_s1874" style="position:absolute" from="6505,4309" to="6544,4310" strokeweight=".5pt"/>
                    <v:line id="_x0000_s1875" style="position:absolute" from="6368,4183" to="6407,4184" strokeweight=".5pt"/>
                    <v:line id="_x0000_s1876" style="position:absolute" from="6373,4309" to="6433,4310" strokeweight=".5pt"/>
                    <v:line id="_x0000_s1877" style="position:absolute;flip:x" from="6565,4356" to="6604,4357" strokeweight=".5pt"/>
                    <v:line id="_x0000_s1878" style="position:absolute;flip:x" from="6437,4480" to="6495,4481" strokeweight=".5pt"/>
                    <v:line id="_x0000_s1879" style="position:absolute;flip:x" from="6671,4394" to="6699,4395" strokeweight=".5pt"/>
                    <v:line id="_x0000_s1880" style="position:absolute;flip:x" from="6383,4353" to="6519,4354" strokeweight=".5pt"/>
                    <v:line id="_x0000_s1881" style="position:absolute;flip:x" from="6573,4386" to="6626,4387" strokeweight=".5pt"/>
                    <v:line id="_x0000_s1882" style="position:absolute;flip:x y" from="6448,4386" to="6529,4387" strokeweight=".5pt"/>
                    <v:line id="_x0000_s1883" style="position:absolute;flip:x" from="6373,4386" to="6411,4387" strokeweight=".5pt"/>
                    <v:line id="_x0000_s1884" style="position:absolute;flip:x" from="6363,4480" to="6393,4481" strokeweight=".5pt"/>
                    <v:line id="_x0000_s1885" style="position:absolute;flip:x" from="6653,4434" to="6692,4435" strokeweight=".5pt"/>
                    <v:line id="_x0000_s1886" style="position:absolute;flip:x" from="6562,4434" to="6625,4435" strokeweight=".5pt"/>
                    <v:line id="_x0000_s1887" style="position:absolute;flip:x" from="6404,4437" to="6536,4438" strokeweight=".5pt"/>
                    <v:line id="_x0000_s1888" style="position:absolute;flip:x" from="6530,4480" to="6569,4481" strokeweight=".5pt"/>
                    <v:line id="_x0000_s1889" style="position:absolute;flip:x" from="6667,4353" to="6706,4354" strokeweight=".5pt"/>
                    <v:line id="_x0000_s1890" style="position:absolute;flip:x" from="6641,4480" to="6701,4481" strokeweight=".5pt"/>
                    <v:line id="_x0000_s1891" style="position:absolute" from="6485,4531" to="6523,4532" strokeweight=".5pt"/>
                    <v:line id="_x0000_s1892" style="position:absolute" from="6593,4655" to="6652,4656" strokeweight=".5pt"/>
                    <v:line id="_x0000_s1893" style="position:absolute" from="6389,4570" to="6417,4570" strokeweight=".5pt"/>
                    <v:line id="_x0000_s1894" style="position:absolute" from="6569,4529" to="6705,4530" strokeweight=".5pt"/>
                    <v:line id="_x0000_s1895" style="position:absolute" from="6462,4562" to="6515,4562" strokeweight=".5pt"/>
                    <v:line id="_x0000_s1896" style="position:absolute;flip:y" from="6560,4562" to="6641,4562" strokeweight=".5pt"/>
                    <v:line id="_x0000_s1897" style="position:absolute" from="6586,4614" to="6625,4615" strokeweight=".5pt"/>
                    <v:line id="_x0000_s1898" style="position:absolute" from="6464,4610" to="6526,4610" strokeweight=".5pt"/>
                    <v:line id="_x0000_s1899" style="position:absolute" from="6519,4655" to="6558,4656" strokeweight=".5pt"/>
                    <v:line id="_x0000_s1900" style="position:absolute" from="6382,4529" to="6421,4530" strokeweight=".5pt"/>
                    <v:oval id="_x0000_s1901" style="position:absolute;left:6563;top:4459;width:28;height:28" strokeweight=".5pt"/>
                    <v:oval id="_x0000_s1902" style="position:absolute;left:6516;top:4380;width:28;height:28" strokeweight=".5pt"/>
                    <v:oval id="_x0000_s1903" style="position:absolute;left:6559;top:4293;width:28;height:28" strokeweight=".5pt"/>
                    <v:oval id="_x0000_s1904" style="position:absolute;left:6520;top:4212;width:28;height:28" strokeweight=".5pt"/>
                    <v:oval id="_x0000_s1905" style="position:absolute;left:6604;top:4166;width:28;height:28" strokeweight=".5pt"/>
                  </v:group>
                  <v:group id="_x0000_s1906" style="position:absolute;left:3933;top:5998;width:790;height:1814" coordorigin="4974,3344" coordsize="988,2268">
                    <v:rect id="_x0000_s1907" style="position:absolute;left:3869;top:4449;width:2268;height:57;rotation:50"/>
                    <v:rect id="_x0000_s1908" style="position:absolute;left:5792;top:5176;width:283;height:57;rotation:290"/>
                    <v:group id="_x0000_s1909" style="position:absolute;left:5676;top:5283;width:255;height:165" coordorigin="5676,5283" coordsize="255,165">
                      <v:rect id="_x0000_s1910" style="position:absolute;left:5709;top:5313;width:207;height:135" stroked="f"/>
                      <v:shape id="_x0000_s1911" style="position:absolute;left:5676;top:5292;width:255;height:142" coordsize="255,142" path="m,24c17,49,37,74,51,90v14,16,21,22,36,30c102,128,123,140,141,141v18,1,40,-5,54,-15c209,116,218,102,228,81,238,60,250,17,255,e" filled="f">
                        <v:path arrowok="t"/>
                      </v:shape>
                      <v:shape id="_x0000_s1912" style="position:absolute;left:5727;top:5283;width:147;height:93" coordsize="147,93" path="m,15v8,8,32,35,48,48c64,76,83,93,96,93v13,,25,-18,33,-33c137,45,140,22,147,e" filled="f">
                        <v:path arrowok="t"/>
                      </v:shape>
                    </v:group>
                  </v:group>
                  <v:roundrect id="_x0000_s1913" style="position:absolute;left:3902;top:7070;width:1487;height:54" arcsize="21587f"/>
                  <v:roundrect id="_x0000_s1914" style="position:absolute;left:4596;top:7456;width:257;height:10;flip:y" arcsize=".5"/>
                  <v:shape id="_x0000_s1915" type="#_x0000_t109" style="position:absolute;left:3300;top:6150;width:143;height:150" stroked="f"/>
                </v:group>
                <v:shape id="_x0000_s1916" style="position:absolute;left:3420;top:5633;width:450;height:181;mso-wrap-style:square;mso-wrap-distance-left:0;mso-wrap-distance-top:0;mso-wrap-distance-right:0;mso-wrap-distance-bottom:0;v-text-anchor:top" coordsize="450,181" path="m,c124,25,248,52,323,82hhc407,122,424,161,450,181hbe" filled="f">
                  <v:path arrowok="t"/>
                </v:shape>
                <v:shape id="_x0000_s1917" style="position:absolute;left:3414;top:5676;width:444;height:198;mso-wrap-style:square;mso-wrap-distance-left:0;mso-wrap-distance-top:0;mso-wrap-distance-right:0;mso-wrap-distance-bottom:0;v-text-anchor:top" coordsize="444,198" path="m,c53,14,243,54,318,84hdc393,129,418,174,444,198hbe" filled="f">
                  <v:path arrowok="t"/>
                </v:shape>
              </v:group>
              <v:shape id="_x0000_s1918" type="#_x0000_t202" style="position:absolute;left:2074;top:13997;width:6502;height:387" filled="f" stroked="f">
                <v:textbox>
                  <w:txbxContent>
                    <w:p w:rsidR="002D4117" w:rsidRDefault="00856A84">
                      <w:r>
                        <w:t xml:space="preserve">A        B     </w:t>
                      </w:r>
                      <w:r>
                        <w:t xml:space="preserve">      C           D         E            F</w:t>
                      </w:r>
                    </w:p>
                  </w:txbxContent>
                </v:textbox>
              </v:shape>
            </v:group>
          </v:group>
        </w:pict>
      </w:r>
      <w:r>
        <w:rPr>
          <w:rFonts w:hint="eastAsia"/>
        </w:rPr>
        <w:t>20</w:t>
      </w:r>
      <w:r>
        <w:rPr>
          <w:rFonts w:hint="eastAsia"/>
        </w:rPr>
        <w:t>．化学是一门以实验为基础的科学，请结合下列装置图回答相关问题。</w:t>
      </w:r>
    </w:p>
    <w:p w:rsidR="00AF646A" w:rsidRDefault="00856A84" w:rsidP="00B631F6"/>
    <w:p w:rsidR="00AF646A" w:rsidRDefault="00856A84" w:rsidP="00B631F6"/>
    <w:p w:rsidR="00AF646A" w:rsidRDefault="00856A84" w:rsidP="00B631F6"/>
    <w:p w:rsidR="00AF646A" w:rsidRDefault="00856A84" w:rsidP="00B631F6"/>
    <w:p w:rsidR="007C6326" w:rsidRDefault="00856A84" w:rsidP="00B631F6"/>
    <w:p w:rsidR="007C6326" w:rsidRDefault="00856A84" w:rsidP="00B631F6">
      <w:r>
        <w:rPr>
          <w:rFonts w:hint="eastAsia"/>
        </w:rPr>
        <w:t>（</w:t>
      </w:r>
      <w:r>
        <w:rPr>
          <w:rFonts w:hint="eastAsia"/>
        </w:rPr>
        <w:t>1</w:t>
      </w:r>
      <w:r>
        <w:rPr>
          <w:rFonts w:hint="eastAsia"/>
        </w:rPr>
        <w:t>）仪器</w:t>
      </w:r>
      <w:r>
        <w:rPr>
          <w:rFonts w:hint="eastAsia"/>
        </w:rPr>
        <w:t>a</w:t>
      </w:r>
      <w:r>
        <w:rPr>
          <w:rFonts w:hint="eastAsia"/>
        </w:rPr>
        <w:t>的名称是</w:t>
      </w:r>
      <w:r>
        <w:rPr>
          <w:rFonts w:hint="eastAsia"/>
          <w:u w:val="single"/>
        </w:rPr>
        <w:t xml:space="preserve">             </w:t>
      </w:r>
      <w:r>
        <w:rPr>
          <w:rFonts w:hint="eastAsia"/>
        </w:rPr>
        <w:t>。</w:t>
      </w:r>
    </w:p>
    <w:p w:rsidR="00B631F6" w:rsidRDefault="00856A84" w:rsidP="00C74E26">
      <w:pPr>
        <w:ind w:firstLineChars="50" w:firstLine="105"/>
      </w:pPr>
      <w:r>
        <w:rPr>
          <w:rFonts w:hint="eastAsia"/>
        </w:rPr>
        <w:t>(2</w:t>
      </w:r>
      <w:r>
        <w:rPr>
          <w:rFonts w:hint="eastAsia"/>
        </w:rPr>
        <w:t>）实验室常用高锰酸钾制取氧气，其反应的化学方程式为</w:t>
      </w:r>
      <w:r w:rsidRPr="007C6326">
        <w:rPr>
          <w:rFonts w:hint="eastAsia"/>
          <w:u w:val="single"/>
        </w:rPr>
        <w:t xml:space="preserve"> </w:t>
      </w:r>
      <w:r>
        <w:rPr>
          <w:rFonts w:hint="eastAsia"/>
          <w:u w:val="single"/>
        </w:rPr>
        <w:t xml:space="preserve">    </w:t>
      </w:r>
      <w:r w:rsidRPr="007C6326">
        <w:rPr>
          <w:rFonts w:hint="eastAsia"/>
          <w:u w:val="single"/>
        </w:rPr>
        <w:t xml:space="preserve"> </w:t>
      </w:r>
      <w:r w:rsidRPr="007C6326">
        <w:rPr>
          <w:rFonts w:hint="eastAsia"/>
          <w:u w:val="single"/>
        </w:rPr>
        <w:t>①</w:t>
      </w:r>
      <w:r>
        <w:rPr>
          <w:rFonts w:hint="eastAsia"/>
          <w:u w:val="single"/>
        </w:rPr>
        <w:t xml:space="preserve">                  </w:t>
      </w:r>
      <w:r>
        <w:rPr>
          <w:rFonts w:hint="eastAsia"/>
        </w:rPr>
        <w:t>，可选用的发生和收集装置是</w:t>
      </w:r>
      <w:r w:rsidRPr="00C74E26">
        <w:rPr>
          <w:rFonts w:hint="eastAsia"/>
          <w:u w:val="single"/>
        </w:rPr>
        <w:t xml:space="preserve"> </w:t>
      </w:r>
      <w:r>
        <w:rPr>
          <w:rFonts w:hint="eastAsia"/>
          <w:u w:val="single"/>
        </w:rPr>
        <w:t xml:space="preserve">     </w:t>
      </w:r>
      <w:r w:rsidRPr="00C74E26">
        <w:rPr>
          <w:rFonts w:hint="eastAsia"/>
          <w:u w:val="single"/>
        </w:rPr>
        <w:t xml:space="preserve"> </w:t>
      </w:r>
      <w:r w:rsidRPr="00C74E26">
        <w:rPr>
          <w:rFonts w:hint="eastAsia"/>
          <w:u w:val="single"/>
        </w:rPr>
        <w:t>②</w:t>
      </w:r>
      <w:r>
        <w:rPr>
          <w:rFonts w:hint="eastAsia"/>
          <w:u w:val="single"/>
        </w:rPr>
        <w:t xml:space="preserve">     </w:t>
      </w:r>
      <w:r>
        <w:rPr>
          <w:rFonts w:hint="eastAsia"/>
        </w:rPr>
        <w:t>（填字母编号）。</w:t>
      </w:r>
    </w:p>
    <w:p w:rsidR="00B631F6" w:rsidRPr="00C74E26" w:rsidRDefault="00856A84" w:rsidP="00B631F6">
      <w:r>
        <w:rPr>
          <w:rFonts w:hint="eastAsia"/>
        </w:rPr>
        <w:t>（</w:t>
      </w:r>
      <w:r>
        <w:rPr>
          <w:rFonts w:hint="eastAsia"/>
        </w:rPr>
        <w:t>3</w:t>
      </w:r>
      <w:r>
        <w:rPr>
          <w:rFonts w:hint="eastAsia"/>
        </w:rPr>
        <w:t>）实验室常用大理石和稀盐酸反应制取二氧化碳，其反应的化学方程式为</w:t>
      </w:r>
      <w:r w:rsidRPr="00620051">
        <w:rPr>
          <w:rFonts w:hint="eastAsia"/>
          <w:u w:val="single"/>
        </w:rPr>
        <w:t xml:space="preserve">   </w:t>
      </w:r>
      <w:r w:rsidRPr="00C74E26">
        <w:rPr>
          <w:rFonts w:hint="eastAsia"/>
          <w:u w:val="single"/>
        </w:rPr>
        <w:t>①</w:t>
      </w:r>
      <w:r>
        <w:rPr>
          <w:rFonts w:hint="eastAsia"/>
          <w:u w:val="single"/>
        </w:rPr>
        <w:t xml:space="preserve">              </w:t>
      </w:r>
      <w:r>
        <w:rPr>
          <w:rFonts w:hint="eastAsia"/>
        </w:rPr>
        <w:t>，可以用</w:t>
      </w:r>
      <w:r>
        <w:rPr>
          <w:rFonts w:hint="eastAsia"/>
        </w:rPr>
        <w:t>E</w:t>
      </w:r>
      <w:r>
        <w:rPr>
          <w:rFonts w:hint="eastAsia"/>
        </w:rPr>
        <w:t>装置来收集，</w:t>
      </w:r>
      <w:proofErr w:type="gramStart"/>
      <w:r>
        <w:rPr>
          <w:rFonts w:hint="eastAsia"/>
        </w:rPr>
        <w:t>验满的</w:t>
      </w:r>
      <w:proofErr w:type="gramEnd"/>
      <w:r>
        <w:rPr>
          <w:rFonts w:hint="eastAsia"/>
        </w:rPr>
        <w:t>方法是</w:t>
      </w:r>
      <w:r w:rsidRPr="00620051">
        <w:rPr>
          <w:rFonts w:hint="eastAsia"/>
          <w:u w:val="single"/>
        </w:rPr>
        <w:t xml:space="preserve">   </w:t>
      </w:r>
      <w:r w:rsidRPr="00C74E26">
        <w:rPr>
          <w:rFonts w:hint="eastAsia"/>
          <w:u w:val="single"/>
        </w:rPr>
        <w:t>②</w:t>
      </w:r>
      <w:r>
        <w:rPr>
          <w:rFonts w:hint="eastAsia"/>
          <w:u w:val="single"/>
        </w:rPr>
        <w:t xml:space="preserve">     </w:t>
      </w:r>
      <w:r>
        <w:rPr>
          <w:rFonts w:hint="eastAsia"/>
        </w:rPr>
        <w:t>。</w:t>
      </w:r>
    </w:p>
    <w:p w:rsidR="00B631F6" w:rsidRPr="00C74E26" w:rsidRDefault="00856A84" w:rsidP="00B631F6">
      <w:r>
        <w:rPr>
          <w:rFonts w:hint="eastAsia"/>
        </w:rPr>
        <w:t>（</w:t>
      </w:r>
      <w:r>
        <w:rPr>
          <w:rFonts w:hint="eastAsia"/>
        </w:rPr>
        <w:t>4</w:t>
      </w:r>
      <w:r>
        <w:rPr>
          <w:rFonts w:hint="eastAsia"/>
        </w:rPr>
        <w:t>）适合用</w:t>
      </w:r>
      <w:r>
        <w:rPr>
          <w:rFonts w:hint="eastAsia"/>
        </w:rPr>
        <w:t>D</w:t>
      </w:r>
      <w:r>
        <w:rPr>
          <w:rFonts w:hint="eastAsia"/>
        </w:rPr>
        <w:t>装置收集的气体必须具备的性质是</w:t>
      </w:r>
      <w:r w:rsidRPr="00C74E26">
        <w:rPr>
          <w:rFonts w:hint="eastAsia"/>
          <w:u w:val="single"/>
        </w:rPr>
        <w:t xml:space="preserve">                         </w:t>
      </w:r>
      <w:r>
        <w:rPr>
          <w:rFonts w:hint="eastAsia"/>
          <w:u w:val="single"/>
        </w:rPr>
        <w:t xml:space="preserve">    </w:t>
      </w:r>
      <w:r>
        <w:rPr>
          <w:rFonts w:hint="eastAsia"/>
        </w:rPr>
        <w:t>。</w:t>
      </w:r>
    </w:p>
    <w:p w:rsidR="00B631F6" w:rsidRDefault="00856A84" w:rsidP="00B631F6">
      <w:r>
        <w:rPr>
          <w:noProof/>
        </w:rPr>
        <w:pict>
          <v:group id="_x0000_s1919" style="position:absolute;left:0;text-align:left;margin-left:410.8pt;margin-top:12.35pt;width:65.2pt;height:61.65pt;z-index:251671552" coordorigin="1841,4382" coordsize="1304,1233">
            <v:group id="_x0000_s1920" style="position:absolute;left:2069;top:4803;width:890;height:440" coordorigin="3992,1541" coordsize="1487,734">
              <v:roundrect id="_x0000_s1921" style="position:absolute;left:4010;top:1553;width:1451;height:722" arcsize="4393f"/>
              <v:line id="_x0000_s1922" style="position:absolute" from="4104,1874" to="4141,1874" strokeweight=".5pt"/>
              <v:line id="_x0000_s1923" style="position:absolute" from="4173,1874" to="4231,1874" strokeweight=".5pt"/>
              <v:line id="_x0000_s1924" style="position:absolute" from="4263,1874" to="4291,1874" strokeweight=".5pt"/>
              <v:line id="_x0000_s1925" style="position:absolute" from="4337,1874" to="4472,1874" strokeweight=".5pt"/>
              <v:line id="_x0000_s1926" style="position:absolute" from="4496,1874" to="4520,1874" strokeweight=".5pt"/>
              <v:line id="_x0000_s1927" style="position:absolute" from="4136,1916" to="4189,1916" strokeweight=".5pt"/>
              <v:line id="_x0000_s1928" style="position:absolute;flip:y" from="4257,1916" to="4337,1916" strokeweight=".5pt"/>
              <v:line id="_x0000_s1929" style="position:absolute" from="4403,1916" to="4440,1916" strokeweight=".5pt"/>
              <v:line id="_x0000_s1930" style="position:absolute" from="4472,1916" to="4503,1916" strokeweight=".5pt"/>
              <v:line id="_x0000_s1931" style="position:absolute" from="4102,1961" to="4140,1961" strokeweight=".5pt"/>
              <v:line id="_x0000_s1932" style="position:absolute" from="4182,1961" to="4244,1961" strokeweight=".5pt"/>
              <v:line id="_x0000_s1933" style="position:absolute" from="4293,1961" to="4424,1961" strokeweight=".5pt"/>
              <v:line id="_x0000_s1934" style="position:absolute" from="4454,1961" to="4492,1961" strokeweight=".5pt"/>
              <v:line id="_x0000_s1935" style="position:absolute" from="4054,1893" to="4093,1893" strokeweight=".5pt"/>
              <v:line id="_x0000_s1936" style="position:absolute" from="4573,1870" to="4632,1870" strokeweight=".5pt"/>
              <v:line id="_x0000_s1937" style="position:absolute" from="4444,2005" to="4481,2005" strokeweight=".5pt"/>
              <v:line id="_x0000_s1938" style="position:absolute" from="4183,2005" to="4221,2005" strokeweight=".5pt"/>
              <v:line id="_x0000_s1939" style="position:absolute" from="4282,2005" to="4307,2005" strokeweight=".5pt"/>
              <v:line id="_x0000_s1940" style="position:absolute" from="4350,2005" to="4389,2005" strokeweight=".5pt"/>
              <v:line id="_x0000_s1941" style="position:absolute" from="4711,1881" to="4748,1881" strokeweight=".5pt"/>
              <v:line id="_x0000_s1942" style="position:absolute" from="4780,1881" to="4838,1881" strokeweight=".5pt"/>
              <v:line id="_x0000_s1943" style="position:absolute" from="4870,1881" to="4898,1881" strokeweight=".5pt"/>
              <v:line id="_x0000_s1944" style="position:absolute" from="4944,1881" to="5079,1881" strokeweight=".5pt"/>
              <v:line id="_x0000_s1945" style="position:absolute" from="5103,1881" to="5126,1881" strokeweight=".5pt"/>
              <v:line id="_x0000_s1946" style="position:absolute" from="4743,1922" to="4795,1922" strokeweight=".5pt"/>
              <v:line id="_x0000_s1947" style="position:absolute;flip:y" from="4863,1922" to="4944,1922" strokeweight=".5pt"/>
              <v:line id="_x0000_s1948" style="position:absolute" from="5010,1922" to="5047,1922" strokeweight=".5pt"/>
              <v:line id="_x0000_s1949" style="position:absolute" from="5079,1922" to="5110,1922" strokeweight=".5pt"/>
              <v:line id="_x0000_s1950" style="position:absolute" from="4709,1967" to="4747,1967" strokeweight=".5pt"/>
              <v:line id="_x0000_s1951" style="position:absolute" from="4789,1967" to="4851,1967" strokeweight=".5pt"/>
              <v:line id="_x0000_s1952" style="position:absolute" from="4899,1967" to="5031,1967" strokeweight=".5pt"/>
              <v:line id="_x0000_s1953" style="position:absolute" from="5061,1967" to="5099,1967" strokeweight=".5pt"/>
              <v:line id="_x0000_s1954" style="position:absolute" from="4584,2165" to="4623,2165" strokeweight=".5pt"/>
              <v:line id="_x0000_s1955" style="position:absolute" from="5180,1877" to="5239,1877" strokeweight=".5pt"/>
              <v:line id="_x0000_s1956" style="position:absolute" from="5050,2012" to="5088,2012" strokeweight=".5pt"/>
              <v:line id="_x0000_s1957" style="position:absolute" from="4790,2012" to="4828,2012" strokeweight=".5pt"/>
              <v:line id="_x0000_s1958" style="position:absolute" from="4889,2012" to="4914,2012" strokeweight=".5pt"/>
              <v:line id="_x0000_s1959" style="position:absolute" from="4957,2012" to="4995,2012" strokeweight=".5pt"/>
              <v:line id="_x0000_s1960" style="position:absolute" from="4062,2038" to="4100,2038" strokeweight=".5pt"/>
              <v:line id="_x0000_s1961" style="position:absolute" from="5300,1967" to="5357,1967" strokeweight=".5pt"/>
              <v:line id="_x0000_s1962" style="position:absolute" from="4524,2025" to="4552,2025" strokeweight=".5pt"/>
              <v:line id="_x0000_s1963" style="position:absolute" from="4540,1966" to="4675,1966" strokeweight=".5pt"/>
              <v:line id="_x0000_s1964" style="position:absolute" from="4182,2042" to="4205,2042" strokeweight=".5pt"/>
              <v:line id="_x0000_s1965" style="position:absolute" from="5146,1967" to="5199,1967" strokeweight=".5pt"/>
              <v:line id="_x0000_s1966" style="position:absolute;flip:y" from="4586,2022" to="4667,2022" strokeweight=".5pt"/>
              <v:line id="_x0000_s1967" style="position:absolute" from="4579,1922" to="4609,1922" strokeweight=".5pt"/>
              <v:line id="_x0000_s1968" style="position:absolute" from="5296,1879" to="5357,1879" strokeweight=".5pt"/>
              <v:line id="_x0000_s1969" style="position:absolute" from="5190,1919" to="5322,1919" strokeweight=".5pt"/>
              <v:line id="_x0000_s1970" style="position:absolute" from="5159,2017" to="5218,2017" strokeweight=".5pt"/>
              <v:line id="_x0000_s1971" style="position:absolute" from="4717,2025" to="4755,2025" strokeweight=".5pt"/>
              <v:line id="_x0000_s1972" style="position:absolute" from="4903,2073" to="4940,2073" strokeweight=".5pt"/>
              <v:line id="_x0000_s1973" style="position:absolute" from="4972,2073" to="5030,2073" strokeweight=".5pt"/>
              <v:line id="_x0000_s1974" style="position:absolute" from="5062,2073" to="5090,2073" strokeweight=".5pt"/>
              <v:line id="_x0000_s1975" style="position:absolute" from="5136,2073" to="5271,2073" strokeweight=".5pt"/>
              <v:line id="_x0000_s1976" style="position:absolute" from="5295,2073" to="5318,2073" strokeweight=".5pt"/>
              <v:line id="_x0000_s1977" style="position:absolute" from="4935,2115" to="4987,2115" strokeweight=".5pt"/>
              <v:line id="_x0000_s1978" style="position:absolute;flip:y" from="5055,2115" to="5136,2115" strokeweight=".5pt"/>
              <v:line id="_x0000_s1979" style="position:absolute" from="5202,2115" to="5239,2115" strokeweight=".5pt"/>
              <v:line id="_x0000_s1980" style="position:absolute" from="5271,2115" to="5302,2115" strokeweight=".5pt"/>
              <v:line id="_x0000_s1981" style="position:absolute" from="4901,2160" to="4939,2160" strokeweight=".5pt"/>
              <v:line id="_x0000_s1982" style="position:absolute" from="4981,2160" to="5042,2160" strokeweight=".5pt"/>
              <v:line id="_x0000_s1983" style="position:absolute" from="5091,2160" to="5222,2160" strokeweight=".5pt"/>
              <v:line id="_x0000_s1984" style="position:absolute" from="5253,2160" to="5291,2160" strokeweight=".5pt"/>
              <v:line id="_x0000_s1985" style="position:absolute" from="4853,2092" to="4891,2092" strokeweight=".5pt"/>
              <v:line id="_x0000_s1986" style="position:absolute" from="5372,2069" to="5431,2069" strokeweight=".5pt"/>
              <v:line id="_x0000_s1987" style="position:absolute" from="5242,2205" to="5280,2205" strokeweight=".5pt"/>
              <v:line id="_x0000_s1988" style="position:absolute" from="4982,2205" to="5020,2205" strokeweight=".5pt"/>
              <v:line id="_x0000_s1989" style="position:absolute" from="5081,2205" to="5106,2205" strokeweight=".5pt"/>
              <v:line id="_x0000_s1990" style="position:absolute" from="5149,2205" to="5187,2205" strokeweight=".5pt"/>
              <v:line id="_x0000_s1991" style="position:absolute" from="4133,2081" to="4170,2081" strokeweight=".5pt"/>
              <v:line id="_x0000_s1992" style="position:absolute" from="4202,2081" to="4260,2081" strokeweight=".5pt"/>
              <v:line id="_x0000_s1993" style="position:absolute" from="4292,2081" to="4320,2081" strokeweight=".5pt"/>
              <v:line id="_x0000_s1994" style="position:absolute" from="4366,2081" to="4501,2081" strokeweight=".5pt"/>
              <v:line id="_x0000_s1995" style="position:absolute" from="4525,2081" to="4548,2081" strokeweight=".5pt"/>
              <v:line id="_x0000_s1996" style="position:absolute" from="4165,2122" to="4217,2122" strokeweight=".5pt"/>
              <v:line id="_x0000_s1997" style="position:absolute;flip:y" from="4285,2122" to="4366,2122" strokeweight=".5pt"/>
              <v:line id="_x0000_s1998" style="position:absolute" from="4432,2122" to="4469,2122" strokeweight=".5pt"/>
              <v:line id="_x0000_s1999" style="position:absolute" from="4501,2122" to="4532,2122" strokeweight=".5pt"/>
              <v:line id="_x0000_s2000" style="position:absolute" from="4131,2167" to="4169,2167" strokeweight=".5pt"/>
              <v:line id="_x0000_s2001" style="position:absolute" from="4211,2167" to="4273,2167" strokeweight=".5pt"/>
              <v:line id="_x0000_s2002" style="position:absolute" from="4321,2167" to="4452,2167" strokeweight=".5pt"/>
              <v:line id="_x0000_s2003" style="position:absolute" from="4483,2167" to="4521,2167" strokeweight=".5pt"/>
              <v:line id="_x0000_s2004" style="position:absolute" from="4083,2099" to="4122,2099" strokeweight=".5pt"/>
              <v:line id="_x0000_s2005" style="position:absolute" from="4602,2077" to="4661,2077" strokeweight=".5pt"/>
              <v:line id="_x0000_s2006" style="position:absolute" from="4472,2212" to="4510,2212" strokeweight=".5pt"/>
              <v:line id="_x0000_s2007" style="position:absolute" from="4212,2212" to="4250,2212" strokeweight=".5pt"/>
              <v:line id="_x0000_s2008" style="position:absolute" from="4311,2212" to="4336,2212" strokeweight=".5pt"/>
              <v:line id="_x0000_s2009" style="position:absolute" from="4379,2212" to="4417,2212" strokeweight=".5pt"/>
              <v:line id="_x0000_s2010" style="position:absolute" from="4828,2215" to="4886,2215" strokeweight=".5pt"/>
              <v:line id="_x0000_s2011" style="position:absolute" from="4762,2083" to="4790,2083" strokeweight=".5pt"/>
              <v:line id="_x0000_s2012" style="position:absolute" from="4685,2167" to="4820,2167" strokeweight=".5pt"/>
              <v:line id="_x0000_s2013" style="position:absolute;flip:y" from="4705,2120" to="4786,2120" strokeweight=".5pt"/>
              <v:line id="_x0000_s2014" style="position:absolute" from="4064,2201" to="4102,2201" strokeweight=".5pt"/>
              <v:line id="_x0000_s2015" style="position:absolute" from="4612,2217" to="4673,2217" strokeweight=".5pt"/>
              <v:line id="_x0000_s2016" style="position:absolute" from="5310,2023" to="5441,2023" strokeweight=".5pt"/>
              <v:line id="_x0000_s2017" style="position:absolute" from="5324,2161" to="5383,2161" strokeweight=".5pt"/>
              <v:line id="_x0000_s2018" style="position:absolute" from="5397,2209" to="5422,2209" strokeweight=".5pt"/>
              <v:group id="_x0000_s2019" style="position:absolute;left:4011;top:1814;width:1450;height:22" coordorigin="4612,6012" coordsize="1814,28">
                <v:group id="_x0000_s2020" style="position:absolute;left:4612;top:6012;width:1814;height:28" coordorigin="4612,6012" coordsize="1814,28">
                  <v:line id="_x0000_s2021" style="position:absolute" from="4650,6036" to="6393,6039"/>
                  <v:shape id="_x0000_s2022" style="position:absolute;left:6381;top:6012;width:45;height:27" coordsize="45,27" path="m,27c8,26,17,25,24,21,31,17,38,8,45,e" filled="f">
                    <v:path arrowok="t"/>
                  </v:shape>
                  <v:shape id="_x0000_s2023" style="position:absolute;left:4612;top:6015;width:62;height:25" coordsize="62,25" path="m62,24c56,23,31,25,21,21,11,17,7,8,,e" filled="f">
                    <v:path arrowok="t"/>
                  </v:shape>
                </v:group>
                <v:shape id="_x0000_s2024" style="position:absolute;left:6381;top:6012;width:45;height:27" coordsize="45,27" path="m,27c8,26,17,25,24,21,31,17,38,8,45,e" filled="f">
                  <v:path arrowok="t"/>
                </v:shape>
              </v:group>
              <v:roundrect id="_x0000_s2025" style="position:absolute;left:3992;top:1541;width:1487;height:54" arcsize="21587f"/>
            </v:group>
            <v:group id="_x0000_s2026" style="position:absolute;left:2622;top:4382;width:153;height:696;rotation:-179;flip:x;mso-position-horizontal-relative:page;mso-position-vertical-relative:page" coordorigin="4832,1026" coordsize="238,1466">
              <v:roundrect id="_x0000_s2027" style="position:absolute;left:4832;top:1026;width:238;height:28" arcsize=".5"/>
              <v:line id="_x0000_s2028" style="position:absolute" from="4838,1043" to="4838,2340"/>
              <v:line id="_x0000_s2029" style="position:absolute" from="5062,1043" to="5062,2340"/>
              <v:shape id="_x0000_s2030" type="#_x0000_t95" style="position:absolute;left:4837;top:2146;width:223;height:346;flip:y" adj="11791496,10800"/>
            </v:group>
            <v:group id="_x0000_s2031" style="position:absolute;left:2247;top:4394;width:154;height:696;rotation:-179;flip:x;mso-position-horizontal-relative:page;mso-position-vertical-relative:page" coordorigin="4832,1026" coordsize="238,1466">
              <v:roundrect id="_x0000_s2032" style="position:absolute;left:4832;top:1026;width:238;height:28" arcsize=".5"/>
              <v:line id="_x0000_s2033" style="position:absolute" from="4838,1043" to="4838,2340"/>
              <v:line id="_x0000_s2034" style="position:absolute" from="5062,1043" to="5062,2340"/>
              <v:shape id="_x0000_s2035" type="#_x0000_t95" style="position:absolute;left:4837;top:2146;width:223;height:346;flip:y" adj="11791496,10800"/>
            </v:group>
            <v:group id="_x0000_s2036" style="position:absolute;left:2263;top:4706;width:139;height:258" coordorigin="2604,1797" coordsize="547,376">
              <v:group id="_x0000_s2037" style="position:absolute;left:2604;top:1797;width:547;height:14" coordorigin="2499,5805" coordsize="528,9">
                <v:line id="_x0000_s2038" style="position:absolute" from="2535,5814" to="2989,5814"/>
                <v:shape id="_x0000_s2039" style="position:absolute;left:2985;top:5805;width:42;height:9;mso-wrap-style:square;mso-wrap-distance-left:0;mso-wrap-distance-top:0;mso-wrap-distance-right:0;mso-wrap-distance-bottom:0;v-text-anchor:top" coordsize="42,9" path="m,9c5,8,11,7,18,6,25,5,33,2,42,e" filled="f">
                  <v:path arrowok="t"/>
                </v:shape>
                <v:shape id="_x0000_s2040" style="position:absolute;left:2499;top:5805;width:42;height:9;flip:x;mso-wrap-style:square;mso-wrap-distance-left:0;mso-wrap-distance-top:0;mso-wrap-distance-right:0;mso-wrap-distance-bottom:0;v-text-anchor:top" coordsize="42,9" path="m,9c5,8,11,7,18,6,25,5,33,2,42,e" filled="f">
                  <v:path arrowok="t"/>
                </v:shape>
              </v:group>
              <v:rect id="_x0000_s2041" style="position:absolute;left:2610;top:1815;width:513;height:358" fillcolor="black" stroked="f">
                <v:fill r:id="rId26" o:title="横虚线" type="pattern"/>
              </v:rect>
            </v:group>
            <v:group id="_x0000_s2042" style="position:absolute;left:2630;top:4577;width:128;height:376" coordorigin="2604,1797" coordsize="547,376">
              <v:group id="_x0000_s2043" style="position:absolute;left:2604;top:1797;width:547;height:14" coordorigin="2499,5805" coordsize="528,9">
                <v:line id="_x0000_s2044" style="position:absolute" from="2535,5814" to="2989,5814"/>
                <v:shape id="_x0000_s2045" style="position:absolute;left:2985;top:5805;width:42;height:9;mso-wrap-style:square;mso-wrap-distance-left:0;mso-wrap-distance-top:0;mso-wrap-distance-right:0;mso-wrap-distance-bottom:0;v-text-anchor:top" coordsize="42,9" path="m,9c5,8,11,7,18,6,25,5,33,2,42,e" filled="f">
                  <v:path arrowok="t"/>
                </v:shape>
                <v:shape id="_x0000_s2046" style="position:absolute;left:2499;top:5805;width:42;height:9;flip:x;mso-wrap-style:square;mso-wrap-distance-left:0;mso-wrap-distance-top:0;mso-wrap-distance-right:0;mso-wrap-distance-bottom:0;v-text-anchor:top" coordsize="42,9" path="m,9c5,8,11,7,18,6,25,5,33,2,42,e" filled="f">
                  <v:path arrowok="t"/>
                </v:shape>
              </v:group>
              <v:rect id="_x0000_s2047" style="position:absolute;left:2610;top:1815;width:513;height:358" fillcolor="black" stroked="f">
                <v:fill r:id="rId26" o:title="横虚线" type="pattern"/>
              </v:rect>
            </v:group>
            <v:shape id="_x0000_s3072" type="#_x0000_t32" style="position:absolute;left:2453;top:5372;width:11;height:161;rotation:5" o:connectortype="straight"/>
            <v:shape id="_x0000_s3073" type="#_x0000_t32" style="position:absolute;left:2542;top:5333;width:21;height:279;rotation:4;flip:x" o:connectortype="straight"/>
            <v:shape id="_x0000_s3074" style="position:absolute;left:1841;top:4591;width:620;height:1013" coordsize="620,1013" path="m620,877c403,945,186,1013,93,888,,763,27,250,61,125,95,,255,98,298,136v43,38,16,145,21,215c324,421,307,519,330,555v23,36,102,31,129,11c486,546,486,458,491,437e" filled="f">
              <v:path arrowok="t"/>
            </v:shape>
            <v:shape id="_x0000_s3075" style="position:absolute;left:2547;top:4613;width:598;height:1002" coordsize="598,1002" path="m,877v206,62,412,125,505,c598,752,598,250,559,125,520,,314,77,269,125v-45,48,39,217,21,290c272,488,181,565,161,565v-20,,9,-125,11,-150e" filled="f">
              <v:path arrowok="t"/>
            </v:shape>
          </v:group>
        </w:pict>
      </w:r>
      <w:r>
        <w:rPr>
          <w:rFonts w:ascii="宋体" w:hAnsi="宋体" w:cs="宋体"/>
          <w:noProof/>
          <w:kern w:val="0"/>
          <w:sz w:val="24"/>
        </w:rPr>
        <w:object w:dxaOrig="1440" w:dyaOrig="1440">
          <v:group id="_x0000_s3076" style="position:absolute;left:0;text-align:left;margin-left:95.05pt;margin-top:12.2pt;width:276.35pt;height:64.65pt;z-index:251670528" coordorigin="3035,8536" coordsize="5527,1293">
            <v:group id="_x0000_s3077" style="position:absolute;left:3035;top:8637;width:1070;height:1192" coordorigin="1820,8126" coordsize="1070,1192">
              <v:group id="_x0000_s3078" style="position:absolute;left:1922;top:9059;width:468;height:217" coordorigin="2308,9092" coordsize="468,217">
                <v:group id="_x0000_s3079" style="position:absolute;left:2308;top:9103;width:197;height:120" coordorigin="9213,3256" coordsize="197,120">
                  <v:shape id="_x0000_s3080" style="position:absolute;left:9217;top:3296;width:45;height:53;flip:y" coordsize="57,67" path="m33,67c45,64,57,62,57,52,57,42,39,8,30,4,21,,6,18,3,28,,38,7,51,15,64v,,18,3,18,3xe" filled="f">
                    <v:path arrowok="t"/>
                  </v:shape>
                  <v:shape id="_x0000_s3081" style="position:absolute;left:9224;top:3328;width:52;height:48;flip:y" coordsize="65,61" path="m13,56c23,61,57,52,61,44,65,36,47,10,37,5,27,,8,9,4,17,,25,3,51,13,56xe">
                    <v:path arrowok="t"/>
                  </v:shape>
                  <v:oval id="_x0000_s3082" style="position:absolute;left:9213;top:3256;width:49;height:69;flip:y"/>
                  <v:shape id="_x0000_s3083" style="position:absolute;left:9299;top:3277;width:78;height:94;flip:y" coordsize="65,61" path="m13,56c23,61,57,52,61,44,65,36,47,10,37,5,27,,8,9,4,17,,25,3,51,13,56xe">
                    <v:path arrowok="t"/>
                  </v:shape>
                  <v:shape id="_x0000_s3084" style="position:absolute;left:9271;top:3275;width:71;height:94;flip:y" coordsize="65,61" path="m13,56c23,61,57,52,61,44,65,36,47,10,37,5,27,,8,9,4,17,,25,3,51,13,56xe">
                    <v:path arrowok="t"/>
                  </v:shape>
                  <v:shape id="_x0000_s3085" style="position:absolute;left:9339;top:3266;width:71;height:94;flip:y" coordsize="65,61" path="m13,56c23,61,57,52,61,44,65,36,47,10,37,5,27,,8,9,4,17,,25,3,51,13,56xe">
                    <v:path arrowok="t"/>
                  </v:shape>
                </v:group>
                <v:group id="_x0000_s3086" style="position:absolute;left:2579;top:9092;width:197;height:120" coordorigin="9213,3256" coordsize="197,120">
                  <v:shape id="_x0000_s3087" style="position:absolute;left:9217;top:3296;width:45;height:53;flip:y" coordsize="57,67" path="m33,67c45,64,57,62,57,52,57,42,39,8,30,4,21,,6,18,3,28,,38,7,51,15,64v,,18,3,18,3xe" filled="f">
                    <v:path arrowok="t"/>
                  </v:shape>
                  <v:shape id="_x0000_s3088" style="position:absolute;left:9224;top:3328;width:52;height:48;flip:y" coordsize="65,61" path="m13,56c23,61,57,52,61,44,65,36,47,10,37,5,27,,8,9,4,17,,25,3,51,13,56xe">
                    <v:path arrowok="t"/>
                  </v:shape>
                  <v:oval id="_x0000_s3089" style="position:absolute;left:9213;top:3256;width:49;height:69;flip:y"/>
                  <v:shape id="_x0000_s3090" style="position:absolute;left:9299;top:3277;width:78;height:94;flip:y" coordsize="65,61" path="m13,56c23,61,57,52,61,44,65,36,47,10,37,5,27,,8,9,4,17,,25,3,51,13,56xe">
                    <v:path arrowok="t"/>
                  </v:shape>
                  <v:shape id="_x0000_s3091" style="position:absolute;left:9271;top:3275;width:71;height:94;flip:y" coordsize="65,61" path="m13,56c23,61,57,52,61,44,65,36,47,10,37,5,27,,8,9,4,17,,25,3,51,13,56xe">
                    <v:path arrowok="t"/>
                  </v:shape>
                  <v:shape id="_x0000_s3092" style="position:absolute;left:9339;top:3266;width:71;height:94;flip:y" coordsize="65,61" path="m13,56c23,61,57,52,61,44,65,36,47,10,37,5,27,,8,9,4,17,,25,3,51,13,56xe">
                    <v:path arrowok="t"/>
                  </v:shape>
                </v:group>
                <v:group id="_x0000_s3093" style="position:absolute;left:2416;top:9189;width:197;height:120" coordorigin="9213,3256" coordsize="197,120">
                  <v:shape id="_x0000_s3094" style="position:absolute;left:9217;top:3296;width:45;height:53;flip:y" coordsize="57,67" path="m33,67c45,64,57,62,57,52,57,42,39,8,30,4,21,,6,18,3,28,,38,7,51,15,64v,,18,3,18,3xe" filled="f">
                    <v:path arrowok="t"/>
                  </v:shape>
                  <v:shape id="_x0000_s3095" style="position:absolute;left:9224;top:3328;width:52;height:48;flip:y" coordsize="65,61" path="m13,56c23,61,57,52,61,44,65,36,47,10,37,5,27,,8,9,4,17,,25,3,51,13,56xe">
                    <v:path arrowok="t"/>
                  </v:shape>
                  <v:oval id="_x0000_s3096" style="position:absolute;left:9213;top:3256;width:49;height:69;flip:y"/>
                  <v:shape id="_x0000_s3097" style="position:absolute;left:9299;top:3277;width:78;height:94;flip:y" coordsize="65,61" path="m13,56c23,61,57,52,61,44,65,36,47,10,37,5,27,,8,9,4,17,,25,3,51,13,56xe">
                    <v:path arrowok="t"/>
                  </v:shape>
                  <v:shape id="_x0000_s3098" style="position:absolute;left:9271;top:3275;width:71;height:94;flip:y" coordsize="65,61" path="m13,56c23,61,57,52,61,44,65,36,47,10,37,5,27,,8,9,4,17,,25,3,51,13,56xe">
                    <v:path arrowok="t"/>
                  </v:shape>
                  <v:shape id="_x0000_s3099" style="position:absolute;left:9339;top:3266;width:71;height:94;flip:y" coordsize="65,61" path="m13,56c23,61,57,52,61,44,65,36,47,10,37,5,27,,8,9,4,17,,25,3,51,13,56xe">
                    <v:path arrowok="t"/>
                  </v:shape>
                </v:group>
              </v:group>
              <v:group id="_x0000_s3100" style="position:absolute;left:1820;top:8126;width:1070;height:1192" coordorigin="3140,8126" coordsize="1073,1195">
                <v:group id="_x0000_s3101" style="position:absolute;left:3140;top:8305;width:613;height:1016" coordorigin="2183,8305" coordsize="613,1016">
                  <v:group id="_x0000_s3102" style="position:absolute;left:2183;top:8305;width:613;height:1016" coordorigin="4200,10452" coordsize="757,1133">
                    <v:roundrect id="_x0000_s3103" style="position:absolute;left:4356;top:10452;width:460;height:31" arcsize=".5" strokecolor="#333"/>
                    <v:shape id="_x0000_s3104" style="position:absolute;left:4200;top:11471;width:757;height:114;mso-wrap-style:square;mso-wrap-distance-left:0;mso-wrap-distance-top:0;mso-wrap-distance-right:0;mso-wrap-distance-bottom:0;v-text-anchor:top" coordsize="757,114" path="m27,22hdc39,76,,94,98,103hhc196,112,602,114,709,97,757,75,738,20,744,hde" filled="f" strokecolor="#333">
                      <v:path arrowok="t"/>
                    </v:shape>
                    <v:line id="_x0000_s3105" style="position:absolute" from="4228,10890" to="4228,11520" strokecolor="#333"/>
                    <v:line id="_x0000_s3106" style="position:absolute" from="4944,10890" to="4944,11475" strokecolor="#333"/>
                    <v:shape id="_x0000_s3107" style="position:absolute;left:4788;top:10467;width:162;height:458;flip:x;mso-wrap-style:square;mso-wrap-distance-left:0;mso-wrap-distance-top:0;mso-wrap-distance-right:0;mso-wrap-distance-bottom:0;v-text-anchor:top" coordsize="162,458" path="m135,hhc144,21,151,82,153,117hbc156,153,162,198,153,213hhc144,228,66,233,42,252,18,271,12,272,6,306hbc,340,8,426,8,458hhe" filled="f" strokecolor="#333">
                      <v:path arrowok="t"/>
                    </v:shape>
                    <v:shape id="_x0000_s3108" style="position:absolute;left:4221;top:10470;width:162;height:458;mso-wrap-style:square;mso-wrap-distance-left:0;mso-wrap-distance-top:0;mso-wrap-distance-right:0;mso-wrap-distance-bottom:0;v-text-anchor:top" coordsize="162,458" path="m135,hhc144,21,151,82,153,117hbc156,153,162,198,153,213hhc144,228,66,233,42,252,18,271,12,272,6,306hbc,340,8,426,8,458hhe" filled="f" strokecolor="#333">
                      <v:path arrowok="t"/>
                    </v:shape>
                  </v:group>
                  <v:group id="_x0000_s3109" style="position:absolute;left:2405;top:9038;width:197;height:120" coordorigin="9213,3256" coordsize="197,120">
                    <v:shape id="_x0000_s3110" style="position:absolute;left:9217;top:3296;width:45;height:53;flip:y" coordsize="57,67" path="m33,67c45,64,57,62,57,52,57,42,39,8,30,4,21,,6,18,3,28,,38,7,51,15,64v,,18,3,18,3xe" filled="f">
                      <v:path arrowok="t"/>
                    </v:shape>
                    <v:shape id="_x0000_s3111" style="position:absolute;left:9224;top:3328;width:52;height:48;flip:y" coordsize="65,61" path="m13,56c23,61,57,52,61,44,65,36,47,10,37,5,27,,8,9,4,17,,25,3,51,13,56xe">
                      <v:path arrowok="t"/>
                    </v:shape>
                    <v:oval id="_x0000_s3112" style="position:absolute;left:9213;top:3256;width:49;height:69;flip:y"/>
                    <v:shape id="_x0000_s3113" style="position:absolute;left:9299;top:3277;width:78;height:94;flip:y" coordsize="65,61" path="m13,56c23,61,57,52,61,44,65,36,47,10,37,5,27,,8,9,4,17,,25,3,51,13,56xe">
                      <v:path arrowok="t"/>
                    </v:shape>
                    <v:shape id="_x0000_s3114" style="position:absolute;left:9271;top:3275;width:71;height:94;flip:y" coordsize="65,61" path="m13,56c23,61,57,52,61,44,65,36,47,10,37,5,27,,8,9,4,17,,25,3,51,13,56xe">
                      <v:path arrowok="t"/>
                    </v:shape>
                    <v:shape id="_x0000_s3115" style="position:absolute;left:9339;top:3266;width:71;height:94;flip:y" coordsize="65,61" path="m13,56c23,61,57,52,61,44,65,36,47,10,37,5,27,,8,9,4,17,,25,3,51,13,56xe">
                      <v:path arrowok="t"/>
                    </v:shape>
                  </v:group>
                  <v:group id="_x0000_s3116" style="position:absolute;left:2234;top:9072;width:197;height:120" coordorigin="9213,3256" coordsize="197,120">
                    <v:shape id="_x0000_s3117" style="position:absolute;left:9217;top:3296;width:45;height:53;flip:y" coordsize="57,67" path="m33,67c45,64,57,62,57,52,57,42,39,8,30,4,21,,6,18,3,28,,38,7,51,15,64v,,18,3,18,3xe" filled="f">
                      <v:path arrowok="t"/>
                    </v:shape>
                    <v:shape id="_x0000_s3118" style="position:absolute;left:9224;top:3328;width:52;height:48;flip:y" coordsize="65,61" path="m13,56c23,61,57,52,61,44,65,36,47,10,37,5,27,,8,9,4,17,,25,3,51,13,56xe">
                      <v:path arrowok="t"/>
                    </v:shape>
                    <v:oval id="_x0000_s3119" style="position:absolute;left:9213;top:3256;width:49;height:69;flip:y"/>
                    <v:shape id="_x0000_s3120" style="position:absolute;left:9299;top:3277;width:78;height:94;flip:y" coordsize="65,61" path="m13,56c23,61,57,52,61,44,65,36,47,10,37,5,27,,8,9,4,17,,25,3,51,13,56xe">
                      <v:path arrowok="t"/>
                    </v:shape>
                    <v:shape id="_x0000_s3121" style="position:absolute;left:9271;top:3275;width:71;height:94;flip:y" coordsize="65,61" path="m13,56c23,61,57,52,61,44,65,36,47,10,37,5,27,,8,9,4,17,,25,3,51,13,56xe">
                      <v:path arrowok="t"/>
                    </v:shape>
                    <v:shape id="_x0000_s3122" style="position:absolute;left:9339;top:3266;width:71;height:94;flip:y" coordsize="65,61" path="m13,56c23,61,57,52,61,44,65,36,47,10,37,5,27,,8,9,4,17,,25,3,51,13,56xe">
                      <v:path arrowok="t"/>
                    </v:shape>
                  </v:group>
                  <v:group id="_x0000_s3123" style="position:absolute;left:2556;top:9028;width:197;height:120" coordorigin="9213,3256" coordsize="197,120">
                    <v:shape id="_x0000_s3124" style="position:absolute;left:9217;top:3296;width:45;height:53;flip:y" coordsize="57,67" path="m33,67c45,64,57,62,57,52,57,42,39,8,30,4,21,,6,18,3,28,,38,7,51,15,64v,,18,3,18,3xe" filled="f">
                      <v:path arrowok="t"/>
                    </v:shape>
                    <v:shape id="_x0000_s3125" style="position:absolute;left:9224;top:3328;width:52;height:48;flip:y" coordsize="65,61" path="m13,56c23,61,57,52,61,44,65,36,47,10,37,5,27,,8,9,4,17,,25,3,51,13,56xe">
                      <v:path arrowok="t"/>
                    </v:shape>
                    <v:oval id="_x0000_s3126" style="position:absolute;left:9213;top:3256;width:49;height:69;flip:y"/>
                    <v:shape id="_x0000_s3127" style="position:absolute;left:9299;top:3277;width:78;height:94;flip:y" coordsize="65,61" path="m13,56c23,61,57,52,61,44,65,36,47,10,37,5,27,,8,9,4,17,,25,3,51,13,56xe">
                      <v:path arrowok="t"/>
                    </v:shape>
                    <v:shape id="_x0000_s3128" style="position:absolute;left:9271;top:3275;width:71;height:94;flip:y" coordsize="65,61" path="m13,56c23,61,57,52,61,44,65,36,47,10,37,5,27,,8,9,4,17,,25,3,51,13,56xe">
                      <v:path arrowok="t"/>
                    </v:shape>
                    <v:shape id="_x0000_s3129" style="position:absolute;left:9339;top:3266;width:71;height:94;flip:y" coordsize="65,61" path="m13,56c23,61,57,52,61,44,65,36,47,10,37,5,27,,8,9,4,17,,25,3,51,13,56xe">
                      <v:path arrowok="t"/>
                    </v:shape>
                  </v:group>
                  <v:group id="_x0000_s3130" style="position:absolute;left:2234;top:9189;width:197;height:120" coordorigin="9213,3256" coordsize="197,120">
                    <v:shape id="_x0000_s3131" style="position:absolute;left:9217;top:3296;width:45;height:53;flip:y" coordsize="57,67" path="m33,67c45,64,57,62,57,52,57,42,39,8,30,4,21,,6,18,3,28,,38,7,51,15,64v,,18,3,18,3xe" filled="f">
                      <v:path arrowok="t"/>
                    </v:shape>
                    <v:shape id="_x0000_s3132" style="position:absolute;left:9224;top:3328;width:52;height:48;flip:y" coordsize="65,61" path="m13,56c23,61,57,52,61,44,65,36,47,10,37,5,27,,8,9,4,17,,25,3,51,13,56xe">
                      <v:path arrowok="t"/>
                    </v:shape>
                    <v:oval id="_x0000_s3133" style="position:absolute;left:9213;top:3256;width:49;height:69;flip:y"/>
                    <v:shape id="_x0000_s3134" style="position:absolute;left:9299;top:3277;width:78;height:94;flip:y" coordsize="65,61" path="m13,56c23,61,57,52,61,44,65,36,47,10,37,5,27,,8,9,4,17,,25,3,51,13,56xe">
                      <v:path arrowok="t"/>
                    </v:shape>
                    <v:shape id="_x0000_s3135" style="position:absolute;left:9271;top:3275;width:71;height:94;flip:y" coordsize="65,61" path="m13,56c23,61,57,52,61,44,65,36,47,10,37,5,27,,8,9,4,17,,25,3,51,13,56xe">
                      <v:path arrowok="t"/>
                    </v:shape>
                    <v:shape id="_x0000_s3136" style="position:absolute;left:9339;top:3266;width:71;height:94;flip:y" coordsize="65,61" path="m13,56c23,61,57,52,61,44,65,36,47,10,37,5,27,,8,9,4,17,,25,3,51,13,56xe">
                      <v:path arrowok="t"/>
                    </v:shape>
                  </v:group>
                  <v:group id="_x0000_s3137" style="position:absolute;left:2569;top:9179;width:197;height:120" coordorigin="9213,3256" coordsize="197,120">
                    <v:shape id="_x0000_s3138" style="position:absolute;left:9217;top:3296;width:45;height:53;flip:y" coordsize="57,67" path="m33,67c45,64,57,62,57,52,57,42,39,8,30,4,21,,6,18,3,28,,38,7,51,15,64v,,18,3,18,3xe" filled="f">
                      <v:path arrowok="t"/>
                    </v:shape>
                    <v:shape id="_x0000_s3139" style="position:absolute;left:9224;top:3328;width:52;height:48;flip:y" coordsize="65,61" path="m13,56c23,61,57,52,61,44,65,36,47,10,37,5,27,,8,9,4,17,,25,3,51,13,56xe">
                      <v:path arrowok="t"/>
                    </v:shape>
                    <v:oval id="_x0000_s3140" style="position:absolute;left:9213;top:3256;width:49;height:69;flip:y"/>
                    <v:shape id="_x0000_s3141" style="position:absolute;left:9299;top:3277;width:78;height:94;flip:y" coordsize="65,61" path="m13,56c23,61,57,52,61,44,65,36,47,10,37,5,27,,8,9,4,17,,25,3,51,13,56xe">
                      <v:path arrowok="t"/>
                    </v:shape>
                    <v:shape id="_x0000_s3142" style="position:absolute;left:9271;top:3275;width:71;height:94;flip:y" coordsize="65,61" path="m13,56c23,61,57,52,61,44,65,36,47,10,37,5,27,,8,9,4,17,,25,3,51,13,56xe">
                      <v:path arrowok="t"/>
                    </v:shape>
                    <v:shape id="_x0000_s3143" style="position:absolute;left:9339;top:3266;width:71;height:94;flip:y" coordsize="65,61" path="m13,56c23,61,57,52,61,44,65,36,47,10,37,5,27,,8,9,4,17,,25,3,51,13,56xe">
                      <v:path arrowok="t"/>
                    </v:shape>
                  </v:group>
                  <v:shape id="_x0000_s3144" type="#_x0000_t202" style="position:absolute;left:2223;top:8639;width:548;height:366">
                    <v:textbox>
                      <w:txbxContent>
                        <w:p w:rsidR="002D4117" w:rsidRDefault="00856A84">
                          <w:proofErr w:type="spellStart"/>
                          <w:r w:rsidRPr="009660A2">
                            <w:rPr>
                              <w:sz w:val="11"/>
                              <w:szCs w:val="11"/>
                            </w:rPr>
                            <w:t>NaC</w:t>
                          </w:r>
                          <w:r w:rsidRPr="00FF6E1E">
                            <w:rPr>
                              <w:sz w:val="11"/>
                              <w:szCs w:val="11"/>
                            </w:rPr>
                            <w:t>l</w:t>
                          </w:r>
                          <w:proofErr w:type="spellEnd"/>
                        </w:p>
                      </w:txbxContent>
                    </v:textbox>
                  </v:shape>
                </v:group>
                <v:group id="_x0000_s3145" style="position:absolute;left:3304;top:8126;width:335;height:448" coordorigin="5120,8685" coordsize="335,448">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3146" type="#_x0000_t7" style="position:absolute;left:5402;top:8685;width:53;height:375;rotation:42"/>
                  <v:oval id="_x0000_s3147" style="position:absolute;left:5120;top:9010;width:213;height:123;rotation:-2064664fd"/>
                </v:group>
                <v:group id="_x0000_s3148" style="position:absolute;left:3890;top:9060;width:323;height:161" coordorigin="4664,8436" coordsize="440,218">
                  <v:rect id="_x0000_s3149" style="position:absolute;left:4664;top:8583;width:440;height:71"/>
                  <v:shape id="_x0000_s3150" type="#_x0000_t8" style="position:absolute;left:4747;top:8436;width:279;height:150;rotation:-180"/>
                </v:group>
              </v:group>
            </v:group>
            <v:shape id="_x0000_s3151" type="#_x0000_t32" style="position:absolute;left:3736;top:9255;width:407;height:14" o:connectortype="straight">
              <v:stroke endarrow="block"/>
            </v:shape>
            <v:shape id="_x0000_s3152" type="#_x0000_t32" style="position:absolute;left:6167;top:9267;width:407;height:14" o:connectortype="straight">
              <v:stroke endarrow="block"/>
            </v:shape>
            <v:shape id="_x0000_s3153" type="#_x0000_t32" style="position:absolute;left:5149;top:9241;width:407;height:14" o:connectortype="straight">
              <v:stroke endarrow="block"/>
            </v:shape>
            <v:shape id="_x0000_s3154" type="#_x0000_t32" style="position:absolute;left:7079;top:9261;width:407;height:14" o:connectortype="straight">
              <v:stroke endarrow="block"/>
            </v:shape>
            <v:group id="_x0000_s3155" style="position:absolute;left:4149;top:8846;width:1096;height:804" coordorigin="5876,12816" coordsize="1740,1210">
              <v:shape id="_x0000_s3156" type="#_x0000_t75" style="position:absolute;left:5876;top:12826;width:1740;height:1200;visibility:visible">
                <v:imagedata r:id="rId29" o:title="" chromakey="white"/>
              </v:shape>
              <v:group id="xjhlx20" o:spid="_x0000_s3157" style="position:absolute;left:7095;top:12816;width:183;height:325" coordorigin="3780,1284" coordsize="2340,2808">
                <v:oval id="_x0000_s3158" style="position:absolute;left:4320;top:1284;width:1260;height:312;visibility:visible">
                  <v:fill color2="fill darken(34)" angle="-90" method="linear sigma" focus="50%" type="gradient"/>
                </v:oval>
                <v:rect id="_x0000_s3159" style="position:absolute;left:3780;top:2376;width:2340;height:1716;visibility:visible">
                  <v:fill color2="fill darken(34)" angle="-90" method="linear sigma" focus="50%" type="gradient"/>
                </v:rect>
                <v:shape id="_x0000_s3160" style="position:absolute;left:4320;top:1596;width:1260;height:780;visibility:visible" coordsize="1260,780" path="m360,l,780r1260,l900,e">
                  <v:fill color2="fill darken(34)" angle="-90" method="linear sigma" focus="50%" type="gradient"/>
                  <v:path arrowok="t"/>
                </v:shape>
              </v:group>
              <v:group id="xjhlx20" o:spid="_x0000_s3161" style="position:absolute;left:7287;top:12903;width:119;height:228" coordorigin="3780,1284" coordsize="2340,2808">
                <v:oval id="_x0000_s3162" style="position:absolute;left:4320;top:1284;width:1260;height:312;visibility:visible">
                  <v:fill color2="fill darken(34)" angle="-90" method="linear sigma" focus="50%" type="gradient"/>
                </v:oval>
                <v:rect id="_x0000_s3163" style="position:absolute;left:3780;top:2376;width:2340;height:1716;visibility:visible">
                  <v:fill color2="fill darken(34)" angle="-90" method="linear sigma" focus="50%" type="gradient"/>
                </v:rect>
                <v:shape id="_x0000_s3164" style="position:absolute;left:4320;top:1596;width:1260;height:780;visibility:visible" coordsize="1260,780" path="m360,l,780r1260,l900,e">
                  <v:fill color2="fill darken(34)" angle="-90" method="linear sigma" focus="50%" type="gradient"/>
                  <v:path arrowok="t"/>
                </v:shape>
              </v:group>
              <v:oval id="_x0000_s3165" style="position:absolute;left:6039;top:13065;width:301;height:97" fillcolor="black"/>
            </v:group>
            <v:group id="_x0000_s3166" style="position:absolute;left:5289;top:8567;width:917;height:1140" coordorigin="4603,8053" coordsize="917,1140">
              <v:group id="_x0000_s3167" style="position:absolute;left:4941;top:8548;width:579;height:645" coordorigin="1936,10524" coordsize="711,793">
                <v:roundrect id="_x0000_s3168" style="position:absolute;left:2536;top:10599;width:111;height:24;rotation:1968487fd" arcsize="10923f"/>
                <v:roundrect id="_x0000_s3169" style="position:absolute;left:1936;top:10573;width:616;height:24" arcsize="10923f"/>
                <v:rect id="_x0000_s3170" style="position:absolute;left:2468;top:10524;width:112;height:118" stroked="f"/>
                <v:shape id="_x0000_s3171" style="position:absolute;left:1948;top:10582;width:25;height:237;mso-wrap-style:square;mso-wrap-distance-left:0;mso-wrap-distance-top:0;mso-wrap-distance-right:0;mso-wrap-distance-bottom:0;v-text-anchor:top" coordsize="26,285" path="m25,285v,-21,,-42,,-60c25,207,26,199,25,175,24,151,22,103,20,80,18,57,18,48,15,35,12,22,6,11,,e" filled="f">
                  <v:path arrowok="t"/>
                </v:shape>
                <v:shape id="_x0000_s3172" style="position:absolute;left:2432;top:10586;width:153;height:34;mso-wrap-style:square;mso-wrap-distance-left:0;mso-wrap-distance-top:0;mso-wrap-distance-right:0;mso-wrap-distance-bottom:0;v-text-anchor:top" coordsize="155,40" path="m,c27,1,54,3,80,10v26,7,50,18,75,30e" filled="f">
                  <v:path arrowok="t"/>
                </v:shape>
                <v:shape id="_x0000_s3173" style="position:absolute;left:2452;top:10566;width:153;height:33;mso-wrap-style:square;mso-wrap-distance-left:0;mso-wrap-distance-top:0;mso-wrap-distance-right:0;mso-wrap-distance-bottom:0;v-text-anchor:top" coordsize="155,40" path="m,c27,1,54,3,80,10v26,7,50,18,75,30e" filled="f">
                  <v:path arrowok="t"/>
                </v:shape>
                <v:shape id="_x0000_s3174" style="position:absolute;left:2529;top:10640;width:101;height:142;mso-wrap-style:square;mso-wrap-distance-left:0;mso-wrap-distance-top:0;mso-wrap-distance-right:0;mso-wrap-distance-bottom:0;v-text-anchor:top" coordsize="102,170" path="m2,170c1,150,,130,2,110,4,90,8,66,17,50,26,34,43,23,57,15,71,7,86,3,102,e" filled="f">
                  <v:path arrowok="t"/>
                </v:shape>
                <v:line id="_x0000_s3175" style="position:absolute" from="1972,10806" to="1973,11206" o:allowoverlap="f"/>
                <v:line id="_x0000_s3176" style="position:absolute;rotation:1;flip:x" from="2524,10744" to="2533,11206" o:allowoverlap="f"/>
                <v:shape id="_x0000_s3177" style="position:absolute;left:1938;top:11186;width:598;height:131;mso-wrap-style:square;mso-wrap-distance-left:0;mso-wrap-distance-top:0;mso-wrap-distance-right:0;mso-wrap-distance-bottom:0;v-text-anchor:top" coordsize="484,126" o:allowoverlap="f" path="m28,19c35,34,,98,71,112v71,14,316,12,383,-7hhc484,82,472,22,476,hbe" filled="f">
                  <v:path arrowok="t"/>
                </v:shape>
              </v:group>
              <v:group id="_x0000_s3178" style="position:absolute;left:5134;top:9072;width:197;height:120" coordorigin="9213,3256" coordsize="197,120">
                <v:shape id="_x0000_s3179" style="position:absolute;left:9217;top:3296;width:45;height:53;flip:y" coordsize="57,67" path="m33,67c45,64,57,62,57,52,57,42,39,8,30,4,21,,6,18,3,28,,38,7,51,15,64v,,18,3,18,3xe" filled="f">
                  <v:path arrowok="t"/>
                </v:shape>
                <v:shape id="_x0000_s3180" style="position:absolute;left:9224;top:3328;width:52;height:48;flip:y" coordsize="65,61" path="m13,56c23,61,57,52,61,44,65,36,47,10,37,5,27,,8,9,4,17,,25,3,51,13,56xe">
                  <v:path arrowok="t"/>
                </v:shape>
                <v:oval id="_x0000_s3181" style="position:absolute;left:9213;top:3256;width:49;height:69;flip:y"/>
                <v:shape id="_x0000_s3182" style="position:absolute;left:9299;top:3277;width:78;height:94;flip:y" coordsize="65,61" path="m13,56c23,61,57,52,61,44,65,36,47,10,37,5,27,,8,9,4,17,,25,3,51,13,56xe">
                  <v:path arrowok="t"/>
                </v:shape>
                <v:shape id="_x0000_s3183" style="position:absolute;left:9271;top:3275;width:71;height:94;flip:y" coordsize="65,61" path="m13,56c23,61,57,52,61,44,65,36,47,10,37,5,27,,8,9,4,17,,25,3,51,13,56xe">
                  <v:path arrowok="t"/>
                </v:shape>
                <v:shape id="_x0000_s3184" style="position:absolute;left:9339;top:3266;width:71;height:94;flip:y" coordsize="65,61" path="m13,56c23,61,57,52,61,44,65,36,47,10,37,5,27,,8,9,4,17,,25,3,51,13,56xe">
                  <v:path arrowok="t"/>
                </v:shape>
              </v:group>
              <v:group id="_x0000_s3185" style="position:absolute;left:5028;top:8652;width:164;height:71;rotation:-90" coordorigin="9213,3256" coordsize="197,120">
                <v:shape id="_x0000_s3186" style="position:absolute;left:9217;top:3296;width:45;height:53;flip:y" coordsize="57,67" path="m33,67c45,64,57,62,57,52,57,42,39,8,30,4,21,,6,18,3,28,,38,7,51,15,64v,,18,3,18,3xe" filled="f">
                  <v:path arrowok="t"/>
                </v:shape>
                <v:shape id="_x0000_s3187" style="position:absolute;left:9224;top:3328;width:52;height:48;flip:y" coordsize="65,61" path="m13,56c23,61,57,52,61,44,65,36,47,10,37,5,27,,8,9,4,17,,25,3,51,13,56xe">
                  <v:path arrowok="t"/>
                </v:shape>
                <v:oval id="_x0000_s3188" style="position:absolute;left:9213;top:3256;width:49;height:69;flip:y"/>
                <v:shape id="_x0000_s3189" style="position:absolute;left:9299;top:3277;width:78;height:94;flip:y" coordsize="65,61" path="m13,56c23,61,57,52,61,44,65,36,47,10,37,5,27,,8,9,4,17,,25,3,51,13,56xe">
                  <v:path arrowok="t"/>
                </v:shape>
                <v:shape id="_x0000_s3190" style="position:absolute;left:9271;top:3275;width:71;height:94;flip:y" coordsize="65,61" path="m13,56c23,61,57,52,61,44,65,36,47,10,37,5,27,,8,9,4,17,,25,3,51,13,56xe">
                  <v:path arrowok="t"/>
                </v:shape>
                <v:shape id="_x0000_s3191" style="position:absolute;left:9339;top:3266;width:71;height:94;flip:y" coordsize="65,61" path="m13,56c23,61,57,52,61,44,65,36,47,10,37,5,27,,8,9,4,17,,25,3,51,13,56xe">
                  <v:path arrowok="t"/>
                </v:shape>
              </v:group>
              <v:shape id="_x0000_s3192" style="position:absolute;left:4603;top:8053;width:523;height:485" coordsize="1315,1219" path="m27,236hdc23,225,8,212,16,204v13,-13,36,-6,54,-10c84,191,99,187,113,183v59,-40,112,-31,182,-54c371,105,338,115,392,97,430,84,482,39,521,22,542,13,586,,586,v50,52,81,122,118,183c717,205,747,247,747,247v19,60,62,109,96,161c849,418,848,431,854,441v15,24,38,41,54,64c937,547,963,604,994,645v12,16,30,28,43,43c1079,738,1040,701,1069,752v28,50,79,86,97,140c1180,931,1196,965,1220,999v3,14,2,31,10,43c1237,1053,1256,1053,1263,1064v52,83,29,66,-11,54c1176,1066,1114,998,1037,946,969,901,934,810,854,785,804,751,750,686,714,634,694,569,635,518,596,462v-24,-74,-5,-48,-43,-86c537,325,515,326,467,312,335,272,197,267,59,258,41,262,14,253,5,269v-5,9,44,86,54,96c72,405,92,437,113,473v19,33,16,79,43,107c199,625,172,593,220,688v5,9,16,13,22,21c250,719,257,730,263,742v19,38,39,63,65,96c361,880,344,893,392,924v33,48,66,92,118,118c687,1219,1081,1171,1284,1171hal1273,1107hde" filled="f">
                <v:path arrowok="t"/>
              </v:shape>
              <v:group id="_x0000_s3193" style="position:absolute;left:5039;top:8899;width:164;height:71;rotation:-90" coordorigin="9213,3256" coordsize="197,120">
                <v:shape id="_x0000_s3194" style="position:absolute;left:9217;top:3296;width:45;height:53;flip:y" coordsize="57,67" path="m33,67c45,64,57,62,57,52,57,42,39,8,30,4,21,,6,18,3,28,,38,7,51,15,64v,,18,3,18,3xe" filled="f">
                  <v:path arrowok="t"/>
                </v:shape>
                <v:shape id="_x0000_s3195" style="position:absolute;left:9224;top:3328;width:52;height:48;flip:y" coordsize="65,61" path="m13,56c23,61,57,52,61,44,65,36,47,10,37,5,27,,8,9,4,17,,25,3,51,13,56xe">
                  <v:path arrowok="t"/>
                </v:shape>
                <v:oval id="_x0000_s3196" style="position:absolute;left:9213;top:3256;width:49;height:69;flip:y"/>
                <v:shape id="_x0000_s3197" style="position:absolute;left:9299;top:3277;width:78;height:94;flip:y" coordsize="65,61" path="m13,56c23,61,57,52,61,44,65,36,47,10,37,5,27,,8,9,4,17,,25,3,51,13,56xe">
                  <v:path arrowok="t"/>
                </v:shape>
                <v:shape id="_x0000_s3198" style="position:absolute;left:9271;top:3275;width:71;height:94;flip:y" coordsize="65,61" path="m13,56c23,61,57,52,61,44,65,36,47,10,37,5,27,,8,9,4,17,,25,3,51,13,56xe">
                  <v:path arrowok="t"/>
                </v:shape>
                <v:shape id="_x0000_s3199" style="position:absolute;left:9339;top:3266;width:71;height:94;flip:y" coordsize="65,61" path="m13,56c23,61,57,52,61,44,65,36,47,10,37,5,27,,8,9,4,17,,25,3,51,13,56xe">
                  <v:path arrowok="t"/>
                </v:shape>
              </v:group>
            </v:group>
            <v:group id="_x0000_s3200" style="position:absolute;left:6560;top:8823;width:1240;height:783" coordorigin="6091,8433" coordsize="1240,783">
              <v:group id="_x0000_s3201" style="position:absolute;left:6091;top:8603;width:550;height:613" coordorigin="1936,10524" coordsize="711,793">
                <v:roundrect id="_x0000_s3202" style="position:absolute;left:2536;top:10599;width:111;height:24;rotation:1968487fd" arcsize="10923f"/>
                <v:roundrect id="_x0000_s3203" style="position:absolute;left:1936;top:10573;width:616;height:24" arcsize="10923f"/>
                <v:rect id="_x0000_s3204" style="position:absolute;left:2468;top:10524;width:112;height:118" stroked="f"/>
                <v:shape id="_x0000_s3205" style="position:absolute;left:1948;top:10582;width:25;height:237;mso-wrap-style:square;mso-wrap-distance-left:0;mso-wrap-distance-top:0;mso-wrap-distance-right:0;mso-wrap-distance-bottom:0;v-text-anchor:top" coordsize="26,285" path="m25,285v,-21,,-42,,-60c25,207,26,199,25,175,24,151,22,103,20,80,18,57,18,48,15,35,12,22,6,11,,e" filled="f">
                  <v:path arrowok="t"/>
                </v:shape>
                <v:shape id="_x0000_s3206" style="position:absolute;left:2432;top:10586;width:153;height:34;mso-wrap-style:square;mso-wrap-distance-left:0;mso-wrap-distance-top:0;mso-wrap-distance-right:0;mso-wrap-distance-bottom:0;v-text-anchor:top" coordsize="155,40" path="m,c27,1,54,3,80,10v26,7,50,18,75,30e" filled="f">
                  <v:path arrowok="t"/>
                </v:shape>
                <v:shape id="_x0000_s3207" style="position:absolute;left:2452;top:10566;width:153;height:33;mso-wrap-style:square;mso-wrap-distance-left:0;mso-wrap-distance-top:0;mso-wrap-distance-right:0;mso-wrap-distance-bottom:0;v-text-anchor:top" coordsize="155,40" path="m,c27,1,54,3,80,10v26,7,50,18,75,30e" filled="f">
                  <v:path arrowok="t"/>
                </v:shape>
                <v:shape id="_x0000_s3208" style="position:absolute;left:2529;top:10640;width:101;height:142;mso-wrap-style:square;mso-wrap-distance-left:0;mso-wrap-distance-top:0;mso-wrap-distance-right:0;mso-wrap-distance-bottom:0;v-text-anchor:top" coordsize="102,170" path="m2,170c1,150,,130,2,110,4,90,8,66,17,50,26,34,43,23,57,15,71,7,86,3,102,e" filled="f">
                  <v:path arrowok="t"/>
                </v:shape>
                <v:line id="_x0000_s3209" style="position:absolute" from="1972,10806" to="1973,11206" o:allowoverlap="f"/>
                <v:line id="_x0000_s3210" style="position:absolute;rotation:1;flip:x" from="2524,10744" to="2533,11206" o:allowoverlap="f"/>
                <v:shape id="_x0000_s3211" style="position:absolute;left:1938;top:11186;width:598;height:131;mso-wrap-style:square;mso-wrap-distance-left:0;mso-wrap-distance-top:0;mso-wrap-distance-right:0;mso-wrap-distance-bottom:0;v-text-anchor:top" coordsize="484,126" o:allowoverlap="f" path="m28,19c35,34,,98,71,112v71,14,316,12,383,-7hhc484,82,472,22,476,hbe" filled="f">
                  <v:path arrowok="t"/>
                </v:shape>
              </v:group>
              <v:group id="_x0000_s3212" style="position:absolute;left:6122;top:9061;width:439;height:118" coordorigin="2604,1797" coordsize="547,376">
                <v:group id="_x0000_s3213" style="position:absolute;left:2604;top:1797;width:547;height:14" coordorigin="2499,5805" coordsize="528,9">
                  <v:line id="_x0000_s3214" style="position:absolute" from="2535,5814" to="2989,5814"/>
                  <v:shape id="_x0000_s3215" style="position:absolute;left:2985;top:5805;width:42;height:9;mso-wrap-style:square;mso-wrap-distance-left:0;mso-wrap-distance-top:0;mso-wrap-distance-right:0;mso-wrap-distance-bottom:0;v-text-anchor:top" coordsize="42,9" path="m,9c5,8,11,7,18,6,25,5,33,2,42,e" filled="f">
                    <v:path arrowok="t"/>
                  </v:shape>
                  <v:shape id="_x0000_s3216" style="position:absolute;left:2499;top:5805;width:42;height:9;flip:x;mso-wrap-style:square;mso-wrap-distance-left:0;mso-wrap-distance-top:0;mso-wrap-distance-right:0;mso-wrap-distance-bottom:0;v-text-anchor:top" coordsize="42,9" path="m,9c5,8,11,7,18,6,25,5,33,2,42,e" filled="f">
                    <v:path arrowok="t"/>
                  </v:shape>
                </v:group>
                <v:rect id="_x0000_s3217" style="position:absolute;left:2610;top:1815;width:513;height:358" fillcolor="black" stroked="f">
                  <v:fill r:id="rId26" o:title="横虚线" type="pattern"/>
                </v:rect>
              </v:group>
              <v:group id="_x0000_s3218" style="position:absolute;left:6723;top:8137;width:312;height:904;rotation:-4488784fd" coordorigin="2345,225" coordsize="1177,3435">
                <v:shape id="_x0000_s3219" type="#_x0000_t8" style="position:absolute;left:2345;top:3521;width:1177;height:139;flip:y;visibility:visible" adj="5282" filled="f"/>
                <v:line id="_x0000_s3220" style="position:absolute;visibility:visible" from="2657,409" to="2657,3439"/>
                <v:line id="_x0000_s3221" style="position:absolute;visibility:visible" from="3207,409" to="3207,3439"/>
                <v:shape id="_x0000_s3222" style="position:absolute;left:2530;top:225;width:712;height:200;visibility:visible" coordsize="319,101" path="m54,101l41,53,,13,52,,319,,305,35r-1,59e">
                  <v:path arrowok="t"/>
                </v:shape>
                <v:group id="_x0000_s3223" style="position:absolute;left:2667;top:667;width:349;height:2743" coordorigin="4332,1897" coordsize="349,1618">
                  <v:group id="xjhzhh5" o:spid="_x0000_s3224" style="position:absolute;left:4237;top:1992;width:538;height:347;rotation:90" coordorigin="2400,2160" coordsize="3200,240">
                    <v:line id="_x0000_s3225" style="position:absolute;visibility:visible" from="2400,2160" to="2400,2400" strokeweight=".1pt"/>
                    <v:line id="_x0000_s3226" style="position:absolute;visibility:visible" from="2560,2280" to="2560,2400" strokeweight=".1pt"/>
                    <v:line id="_x0000_s3227" style="position:absolute;visibility:visible" from="2720,2280" to="2720,2400" strokeweight=".1pt"/>
                    <v:line id="_x0000_s3228" style="position:absolute;visibility:visible" from="2880,2280" to="2880,2400" strokeweight=".1pt"/>
                    <v:line id="_x0000_s3229" style="position:absolute;visibility:visible" from="3040,2280" to="3040,2400" strokeweight=".1pt"/>
                    <v:line id="_x0000_s3230" style="position:absolute;visibility:visible" from="3200,2220" to="3200,2400" strokeweight=".1pt"/>
                    <v:line id="_x0000_s3231" style="position:absolute;visibility:visible" from="3360,2280" to="3360,2400" strokeweight=".1pt"/>
                    <v:line id="_x0000_s3232" style="position:absolute;visibility:visible" from="3520,2280" to="3520,2400" strokeweight=".1pt"/>
                    <v:line id="_x0000_s3233" style="position:absolute;visibility:visible" from="3680,2280" to="3680,2400" strokeweight=".1pt"/>
                    <v:line id="_x0000_s3234" style="position:absolute;visibility:visible" from="3840,2280" to="3840,2400" strokeweight=".1pt"/>
                    <v:line id="_x0000_s3235" style="position:absolute;visibility:visible" from="4000,2160" to="4000,2400" strokeweight=".1pt"/>
                    <v:line id="_x0000_s3236" style="position:absolute;visibility:visible" from="4160,2280" to="4160,2400" strokeweight=".1pt"/>
                    <v:line id="_x0000_s3237" style="position:absolute;visibility:visible" from="4320,2280" to="4320,2400" strokeweight=".1pt"/>
                    <v:line id="_x0000_s3238" style="position:absolute;visibility:visible" from="4480,2280" to="4480,2400" strokeweight=".1pt"/>
                    <v:line id="_x0000_s3239" style="position:absolute;visibility:visible" from="4640,2280" to="4640,2400" strokeweight=".1pt"/>
                    <v:line id="_x0000_s3240" style="position:absolute;visibility:visible" from="4800,2220" to="4800,2400" strokeweight=".1pt"/>
                    <v:line id="_x0000_s3241" style="position:absolute;visibility:visible" from="4960,2280" to="4960,2400" strokeweight=".1pt"/>
                    <v:line id="_x0000_s3242" style="position:absolute;visibility:visible" from="5120,2280" to="5120,2400" strokeweight=".1pt"/>
                    <v:line id="_x0000_s3243" style="position:absolute;visibility:visible" from="5280,2280" to="5280,2400" strokeweight=".1pt"/>
                    <v:line id="_x0000_s3244" style="position:absolute;visibility:visible" from="5440,2280" to="5440,2400" strokeweight=".1pt"/>
                    <v:line id="_x0000_s3245" style="position:absolute;visibility:visible" from="5600,2160" to="5600,2400" strokeweight=".1pt"/>
                  </v:group>
                  <v:group id="xjhzhh5" o:spid="_x0000_s3246" style="position:absolute;left:4238;top:3072;width:539;height:347;rotation:90" coordorigin="2400,2160" coordsize="3200,240">
                    <v:line id="_x0000_s3247" style="position:absolute;visibility:visible" from="2400,2160" to="2400,2400" strokeweight=".1pt"/>
                    <v:line id="_x0000_s3248" style="position:absolute;visibility:visible" from="2560,2280" to="2560,2400" strokeweight=".1pt"/>
                    <v:line id="_x0000_s3249" style="position:absolute;visibility:visible" from="2720,2280" to="2720,2400" strokeweight=".1pt"/>
                    <v:line id="_x0000_s3250" style="position:absolute;visibility:visible" from="2880,2280" to="2880,2400" strokeweight=".1pt"/>
                    <v:line id="_x0000_s3251" style="position:absolute;visibility:visible" from="3040,2280" to="3040,2400" strokeweight=".1pt"/>
                    <v:line id="_x0000_s3252" style="position:absolute;visibility:visible" from="3200,2220" to="3200,2400" strokeweight=".1pt"/>
                    <v:line id="_x0000_s3253" style="position:absolute;visibility:visible" from="3360,2280" to="3360,2400" strokeweight=".1pt"/>
                    <v:line id="_x0000_s3254" style="position:absolute;visibility:visible" from="3520,2280" to="3520,2400" strokeweight=".1pt"/>
                    <v:line id="_x0000_s3255" style="position:absolute;visibility:visible" from="3680,2280" to="3680,2400" strokeweight=".1pt"/>
                    <v:line id="_x0000_s3256" style="position:absolute;visibility:visible" from="3840,2280" to="3840,2400" strokeweight=".1pt"/>
                    <v:line id="_x0000_s3257" style="position:absolute;visibility:visible" from="4000,2160" to="4000,2400" strokeweight=".1pt"/>
                    <v:line id="_x0000_s3258" style="position:absolute;visibility:visible" from="4160,2280" to="4160,2400" strokeweight=".1pt"/>
                    <v:line id="_x0000_s3259" style="position:absolute;visibility:visible" from="4320,2280" to="4320,2400" strokeweight=".1pt"/>
                    <v:line id="_x0000_s3260" style="position:absolute;visibility:visible" from="4480,2280" to="4480,2400" strokeweight=".1pt"/>
                    <v:line id="_x0000_s3261" style="position:absolute;visibility:visible" from="4640,2280" to="4640,2400" strokeweight=".1pt"/>
                    <v:line id="_x0000_s3262" style="position:absolute;visibility:visible" from="4800,2220" to="4800,2400" strokeweight=".1pt"/>
                    <v:line id="_x0000_s3263" style="position:absolute;visibility:visible" from="4960,2280" to="4960,2400" strokeweight=".1pt"/>
                    <v:line id="_x0000_s3264" style="position:absolute;visibility:visible" from="5120,2280" to="5120,2400" strokeweight=".1pt"/>
                    <v:line id="_x0000_s3265" style="position:absolute;visibility:visible" from="5280,2280" to="5280,2400" strokeweight=".1pt"/>
                    <v:line id="_x0000_s3266" style="position:absolute;visibility:visible" from="5440,2280" to="5440,2400" strokeweight=".1pt"/>
                    <v:line id="_x0000_s3267" style="position:absolute;visibility:visible" from="5600,2160" to="5600,2400" strokeweight=".1pt"/>
                  </v:group>
                  <v:group id="xjhzhh5" o:spid="_x0000_s3268" style="position:absolute;left:4236;top:2531;width:539;height:347;rotation:90" coordorigin="2400,2160" coordsize="3200,240">
                    <v:line id="_x0000_s3269" style="position:absolute;visibility:visible" from="2400,2160" to="2400,2400" strokeweight=".1pt"/>
                    <v:line id="_x0000_s3270" style="position:absolute;visibility:visible" from="2560,2280" to="2560,2400" strokeweight=".1pt"/>
                    <v:line id="_x0000_s3271" style="position:absolute;visibility:visible" from="2720,2280" to="2720,2400" strokeweight=".1pt"/>
                    <v:line id="_x0000_s3272" style="position:absolute;visibility:visible" from="2880,2280" to="2880,2400" strokeweight=".1pt"/>
                    <v:line id="_x0000_s3273" style="position:absolute;visibility:visible" from="3040,2280" to="3040,2400" strokeweight=".1pt"/>
                    <v:line id="_x0000_s3274" style="position:absolute;visibility:visible" from="3200,2220" to="3200,2400" strokeweight=".1pt"/>
                    <v:line id="_x0000_s3275" style="position:absolute;visibility:visible" from="3360,2280" to="3360,2400" strokeweight=".1pt"/>
                    <v:line id="_x0000_s3276" style="position:absolute;visibility:visible" from="3520,2280" to="3520,2400" strokeweight=".1pt"/>
                    <v:line id="_x0000_s3277" style="position:absolute;visibility:visible" from="3680,2280" to="3680,2400" strokeweight=".1pt"/>
                    <v:line id="_x0000_s3278" style="position:absolute;visibility:visible" from="3840,2280" to="3840,2400" strokeweight=".1pt"/>
                    <v:line id="_x0000_s3279" style="position:absolute;visibility:visible" from="4000,2160" to="4000,2400" strokeweight=".1pt"/>
                    <v:line id="_x0000_s3280" style="position:absolute;visibility:visible" from="4160,2280" to="4160,2400" strokeweight=".1pt"/>
                    <v:line id="_x0000_s3281" style="position:absolute;visibility:visible" from="4320,2280" to="4320,2400" strokeweight=".1pt"/>
                    <v:line id="_x0000_s3282" style="position:absolute;visibility:visible" from="4480,2280" to="4480,2400" strokeweight=".1pt"/>
                    <v:line id="_x0000_s3283" style="position:absolute;visibility:visible" from="4640,2280" to="4640,2400" strokeweight=".1pt"/>
                    <v:line id="_x0000_s3284" style="position:absolute;visibility:visible" from="4800,2220" to="4800,2400" strokeweight=".1pt"/>
                    <v:line id="_x0000_s3285" style="position:absolute;visibility:visible" from="4960,2280" to="4960,2400" strokeweight=".1pt"/>
                    <v:line id="_x0000_s3286" style="position:absolute;visibility:visible" from="5120,2280" to="5120,2400" strokeweight=".1pt"/>
                    <v:line id="_x0000_s3287" style="position:absolute;visibility:visible" from="5280,2280" to="5280,2400" strokeweight=".1pt"/>
                    <v:line id="_x0000_s3288" style="position:absolute;visibility:visible" from="5440,2280" to="5440,2400" strokeweight=".1pt"/>
                    <v:line id="_x0000_s3289" style="position:absolute;visibility:visible" from="5600,2160" to="5600,2400" strokeweight=".1pt"/>
                  </v:group>
                </v:group>
                <v:roundrect id="_x0000_s3290" style="position:absolute;left:2640;top:3411;width:584;height:109;visibility:visible" arcsize="10725f"/>
              </v:group>
              <v:group id="_x0000_s3291" style="position:absolute;left:6355;top:8489;width:71;height:474" coordorigin="2307,8919" coordsize="175,688">
                <v:shape id="_x0000_s3292" style="position:absolute;left:2307;top:8919;width:123;height:688;rotation:17" coordsize="123,688" path="m27,c13,160,,321,5,409v5,88,40,84,54,118c73,561,80,586,91,613v11,27,21,51,32,75e" filled="f">
                  <v:stroke dashstyle="dash"/>
                  <v:path arrowok="t"/>
                </v:shape>
                <v:shape id="_x0000_s3293" style="position:absolute;left:2359;top:8919;width:123;height:688;rotation:14" coordsize="123,688" path="m27,c13,160,,321,5,409v5,88,40,84,54,118c73,561,80,586,91,613v11,27,21,51,32,75e" filled="f">
                  <v:stroke dashstyle="dash"/>
                  <v:path arrowok="t"/>
                </v:shape>
              </v:group>
            </v:group>
            <v:group id="_x0000_s3294" style="position:absolute;left:8026;top:8536;width:536;height:1059" coordorigin="8090,8045" coordsize="594,1174">
              <v:group id="_x0000_s3295" style="position:absolute;left:8090;top:8516;width:594;height:703" coordorigin="1936,10524" coordsize="711,793">
                <v:roundrect id="_x0000_s3296" style="position:absolute;left:2536;top:10599;width:111;height:24;rotation:1968487fd" arcsize="10923f"/>
                <v:roundrect id="_x0000_s3297" style="position:absolute;left:1936;top:10573;width:616;height:24" arcsize="10923f"/>
                <v:rect id="_x0000_s3298" style="position:absolute;left:2468;top:10524;width:112;height:118" stroked="f"/>
                <v:shape id="_x0000_s3299" style="position:absolute;left:1948;top:10582;width:25;height:237;mso-wrap-style:square;mso-wrap-distance-left:0;mso-wrap-distance-top:0;mso-wrap-distance-right:0;mso-wrap-distance-bottom:0;v-text-anchor:top" coordsize="26,285" path="m25,285v,-21,,-42,,-60c25,207,26,199,25,175,24,151,22,103,20,80,18,57,18,48,15,35,12,22,6,11,,e" filled="f">
                  <v:path arrowok="t"/>
                </v:shape>
                <v:shape id="_x0000_s3300" style="position:absolute;left:2432;top:10586;width:153;height:34;mso-wrap-style:square;mso-wrap-distance-left:0;mso-wrap-distance-top:0;mso-wrap-distance-right:0;mso-wrap-distance-bottom:0;v-text-anchor:top" coordsize="155,40" path="m,c27,1,54,3,80,10v26,7,50,18,75,30e" filled="f">
                  <v:path arrowok="t"/>
                </v:shape>
                <v:shape id="_x0000_s3301" style="position:absolute;left:2452;top:10566;width:153;height:33;mso-wrap-style:square;mso-wrap-distance-left:0;mso-wrap-distance-top:0;mso-wrap-distance-right:0;mso-wrap-distance-bottom:0;v-text-anchor:top" coordsize="155,40" path="m,c27,1,54,3,80,10v26,7,50,18,75,30e" filled="f">
                  <v:path arrowok="t"/>
                </v:shape>
                <v:shape id="_x0000_s3302" style="position:absolute;left:2529;top:10640;width:101;height:142;mso-wrap-style:square;mso-wrap-distance-left:0;mso-wrap-distance-top:0;mso-wrap-distance-right:0;mso-wrap-distance-bottom:0;v-text-anchor:top" coordsize="102,170" path="m2,170c1,150,,130,2,110,4,90,8,66,17,50,26,34,43,23,57,15,71,7,86,3,102,e" filled="f">
                  <v:path arrowok="t"/>
                </v:shape>
                <v:line id="_x0000_s3303" style="position:absolute" from="1972,10806" to="1973,11206" o:allowoverlap="f"/>
                <v:line id="_x0000_s3304" style="position:absolute;rotation:1;flip:x" from="2524,10744" to="2533,11206" o:allowoverlap="f"/>
                <v:shape id="_x0000_s3305" style="position:absolute;left:1938;top:11186;width:598;height:131;mso-wrap-style:square;mso-wrap-distance-left:0;mso-wrap-distance-top:0;mso-wrap-distance-right:0;mso-wrap-distance-bottom:0;v-text-anchor:top" coordsize="484,126" o:allowoverlap="f" path="m28,19c35,34,,98,71,112v71,14,316,12,383,-7hhc484,82,472,22,476,hbe" filled="f">
                  <v:path arrowok="t"/>
                </v:shape>
              </v:group>
              <v:group id="_x0000_s3306" style="position:absolute;left:8142;top:9099;width:440;height:108" coordorigin="2604,1797" coordsize="547,376">
                <v:group id="_x0000_s3307" style="position:absolute;left:2604;top:1797;width:547;height:14" coordorigin="2499,5805" coordsize="528,9">
                  <v:line id="_x0000_s3308" style="position:absolute" from="2535,5814" to="2989,5814"/>
                  <v:shape id="_x0000_s3309" style="position:absolute;left:2985;top:5805;width:42;height:9;mso-wrap-style:square;mso-wrap-distance-left:0;mso-wrap-distance-top:0;mso-wrap-distance-right:0;mso-wrap-distance-bottom:0;v-text-anchor:top" coordsize="42,9" path="m,9c5,8,11,7,18,6,25,5,33,2,42,e" filled="f">
                    <v:path arrowok="t"/>
                  </v:shape>
                  <v:shape id="_x0000_s3310" style="position:absolute;left:2499;top:5805;width:42;height:9;flip:x;mso-wrap-style:square;mso-wrap-distance-left:0;mso-wrap-distance-top:0;mso-wrap-distance-right:0;mso-wrap-distance-bottom:0;v-text-anchor:top" coordsize="42,9" path="m,9c5,8,11,7,18,6,25,5,33,2,42,e" filled="f">
                    <v:path arrowok="t"/>
                  </v:shape>
                </v:group>
                <v:rect id="_x0000_s3311" style="position:absolute;left:2610;top:1815;width:513;height:358" fillcolor="black" stroked="f">
                  <v:fill r:id="rId26" o:title="横虚线" type="pattern"/>
                </v:rect>
              </v:group>
              <v:roundrect id="_x0000_s3312" style="position:absolute;left:8274;top:8045;width:28;height:1107" arcsize=".5"/>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3313" type="#_x0000_t103" style="position:absolute;left:8244;top:8953;width:313;height:193"/>
            </v:group>
          </v:group>
          <o:OLEObject Type="Embed" ProgID="PBrush" ShapeID="_x0000_s3156" DrawAspect="Content" ObjectID="_1594489413" r:id="rId30"/>
        </w:object>
      </w:r>
      <w:r>
        <w:rPr>
          <w:rFonts w:hint="eastAsia"/>
        </w:rPr>
        <w:t>21</w:t>
      </w:r>
      <w:r>
        <w:rPr>
          <w:rFonts w:hint="eastAsia"/>
        </w:rPr>
        <w:t>．</w:t>
      </w:r>
      <w:r>
        <w:rPr>
          <w:rFonts w:hint="eastAsia"/>
        </w:rPr>
        <w:t>实验是学习化学的重要手段，请结合下图所示实验回答相应问题。</w:t>
      </w:r>
    </w:p>
    <w:tbl>
      <w:tblPr>
        <w:tblStyle w:val="a8"/>
        <w:tblW w:w="0" w:type="auto"/>
        <w:tblInd w:w="392" w:type="dxa"/>
        <w:tblLook w:val="04A0" w:firstRow="1" w:lastRow="0" w:firstColumn="1" w:lastColumn="0" w:noHBand="0" w:noVBand="1"/>
      </w:tblPr>
      <w:tblGrid>
        <w:gridCol w:w="1559"/>
        <w:gridCol w:w="6095"/>
        <w:gridCol w:w="1809"/>
      </w:tblGrid>
      <w:tr w:rsidR="00754CA3" w:rsidTr="00D850B9">
        <w:tc>
          <w:tcPr>
            <w:tcW w:w="1559" w:type="dxa"/>
          </w:tcPr>
          <w:p w:rsidR="0086394C" w:rsidRDefault="00856A84" w:rsidP="00B631F6">
            <w:r>
              <w:rPr>
                <w:rFonts w:ascii="宋体" w:hAnsi="宋体" w:cs="宋体"/>
                <w:kern w:val="0"/>
                <w:sz w:val="24"/>
              </w:rPr>
              <w:pict>
                <v:group id="_x0000_s3314" style="position:absolute;left:0;text-align:left;margin-left:5.95pt;margin-top:8.65pt;width:61.9pt;height:61.5pt;z-index:251667456" coordorigin="2580,8394" coordsize="1241,1233">
                  <v:shape id="_x0000_s3315" type="#_x0000_t202" style="position:absolute;left:3124;top:8427;width:552;height:535" stroked="f">
                    <v:textbox>
                      <w:txbxContent>
                        <w:p w:rsidR="002D4117" w:rsidRDefault="00856A84" w:rsidP="00B522CC">
                          <w:pPr>
                            <w:ind w:left="210" w:hangingChars="140" w:hanging="210"/>
                            <w:rPr>
                              <w:sz w:val="15"/>
                              <w:szCs w:val="15"/>
                            </w:rPr>
                          </w:pPr>
                          <w:r>
                            <w:rPr>
                              <w:sz w:val="15"/>
                              <w:szCs w:val="15"/>
                            </w:rPr>
                            <w:t>CO</w:t>
                          </w:r>
                          <w:r>
                            <w:rPr>
                              <w:sz w:val="15"/>
                              <w:szCs w:val="15"/>
                              <w:vertAlign w:val="subscript"/>
                            </w:rPr>
                            <w:t>2</w:t>
                          </w:r>
                        </w:p>
                      </w:txbxContent>
                    </v:textbox>
                  </v:shape>
                  <v:group id="_x0000_s3316" style="position:absolute;left:2580;top:8967;width:579;height:646" coordorigin="1936,10524" coordsize="711,793">
                    <v:roundrect id="_x0000_s3317" style="position:absolute;left:2536;top:10599;width:111;height:24;rotation:1968487fd" arcsize="10923f"/>
                    <v:roundrect id="_x0000_s3318" style="position:absolute;left:1936;top:10573;width:616;height:24" arcsize="10923f"/>
                    <v:rect id="_x0000_s3319" style="position:absolute;left:2468;top:10524;width:112;height:118" stroked="f"/>
                    <v:shape id="_x0000_s3320" style="position:absolute;left:1948;top:10582;width:25;height:237;mso-wrap-style:square;mso-wrap-distance-left:0;mso-wrap-distance-top:0;mso-wrap-distance-right:0;mso-wrap-distance-bottom:0;v-text-anchor:top" coordsize="26,285" path="m25,285v,-21,,-42,,-60c25,207,26,199,25,175,24,151,22,103,20,80,18,57,18,48,15,35,12,22,6,11,,e" filled="f">
                      <v:path arrowok="t"/>
                    </v:shape>
                    <v:shape id="_x0000_s3321" style="position:absolute;left:2432;top:10586;width:153;height:34;mso-wrap-style:square;mso-wrap-distance-left:0;mso-wrap-distance-top:0;mso-wrap-distance-right:0;mso-wrap-distance-bottom:0;v-text-anchor:top" coordsize="155,40" path="m,c27,1,54,3,80,10v26,7,50,18,75,30e" filled="f">
                      <v:path arrowok="t"/>
                    </v:shape>
                    <v:shape id="_x0000_s3322" style="position:absolute;left:2452;top:10566;width:153;height:33;mso-wrap-style:square;mso-wrap-distance-left:0;mso-wrap-distance-top:0;mso-wrap-distance-right:0;mso-wrap-distance-bottom:0;v-text-anchor:top" coordsize="155,40" path="m,c27,1,54,3,80,10v26,7,50,18,75,30e" filled="f">
                      <v:path arrowok="t"/>
                    </v:shape>
                    <v:shape id="_x0000_s3323" style="position:absolute;left:2529;top:10640;width:101;height:142;mso-wrap-style:square;mso-wrap-distance-left:0;mso-wrap-distance-top:0;mso-wrap-distance-right:0;mso-wrap-distance-bottom:0;v-text-anchor:top" coordsize="102,170" path="m2,170c1,150,,130,2,110,4,90,8,66,17,50,26,34,43,23,57,15,71,7,86,3,102,e" filled="f">
                      <v:path arrowok="t"/>
                    </v:shape>
                    <v:line id="_x0000_s3324" style="position:absolute" from="1972,10806" to="1973,11206" o:allowoverlap="f"/>
                    <v:line id="_x0000_s3325" style="position:absolute;rotation:1;flip:x" from="2524,10744" to="2533,11206" o:allowoverlap="f"/>
                    <v:shape id="_x0000_s3326" style="position:absolute;left:1938;top:11186;width:598;height:131;mso-wrap-style:square;mso-wrap-distance-left:0;mso-wrap-distance-top:0;mso-wrap-distance-right:0;mso-wrap-distance-bottom:0;v-text-anchor:top" coordsize="484,126" o:allowoverlap="f" path="m28,19c35,34,,98,71,112v71,14,316,12,383,-7hhc484,82,472,22,476,hbe" filled="f">
                      <v:path arrowok="t"/>
                    </v:shape>
                  </v:group>
                  <v:group id="_x0000_s3327" style="position:absolute;left:3082;top:8210;width:555;height:923;rotation:16039616fd" coordorigin="4200,10452" coordsize="757,1133">
                    <v:roundrect id="_x0000_s3328" style="position:absolute;left:4356;top:10452;width:460;height:31" arcsize=".5" strokecolor="#333"/>
                    <v:shape id="_x0000_s3329" style="position:absolute;left:4200;top:11471;width:757;height:114;mso-wrap-style:square;mso-wrap-distance-left:0;mso-wrap-distance-top:0;mso-wrap-distance-right:0;mso-wrap-distance-bottom:0;v-text-anchor:top" coordsize="757,114" path="m27,22hdc39,76,,94,98,103hhc196,112,602,114,709,97,757,75,738,20,744,hde" filled="f" strokecolor="#333">
                      <v:path arrowok="t"/>
                    </v:shape>
                    <v:line id="_x0000_s3330" style="position:absolute" from="4228,10890" to="4228,11520" strokecolor="#333"/>
                    <v:line id="_x0000_s3331" style="position:absolute" from="4944,10890" to="4944,11475" strokecolor="#333"/>
                    <v:shape id="_x0000_s3332" style="position:absolute;left:4788;top:10467;width:162;height:458;flip:x;mso-wrap-style:square;mso-wrap-distance-left:0;mso-wrap-distance-top:0;mso-wrap-distance-right:0;mso-wrap-distance-bottom:0;v-text-anchor:top" coordsize="162,458" path="m135,hhc144,21,151,82,153,117hbc156,153,162,198,153,213hhc144,228,66,233,42,252,18,271,12,272,6,306hbc,340,8,426,8,458hhe" filled="f" strokecolor="#333">
                      <v:path arrowok="t"/>
                    </v:shape>
                    <v:shape id="_x0000_s3333" style="position:absolute;left:4221;top:10470;width:162;height:458;mso-wrap-style:square;mso-wrap-distance-left:0;mso-wrap-distance-top:0;mso-wrap-distance-right:0;mso-wrap-distance-bottom:0;v-text-anchor:top" coordsize="162,458" path="m135,hhc144,21,151,82,153,117hbc156,153,162,198,153,213hhc144,228,66,233,42,252,18,271,12,272,6,306hbc,340,8,426,8,458hhe" filled="f" strokecolor="#333">
                      <v:path arrowok="t"/>
                    </v:shape>
                  </v:group>
                  <v:rect id="_x0000_s3334" style="position:absolute;left:2598;top:8653;width:500;height:58;rotation:-4245675fd;flip:x"/>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3335" type="#_x0000_t34" style="position:absolute;left:2512;top:9356;width:376;height:166;rotation:90;flip:x" o:connectortype="elbow" adj=",1000165,-117070"/>
                  <v:group id="_x0000_s3336" style="position:absolute;left:2647;top:9217;width:99;height:231" coordorigin="4724,9296" coordsize="89,359">
                    <v:rect id="_x0000_s3337" style="position:absolute;left:4739;top:9457;width:74;height:198"/>
                    <v:shape id="_x0000_s3338" style="position:absolute;left:4724;top:9296;width:85;height:179" coordsize="99,208" path="m36,hdc,108,13,42,26,204v21,-4,49,4,64,-11c99,184,61,184,58,172,57,168,77,84,79,75,76,64,77,51,69,43,27,,15,44,36,xe">
                      <v:path arrowok="t"/>
                    </v:shape>
                  </v:group>
                  <v:group id="_x0000_s3339" style="position:absolute;left:2813;top:9365;width:99;height:231" coordorigin="4724,9296" coordsize="89,359">
                    <v:rect id="_x0000_s3340" style="position:absolute;left:4739;top:9457;width:74;height:198"/>
                    <v:shape id="_x0000_s3341" style="position:absolute;left:4724;top:9296;width:85;height:179" coordsize="99,208" path="m36,hdc,108,13,42,26,204v21,-4,49,4,64,-11c99,184,61,184,58,172,57,168,77,84,79,75,76,64,77,51,69,43,27,,15,44,36,xe">
                      <v:path arrowok="t"/>
                    </v:shape>
                  </v:group>
                </v:group>
              </w:pict>
            </w:r>
          </w:p>
          <w:p w:rsidR="0086394C" w:rsidRDefault="00856A84" w:rsidP="00B631F6"/>
          <w:p w:rsidR="0086394C" w:rsidRDefault="00856A84" w:rsidP="00B631F6"/>
          <w:p w:rsidR="0086394C" w:rsidRDefault="00856A84" w:rsidP="00B631F6"/>
          <w:p w:rsidR="0086394C" w:rsidRDefault="00856A84" w:rsidP="00B631F6"/>
          <w:p w:rsidR="0086394C" w:rsidRDefault="00856A84" w:rsidP="0086394C">
            <w:pPr>
              <w:jc w:val="both"/>
            </w:pPr>
          </w:p>
        </w:tc>
        <w:tc>
          <w:tcPr>
            <w:tcW w:w="6095" w:type="dxa"/>
          </w:tcPr>
          <w:p w:rsidR="0086394C" w:rsidRDefault="00856A84" w:rsidP="00B631F6">
            <w:r>
              <w:rPr>
                <w:rFonts w:ascii="宋体" w:hAnsi="宋体" w:cs="宋体"/>
                <w:kern w:val="0"/>
                <w:sz w:val="24"/>
              </w:rPr>
              <w:pict>
                <v:group id="_x0000_s3342" style="position:absolute;left:0;text-align:left;margin-left:82.4pt;margin-top:395.05pt;width:53.5pt;height:59.6pt;z-index:251669504;mso-position-horizontal-relative:text;mso-position-vertical-relative:text" coordorigin="1820,8126" coordsize="1070,1192">
                  <v:group id="_x0000_s3343" style="position:absolute;left:1922;top:9059;width:468;height:217" coordorigin="2308,9092" coordsize="468,217">
                    <v:group id="_x0000_s3344" style="position:absolute;left:2308;top:9103;width:197;height:120" coordorigin="9213,3256" coordsize="197,120">
                      <v:shape id="_x0000_s3345" style="position:absolute;left:9217;top:3296;width:45;height:53;flip:y" coordsize="57,67" path="m33,67c45,64,57,62,57,52,57,42,39,8,30,4,21,,6,18,3,28,,38,7,51,15,64v,,18,3,18,3xe" filled="f">
                        <v:path arrowok="t"/>
                      </v:shape>
                      <v:shape id="_x0000_s3346" style="position:absolute;left:9224;top:3328;width:52;height:48;flip:y" coordsize="65,61" path="m13,56c23,61,57,52,61,44,65,36,47,10,37,5,27,,8,9,4,17,,25,3,51,13,56xe">
                        <v:path arrowok="t"/>
                      </v:shape>
                      <v:oval id="_x0000_s3347" style="position:absolute;left:9213;top:3256;width:49;height:69;flip:y"/>
                      <v:shape id="_x0000_s3348" style="position:absolute;left:9299;top:3277;width:78;height:94;flip:y" coordsize="65,61" path="m13,56c23,61,57,52,61,44,65,36,47,10,37,5,27,,8,9,4,17,,25,3,51,13,56xe">
                        <v:path arrowok="t"/>
                      </v:shape>
                      <v:shape id="_x0000_s3349" style="position:absolute;left:9271;top:3275;width:71;height:94;flip:y" coordsize="65,61" path="m13,56c23,61,57,52,61,44,65,36,47,10,37,5,27,,8,9,4,17,,25,3,51,13,56xe">
                        <v:path arrowok="t"/>
                      </v:shape>
                      <v:shape id="_x0000_s3350" style="position:absolute;left:9339;top:3266;width:71;height:94;flip:y" coordsize="65,61" path="m13,56c23,61,57,52,61,44,65,36,47,10,37,5,27,,8,9,4,17,,25,3,51,13,56xe">
                        <v:path arrowok="t"/>
                      </v:shape>
                    </v:group>
                    <v:group id="_x0000_s3351" style="position:absolute;left:2579;top:9092;width:197;height:120" coordorigin="9213,3256" coordsize="197,120">
                      <v:shape id="_x0000_s3352" style="position:absolute;left:9217;top:3296;width:45;height:53;flip:y" coordsize="57,67" path="m33,67c45,64,57,62,57,52,57,42,39,8,30,4,21,,6,18,3,28,,38,7,51,15,64v,,18,3,18,3xe" filled="f">
                        <v:path arrowok="t"/>
                      </v:shape>
                      <v:shape id="_x0000_s3353" style="position:absolute;left:9224;top:3328;width:52;height:48;flip:y" coordsize="65,61" path="m13,56c23,61,57,52,61,44,65,36,47,10,37,5,27,,8,9,4,17,,25,3,51,13,56xe">
                        <v:path arrowok="t"/>
                      </v:shape>
                      <v:oval id="_x0000_s3354" style="position:absolute;left:9213;top:3256;width:49;height:69;flip:y"/>
                      <v:shape id="_x0000_s3355" style="position:absolute;left:9299;top:3277;width:78;height:94;flip:y" coordsize="65,61" path="m13,56c23,61,57,52,61,44,65,36,47,10,37,5,27,,8,9,4,17,,25,3,51,13,56xe">
                        <v:path arrowok="t"/>
                      </v:shape>
                      <v:shape id="_x0000_s3356" style="position:absolute;left:9271;top:3275;width:71;height:94;flip:y" coordsize="65,61" path="m13,56c23,61,57,52,61,44,65,36,47,10,37,5,27,,8,9,4,17,,25,3,51,13,56xe">
                        <v:path arrowok="t"/>
                      </v:shape>
                      <v:shape id="_x0000_s3357" style="position:absolute;left:9339;top:3266;width:71;height:94;flip:y" coordsize="65,61" path="m13,56c23,61,57,52,61,44,65,36,47,10,37,5,27,,8,9,4,17,,25,3,51,13,56xe">
                        <v:path arrowok="t"/>
                      </v:shape>
                    </v:group>
                    <v:group id="_x0000_s3358" style="position:absolute;left:2416;top:9189;width:197;height:120" coordorigin="9213,3256" coordsize="197,120">
                      <v:shape id="_x0000_s3359" style="position:absolute;left:9217;top:3296;width:45;height:53;flip:y" coordsize="57,67" path="m33,67c45,64,57,62,57,52,57,42,39,8,30,4,21,,6,18,3,28,,38,7,51,15,64v,,18,3,18,3xe" filled="f">
                        <v:path arrowok="t"/>
                      </v:shape>
                      <v:shape id="_x0000_s3360" style="position:absolute;left:9224;top:3328;width:52;height:48;flip:y" coordsize="65,61" path="m13,56c23,61,57,52,61,44,65,36,47,10,37,5,27,,8,9,4,17,,25,3,51,13,56xe">
                        <v:path arrowok="t"/>
                      </v:shape>
                      <v:oval id="_x0000_s3361" style="position:absolute;left:9213;top:3256;width:49;height:69;flip:y"/>
                      <v:shape id="_x0000_s3362" style="position:absolute;left:9299;top:3277;width:78;height:94;flip:y" coordsize="65,61" path="m13,56c23,61,57,52,61,44,65,36,47,10,37,5,27,,8,9,4,17,,25,3,51,13,56xe">
                        <v:path arrowok="t"/>
                      </v:shape>
                      <v:shape id="_x0000_s3363" style="position:absolute;left:9271;top:3275;width:71;height:94;flip:y" coordsize="65,61" path="m13,56c23,61,57,52,61,44,65,36,47,10,37,5,27,,8,9,4,17,,25,3,51,13,56xe">
                        <v:path arrowok="t"/>
                      </v:shape>
                      <v:shape id="_x0000_s3364" style="position:absolute;left:9339;top:3266;width:71;height:94;flip:y" coordsize="65,61" path="m13,56c23,61,57,52,61,44,65,36,47,10,37,5,27,,8,9,4,17,,25,3,51,13,56xe">
                        <v:path arrowok="t"/>
                      </v:shape>
                    </v:group>
                  </v:group>
                  <v:group id="_x0000_s3365" style="position:absolute;left:1820;top:8126;width:1070;height:1192" coordorigin="3140,8126" coordsize="1073,1195">
                    <v:group id="_x0000_s3366" style="position:absolute;left:3140;top:8305;width:613;height:1016" coordorigin="2183,8305" coordsize="613,1016">
                      <v:group id="_x0000_s3367" style="position:absolute;left:2183;top:8305;width:613;height:1016" coordorigin="4200,10452" coordsize="757,1133">
                        <v:roundrect id="_x0000_s3368" style="position:absolute;left:4356;top:10452;width:460;height:31" arcsize=".5" strokecolor="#333"/>
                        <v:shape id="_x0000_s3369" style="position:absolute;left:4200;top:11471;width:757;height:114;mso-wrap-style:square;mso-wrap-distance-left:0;mso-wrap-distance-top:0;mso-wrap-distance-right:0;mso-wrap-distance-bottom:0;v-text-anchor:top" coordsize="757,114" path="m27,22hdc39,76,,94,98,103hhc196,112,602,114,709,97,757,75,738,20,744,hde" filled="f" strokecolor="#333">
                          <v:path arrowok="t"/>
                        </v:shape>
                        <v:line id="_x0000_s3370" style="position:absolute" from="4228,10890" to="4228,11520" strokecolor="#333"/>
                        <v:line id="_x0000_s3371" style="position:absolute" from="4944,10890" to="4944,11475" strokecolor="#333"/>
                        <v:shape id="_x0000_s3372" style="position:absolute;left:4788;top:10467;width:162;height:458;flip:x;mso-wrap-style:square;mso-wrap-distance-left:0;mso-wrap-distance-top:0;mso-wrap-distance-right:0;mso-wrap-distance-bottom:0;v-text-anchor:top" coordsize="162,458" path="m135,hhc144,21,151,82,153,117hbc156,153,162,198,153,213hhc144,228,66,233,42,252,18,271,12,272,6,306hbc,340,8,426,8,458hhe" filled="f" strokecolor="#333">
                          <v:path arrowok="t"/>
                        </v:shape>
                        <v:shape id="_x0000_s3373" style="position:absolute;left:4221;top:10470;width:162;height:458;mso-wrap-style:square;mso-wrap-distance-left:0;mso-wrap-distance-top:0;mso-wrap-distance-right:0;mso-wrap-distance-bottom:0;v-text-anchor:top" coordsize="162,458" path="m135,hhc144,21,151,82,153,117hbc156,153,162,198,153,213hhc144,228,66,233,42,252,18,271,12,272,6,306hbc,340,8,426,8,458hhe" filled="f" strokecolor="#333">
                          <v:path arrowok="t"/>
                        </v:shape>
                      </v:group>
                      <v:group id="_x0000_s3374" style="position:absolute;left:2405;top:9038;width:197;height:120" coordorigin="9213,3256" coordsize="197,120">
                        <v:shape id="_x0000_s3375" style="position:absolute;left:9217;top:3296;width:45;height:53;flip:y" coordsize="57,67" path="m33,67c45,64,57,62,57,52,57,42,39,8,30,4,21,,6,18,3,28,,38,7,51,15,64v,,18,3,18,3xe" filled="f">
                          <v:path arrowok="t"/>
                        </v:shape>
                        <v:shape id="_x0000_s3376" style="position:absolute;left:9224;top:3328;width:52;height:48;flip:y" coordsize="65,61" path="m13,56c23,61,57,52,61,44,65,36,47,10,37,5,27,,8,9,4,17,,25,3,51,13,56xe">
                          <v:path arrowok="t"/>
                        </v:shape>
                        <v:oval id="_x0000_s3377" style="position:absolute;left:9213;top:3256;width:49;height:69;flip:y"/>
                        <v:shape id="_x0000_s3378" style="position:absolute;left:9299;top:3277;width:78;height:94;flip:y" coordsize="65,61" path="m13,56c23,61,57,52,61,44,65,36,47,10,37,5,27,,8,9,4,17,,25,3,51,13,56xe">
                          <v:path arrowok="t"/>
                        </v:shape>
                        <v:shape id="_x0000_s3379" style="position:absolute;left:9271;top:3275;width:71;height:94;flip:y" coordsize="65,61" path="m13,56c23,61,57,52,61,44,65,36,47,10,37,5,27,,8,9,4,17,,25,3,51,13,56xe">
                          <v:path arrowok="t"/>
                        </v:shape>
                        <v:shape id="_x0000_s3380" style="position:absolute;left:9339;top:3266;width:71;height:94;flip:y" coordsize="65,61" path="m13,56c23,61,57,52,61,44,65,36,47,10,37,5,27,,8,9,4,17,,25,3,51,13,56xe">
                          <v:path arrowok="t"/>
                        </v:shape>
                      </v:group>
                      <v:group id="_x0000_s3381" style="position:absolute;left:2234;top:9072;width:197;height:120" coordorigin="9213,3256" coordsize="197,120">
                        <v:shape id="_x0000_s3382" style="position:absolute;left:9217;top:3296;width:45;height:53;flip:y" coordsize="57,67" path="m33,67c45,64,57,62,57,52,57,42,39,8,30,4,21,,6,18,3,28,,38,7,51,15,64v,,18,3,18,3xe" filled="f">
                          <v:path arrowok="t"/>
                        </v:shape>
                        <v:shape id="_x0000_s3383" style="position:absolute;left:9224;top:3328;width:52;height:48;flip:y" coordsize="65,61" path="m13,56c23,61,57,52,61,44,65,36,47,10,37,5,27,,8,9,4,17,,25,3,51,13,56xe">
                          <v:path arrowok="t"/>
                        </v:shape>
                        <v:oval id="_x0000_s3384" style="position:absolute;left:9213;top:3256;width:49;height:69;flip:y"/>
                        <v:shape id="_x0000_s3385" style="position:absolute;left:9299;top:3277;width:78;height:94;flip:y" coordsize="65,61" path="m13,56c23,61,57,52,61,44,65,36,47,10,37,5,27,,8,9,4,17,,25,3,51,13,56xe">
                          <v:path arrowok="t"/>
                        </v:shape>
                        <v:shape id="_x0000_s3386" style="position:absolute;left:9271;top:3275;width:71;height:94;flip:y" coordsize="65,61" path="m13,56c23,61,57,52,61,44,65,36,47,10,37,5,27,,8,9,4,17,,25,3,51,13,56xe">
                          <v:path arrowok="t"/>
                        </v:shape>
                        <v:shape id="_x0000_s3387" style="position:absolute;left:9339;top:3266;width:71;height:94;flip:y" coordsize="65,61" path="m13,56c23,61,57,52,61,44,65,36,47,10,37,5,27,,8,9,4,17,,25,3,51,13,56xe">
                          <v:path arrowok="t"/>
                        </v:shape>
                      </v:group>
                      <v:group id="_x0000_s3388" style="position:absolute;left:2556;top:9028;width:197;height:120" coordorigin="9213,3256" coordsize="197,120">
                        <v:shape id="_x0000_s3389" style="position:absolute;left:9217;top:3296;width:45;height:53;flip:y" coordsize="57,67" path="m33,67c45,64,57,62,57,52,57,42,39,8,30,4,21,,6,18,3,28,,38,7,51,15,64v,,18,3,18,3xe" filled="f">
                          <v:path arrowok="t"/>
                        </v:shape>
                        <v:shape id="_x0000_s3390" style="position:absolute;left:9224;top:3328;width:52;height:48;flip:y" coordsize="65,61" path="m13,56c23,61,57,52,61,44,65,36,47,10,37,5,27,,8,9,4,17,,25,3,51,13,56xe">
                          <v:path arrowok="t"/>
                        </v:shape>
                        <v:oval id="_x0000_s3391" style="position:absolute;left:9213;top:3256;width:49;height:69;flip:y"/>
                        <v:shape id="_x0000_s3392" style="position:absolute;left:9299;top:3277;width:78;height:94;flip:y" coordsize="65,61" path="m13,56c23,61,57,52,61,44,65,36,47,10,37,5,27,,8,9,4,17,,25,3,51,13,56xe">
                          <v:path arrowok="t"/>
                        </v:shape>
                        <v:shape id="_x0000_s3393" style="position:absolute;left:9271;top:3275;width:71;height:94;flip:y" coordsize="65,61" path="m13,56c23,61,57,52,61,44,65,36,47,10,37,5,27,,8,9,4,17,,25,3,51,13,56xe">
                          <v:path arrowok="t"/>
                        </v:shape>
                        <v:shape id="_x0000_s3394" style="position:absolute;left:9339;top:3266;width:71;height:94;flip:y" coordsize="65,61" path="m13,56c23,61,57,52,61,44,65,36,47,10,37,5,27,,8,9,4,17,,25,3,51,13,56xe">
                          <v:path arrowok="t"/>
                        </v:shape>
                      </v:group>
                      <v:group id="_x0000_s3395" style="position:absolute;left:2234;top:9189;width:197;height:120" coordorigin="9213,3256" coordsize="197,120">
                        <v:shape id="_x0000_s3396" style="position:absolute;left:9217;top:3296;width:45;height:53;flip:y" coordsize="57,67" path="m33,67c45,64,57,62,57,52,57,42,39,8,30,4,21,,6,18,3,28,,38,7,51,15,64v,,18,3,18,3xe" filled="f">
                          <v:path arrowok="t"/>
                        </v:shape>
                        <v:shape id="_x0000_s3397" style="position:absolute;left:9224;top:3328;width:52;height:48;flip:y" coordsize="65,61" path="m13,56c23,61,57,52,61,44,65,36,47,10,37,5,27,,8,9,4,17,,25,3,51,13,56xe">
                          <v:path arrowok="t"/>
                        </v:shape>
                        <v:oval id="_x0000_s3398" style="position:absolute;left:9213;top:3256;width:49;height:69;flip:y"/>
                        <v:shape id="_x0000_s3399" style="position:absolute;left:9299;top:3277;width:78;height:94;flip:y" coordsize="65,61" path="m13,56c23,61,57,52,61,44,65,36,47,10,37,5,27,,8,9,4,17,,25,3,51,13,56xe">
                          <v:path arrowok="t"/>
                        </v:shape>
                        <v:shape id="_x0000_s3400" style="position:absolute;left:9271;top:3275;width:71;height:94;flip:y" coordsize="65,61" path="m13,56c23,61,57,52,61,44,65,36,47,10,37,5,27,,8,9,4,17,,25,3,51,13,56xe">
                          <v:path arrowok="t"/>
                        </v:shape>
                        <v:shape id="_x0000_s3401" style="position:absolute;left:9339;top:3266;width:71;height:94;flip:y" coordsize="65,61" path="m13,56c23,61,57,52,61,44,65,36,47,10,37,5,27,,8,9,4,17,,25,3,51,13,56xe">
                          <v:path arrowok="t"/>
                        </v:shape>
                      </v:group>
                      <v:group id="_x0000_s3402" style="position:absolute;left:2569;top:9179;width:197;height:120" coordorigin="9213,3256" coordsize="197,120">
                        <v:shape id="_x0000_s3403" style="position:absolute;left:9217;top:3296;width:45;height:53;flip:y" coordsize="57,67" path="m33,67c45,64,57,62,57,52,57,42,39,8,30,4,21,,6,18,3,28,,38,7,51,15,64v,,18,3,18,3xe" filled="f">
                          <v:path arrowok="t"/>
                        </v:shape>
                        <v:shape id="_x0000_s3404" style="position:absolute;left:9224;top:3328;width:52;height:48;flip:y" coordsize="65,61" path="m13,56c23,61,57,52,61,44,65,36,47,10,37,5,27,,8,9,4,17,,25,3,51,13,56xe">
                          <v:path arrowok="t"/>
                        </v:shape>
                        <v:oval id="_x0000_s3405" style="position:absolute;left:9213;top:3256;width:49;height:69;flip:y"/>
                        <v:shape id="_x0000_s3406" style="position:absolute;left:9299;top:3277;width:78;height:94;flip:y" coordsize="65,61" path="m13,56c23,61,57,52,61,44,65,36,47,10,37,5,27,,8,9,4,17,,25,3,51,13,56xe">
                          <v:path arrowok="t"/>
                        </v:shape>
                        <v:shape id="_x0000_s3407" style="position:absolute;left:9271;top:3275;width:71;height:94;flip:y" coordsize="65,61" path="m13,56c23,61,57,52,61,44,65,36,47,10,37,5,27,,8,9,4,17,,25,3,51,13,56xe">
                          <v:path arrowok="t"/>
                        </v:shape>
                        <v:shape id="_x0000_s3408" style="position:absolute;left:9339;top:3266;width:71;height:94;flip:y" coordsize="65,61" path="m13,56c23,61,57,52,61,44,65,36,47,10,37,5,27,,8,9,4,17,,25,3,51,13,56xe">
                          <v:path arrowok="t"/>
                        </v:shape>
                      </v:group>
                      <v:shape id="_x0000_s3409" type="#_x0000_t202" style="position:absolute;left:2223;top:8639;width:548;height:366">
                        <v:textbox>
                          <w:txbxContent>
                            <w:p w:rsidR="002D4117" w:rsidRDefault="00856A84" w:rsidP="00977F87">
                              <w:proofErr w:type="spellStart"/>
                              <w:r>
                                <w:rPr>
                                  <w:sz w:val="11"/>
                                  <w:szCs w:val="11"/>
                                </w:rPr>
                                <w:t>NaCl</w:t>
                              </w:r>
                              <w:proofErr w:type="spellEnd"/>
                            </w:p>
                          </w:txbxContent>
                        </v:textbox>
                      </v:shape>
                    </v:group>
                    <v:group id="_x0000_s3410" style="position:absolute;left:3304;top:8126;width:335;height:448" coordorigin="5120,8685" coordsize="335,448">
                      <v:shape id="_x0000_s3411" type="#_x0000_t7" style="position:absolute;left:5402;top:8685;width:53;height:375;rotation:42"/>
                      <v:oval id="_x0000_s3412" style="position:absolute;left:5120;top:9010;width:213;height:123;rotation:-2064664fd"/>
                    </v:group>
                    <v:group id="_x0000_s3413" style="position:absolute;left:3890;top:9060;width:323;height:161" coordorigin="4664,8436" coordsize="440,218">
                      <v:rect id="_x0000_s3414" style="position:absolute;left:4664;top:8583;width:440;height:71"/>
                      <v:shape id="_x0000_s3415" type="#_x0000_t8" style="position:absolute;left:4747;top:8436;width:279;height:150;rotation:-180"/>
                    </v:group>
                  </v:group>
                </v:group>
              </w:pict>
            </w:r>
            <w:r>
              <w:rPr>
                <w:rFonts w:ascii="宋体" w:hAnsi="宋体" w:cs="宋体"/>
                <w:kern w:val="0"/>
                <w:sz w:val="24"/>
              </w:rPr>
              <w:pict>
                <v:group id="_x0000_s3416" style="position:absolute;left:0;text-align:left;margin-left:82.4pt;margin-top:395.05pt;width:53.5pt;height:59.6pt;z-index:251668480;mso-position-horizontal-relative:text;mso-position-vertical-relative:text" coordorigin="1820,8126" coordsize="1070,1192">
                  <v:group id="_x0000_s3417" style="position:absolute;left:1922;top:9059;width:468;height:217" coordorigin="2308,9092" coordsize="468,217">
                    <v:group id="_x0000_s3418" style="position:absolute;left:2308;top:9103;width:197;height:120" coordorigin="9213,3256" coordsize="197,120">
                      <v:shape id="_x0000_s3419" style="position:absolute;left:9217;top:3296;width:45;height:53;flip:y" coordsize="57,67" path="m33,67c45,64,57,62,57,52,57,42,39,8,30,4,21,,6,18,3,28,,38,7,51,15,64v,,18,3,18,3xe" filled="f">
                        <v:path arrowok="t"/>
                      </v:shape>
                      <v:shape id="_x0000_s3420" style="position:absolute;left:9224;top:3328;width:52;height:48;flip:y" coordsize="65,61" path="m13,56c23,61,57,52,61,44,65,36,47,10,37,5,27,,8,9,4,17,,25,3,51,13,56xe">
                        <v:path arrowok="t"/>
                      </v:shape>
                      <v:oval id="_x0000_s3421" style="position:absolute;left:9213;top:3256;width:49;height:69;flip:y"/>
                      <v:shape id="_x0000_s3422" style="position:absolute;left:9299;top:3277;width:78;height:94;flip:y" coordsize="65,61" path="m13,56c23,61,57,52,61,44,65,36,47,10,37,5,27,,8,9,4,17,,25,3,51,13,56xe">
                        <v:path arrowok="t"/>
                      </v:shape>
                      <v:shape id="_x0000_s3423" style="position:absolute;left:9271;top:3275;width:71;height:94;flip:y" coordsize="65,61" path="m13,56c23,61,57,52,61,44,65,36,47,10,37,5,27,,8,9,4,17,,25,3,51,13,56xe">
                        <v:path arrowok="t"/>
                      </v:shape>
                      <v:shape id="_x0000_s3424" style="position:absolute;left:9339;top:3266;width:71;height:94;flip:y" coordsize="65,61" path="m13,56c23,61,57,52,61,44,65,36,47,10,37,5,27,,8,9,4,17,,25,3,51,13,56xe">
                        <v:path arrowok="t"/>
                      </v:shape>
                    </v:group>
                    <v:group id="_x0000_s3425" style="position:absolute;left:2579;top:9092;width:197;height:120" coordorigin="9213,3256" coordsize="197,120">
                      <v:shape id="_x0000_s3426" style="position:absolute;left:9217;top:3296;width:45;height:53;flip:y" coordsize="57,67" path="m33,67c45,64,57,62,57,52,57,42,39,8,30,4,21,,6,18,3,28,,38,7,51,15,64v,,18,3,18,3xe" filled="f">
                        <v:path arrowok="t"/>
                      </v:shape>
                      <v:shape id="_x0000_s3427" style="position:absolute;left:9224;top:3328;width:52;height:48;flip:y" coordsize="65,61" path="m13,56c23,61,57,52,61,44,65,36,47,10,37,5,27,,8,9,4,17,,25,3,51,13,56xe">
                        <v:path arrowok="t"/>
                      </v:shape>
                      <v:oval id="_x0000_s3428" style="position:absolute;left:9213;top:3256;width:49;height:69;flip:y"/>
                      <v:shape id="_x0000_s3429" style="position:absolute;left:9299;top:3277;width:78;height:94;flip:y" coordsize="65,61" path="m13,56c23,61,57,52,61,44,65,36,47,10,37,5,27,,8,9,4,17,,25,3,51,13,56xe">
                        <v:path arrowok="t"/>
                      </v:shape>
                      <v:shape id="_x0000_s3430" style="position:absolute;left:9271;top:3275;width:71;height:94;flip:y" coordsize="65,61" path="m13,56c23,61,57,52,61,44,65,36,47,10,37,5,27,,8,9,4,17,,25,3,51,13,56xe">
                        <v:path arrowok="t"/>
                      </v:shape>
                      <v:shape id="_x0000_s3431" style="position:absolute;left:9339;top:3266;width:71;height:94;flip:y" coordsize="65,61" path="m13,56c23,61,57,52,61,44,65,36,47,10,37,5,27,,8,9,4,17,,25,3,51,13,56xe">
                        <v:path arrowok="t"/>
                      </v:shape>
                    </v:group>
                    <v:group id="_x0000_s3432" style="position:absolute;left:2416;top:9189;width:197;height:120" coordorigin="9213,3256" coordsize="197,120">
                      <v:shape id="_x0000_s3433" style="position:absolute;left:9217;top:3296;width:45;height:53;flip:y" coordsize="57,67" path="m33,67c45,64,57,62,57,52,57,42,39,8,30,4,21,,6,18,3,28,,38,7,51,15,64v,,18,3,18,3xe" filled="f">
                        <v:path arrowok="t"/>
                      </v:shape>
                      <v:shape id="_x0000_s3434" style="position:absolute;left:9224;top:3328;width:52;height:48;flip:y" coordsize="65,61" path="m13,56c23,61,57,52,61,44,65,36,47,10,37,5,27,,8,9,4,17,,25,3,51,13,56xe">
                        <v:path arrowok="t"/>
                      </v:shape>
                      <v:oval id="_x0000_s3435" style="position:absolute;left:9213;top:3256;width:49;height:69;flip:y"/>
                      <v:shape id="_x0000_s3436" style="position:absolute;left:9299;top:3277;width:78;height:94;flip:y" coordsize="65,61" path="m13,56c23,61,57,52,61,44,65,36,47,10,37,5,27,,8,9,4,17,,25,3,51,13,56xe">
                        <v:path arrowok="t"/>
                      </v:shape>
                      <v:shape id="_x0000_s3437" style="position:absolute;left:9271;top:3275;width:71;height:94;flip:y" coordsize="65,61" path="m13,56c23,61,57,52,61,44,65,36,47,10,37,5,27,,8,9,4,17,,25,3,51,13,56xe">
                        <v:path arrowok="t"/>
                      </v:shape>
                      <v:shape id="_x0000_s3438" style="position:absolute;left:9339;top:3266;width:71;height:94;flip:y" coordsize="65,61" path="m13,56c23,61,57,52,61,44,65,36,47,10,37,5,27,,8,9,4,17,,25,3,51,13,56xe">
                        <v:path arrowok="t"/>
                      </v:shape>
                    </v:group>
                  </v:group>
                  <v:group id="_x0000_s3439" style="position:absolute;left:1820;top:8126;width:1070;height:1192" coordorigin="3140,8126" coordsize="1073,1195">
                    <v:group id="_x0000_s3440" style="position:absolute;left:3140;top:8305;width:613;height:1016" coordorigin="2183,8305" coordsize="613,1016">
                      <v:group id="_x0000_s3441" style="position:absolute;left:2183;top:8305;width:613;height:1016" coordorigin="4200,10452" coordsize="757,1133">
                        <v:roundrect id="_x0000_s3442" style="position:absolute;left:4356;top:10452;width:460;height:31" arcsize=".5" strokecolor="#333"/>
                        <v:shape id="_x0000_s3443" style="position:absolute;left:4200;top:11471;width:757;height:114;mso-wrap-style:square;mso-wrap-distance-left:0;mso-wrap-distance-top:0;mso-wrap-distance-right:0;mso-wrap-distance-bottom:0;v-text-anchor:top" coordsize="757,114" path="m27,22hdc39,76,,94,98,103hhc196,112,602,114,709,97,757,75,738,20,744,hde" filled="f" strokecolor="#333">
                          <v:path arrowok="t"/>
                        </v:shape>
                        <v:line id="_x0000_s3444" style="position:absolute" from="4228,10890" to="4228,11520" strokecolor="#333"/>
                        <v:line id="_x0000_s3445" style="position:absolute" from="4944,10890" to="4944,11475" strokecolor="#333"/>
                        <v:shape id="_x0000_s3446" style="position:absolute;left:4788;top:10467;width:162;height:458;flip:x;mso-wrap-style:square;mso-wrap-distance-left:0;mso-wrap-distance-top:0;mso-wrap-distance-right:0;mso-wrap-distance-bottom:0;v-text-anchor:top" coordsize="162,458" path="m135,hhc144,21,151,82,153,117hbc156,153,162,198,153,213hhc144,228,66,233,42,252,18,271,12,272,6,306hbc,340,8,426,8,458hhe" filled="f" strokecolor="#333">
                          <v:path arrowok="t"/>
                        </v:shape>
                        <v:shape id="_x0000_s3447" style="position:absolute;left:4221;top:10470;width:162;height:458;mso-wrap-style:square;mso-wrap-distance-left:0;mso-wrap-distance-top:0;mso-wrap-distance-right:0;mso-wrap-distance-bottom:0;v-text-anchor:top" coordsize="162,458" path="m135,hhc144,21,151,82,153,117hbc156,153,162,198,153,213hhc144,228,66,233,42,252,18,271,12,272,6,306hbc,340,8,426,8,458hhe" filled="f" strokecolor="#333">
                          <v:path arrowok="t"/>
                        </v:shape>
                      </v:group>
                      <v:group id="_x0000_s3448" style="position:absolute;left:2405;top:9038;width:197;height:120" coordorigin="9213,3256" coordsize="197,120">
                        <v:shape id="_x0000_s3449" style="position:absolute;left:9217;top:3296;width:45;height:53;flip:y" coordsize="57,67" path="m33,67c45,64,57,62,57,52,57,42,39,8,30,4,21,,6,18,3,28,,38,7,51,15,64v,,18,3,18,3xe" filled="f">
                          <v:path arrowok="t"/>
                        </v:shape>
                        <v:shape id="_x0000_s3450" style="position:absolute;left:9224;top:3328;width:52;height:48;flip:y" coordsize="65,61" path="m13,56c23,61,57,52,61,44,65,36,47,10,37,5,27,,8,9,4,17,,25,3,51,13,56xe">
                          <v:path arrowok="t"/>
                        </v:shape>
                        <v:oval id="_x0000_s3451" style="position:absolute;left:9213;top:3256;width:49;height:69;flip:y"/>
                        <v:shape id="_x0000_s3452" style="position:absolute;left:9299;top:3277;width:78;height:94;flip:y" coordsize="65,61" path="m13,56c23,61,57,52,61,44,65,36,47,10,37,5,27,,8,9,4,17,,25,3,51,13,56xe">
                          <v:path arrowok="t"/>
                        </v:shape>
                        <v:shape id="_x0000_s3453" style="position:absolute;left:9271;top:3275;width:71;height:94;flip:y" coordsize="65,61" path="m13,56c23,61,57,52,61,44,65,36,47,10,37,5,27,,8,9,4,17,,25,3,51,13,56xe">
                          <v:path arrowok="t"/>
                        </v:shape>
                        <v:shape id="_x0000_s3454" style="position:absolute;left:9339;top:3266;width:71;height:94;flip:y" coordsize="65,61" path="m13,56c23,61,57,52,61,44,65,36,47,10,37,5,27,,8,9,4,17,,25,3,51,13,56xe">
                          <v:path arrowok="t"/>
                        </v:shape>
                      </v:group>
                      <v:group id="_x0000_s3455" style="position:absolute;left:2234;top:9072;width:197;height:120" coordorigin="9213,3256" coordsize="197,120">
                        <v:shape id="_x0000_s3456" style="position:absolute;left:9217;top:3296;width:45;height:53;flip:y" coordsize="57,67" path="m33,67c45,64,57,62,57,52,57,42,39,8,30,4,21,,6,18,3,28,,38,7,51,15,64v,,18,3,18,3xe" filled="f">
                          <v:path arrowok="t"/>
                        </v:shape>
                        <v:shape id="_x0000_s3457" style="position:absolute;left:9224;top:3328;width:52;height:48;flip:y" coordsize="65,61" path="m13,56c23,61,57,52,61,44,65,36,47,10,37,5,27,,8,9,4,17,,25,3,51,13,56xe">
                          <v:path arrowok="t"/>
                        </v:shape>
                        <v:oval id="_x0000_s3458" style="position:absolute;left:9213;top:3256;width:49;height:69;flip:y"/>
                        <v:shape id="_x0000_s3459" style="position:absolute;left:9299;top:3277;width:78;height:94;flip:y" coordsize="65,61" path="m13,56c23,61,57,52,61,44,65,36,47,10,37,5,27,,8,9,4,17,,25,3,51,13,56xe">
                          <v:path arrowok="t"/>
                        </v:shape>
                        <v:shape id="_x0000_s3460" style="position:absolute;left:9271;top:3275;width:71;height:94;flip:y" coordsize="65,61" path="m13,56c23,61,57,52,61,44,65,36,47,10,37,5,27,,8,9,4,17,,25,3,51,13,56xe">
                          <v:path arrowok="t"/>
                        </v:shape>
                        <v:shape id="_x0000_s3461" style="position:absolute;left:9339;top:3266;width:71;height:94;flip:y" coordsize="65,61" path="m13,56c23,61,57,52,61,44,65,36,47,10,37,5,27,,8,9,4,17,,25,3,51,13,56xe">
                          <v:path arrowok="t"/>
                        </v:shape>
                      </v:group>
                      <v:group id="_x0000_s3462" style="position:absolute;left:2556;top:9028;width:197;height:120" coordorigin="9213,3256" coordsize="197,120">
                        <v:shape id="_x0000_s3463" style="position:absolute;left:9217;top:3296;width:45;height:53;flip:y" coordsize="57,67" path="m33,67c45,64,57,62,57,52,57,42,39,8,30,4,21,,6,18,3,28,,38,7,51,15,64v,,18,3,18,3xe" filled="f">
                          <v:path arrowok="t"/>
                        </v:shape>
                        <v:shape id="_x0000_s3464" style="position:absolute;left:9224;top:3328;width:52;height:48;flip:y" coordsize="65,61" path="m13,56c23,61,57,52,61,44,65,36,47,10,37,5,27,,8,9,4,17,,25,3,51,13,56xe">
                          <v:path arrowok="t"/>
                        </v:shape>
                        <v:oval id="_x0000_s3465" style="position:absolute;left:9213;top:3256;width:49;height:69;flip:y"/>
                        <v:shape id="_x0000_s3466" style="position:absolute;left:9299;top:3277;width:78;height:94;flip:y" coordsize="65,61" path="m13,56c23,61,57,52,61,44,65,36,47,10,37,5,27,,8,9,4,17,,25,3,51,13,56xe">
                          <v:path arrowok="t"/>
                        </v:shape>
                        <v:shape id="_x0000_s3467" style="position:absolute;left:9271;top:3275;width:71;height:94;flip:y" coordsize="65,61" path="m13,56c23,61,57,52,61,44,65,36,47,10,37,5,27,,8,9,4,17,,25,3,51,13,56xe">
                          <v:path arrowok="t"/>
                        </v:shape>
                        <v:shape id="_x0000_s3468" style="position:absolute;left:9339;top:3266;width:71;height:94;flip:y" coordsize="65,61" path="m13,56c23,61,57,52,61,44,65,36,47,10,37,5,27,,8,9,4,17,,25,3,51,13,56xe">
                          <v:path arrowok="t"/>
                        </v:shape>
                      </v:group>
                      <v:group id="_x0000_s3469" style="position:absolute;left:2234;top:9189;width:197;height:120" coordorigin="9213,3256" coordsize="197,120">
                        <v:shape id="_x0000_s3470" style="position:absolute;left:9217;top:3296;width:45;height:53;flip:y" coordsize="57,67" path="m33,67c45,64,57,62,57,52,57,42,39,8,30,4,21,,6,18,3,28,,38,7,51,15,64v,,18,3,18,3xe" filled="f">
                          <v:path arrowok="t"/>
                        </v:shape>
                        <v:shape id="_x0000_s3471" style="position:absolute;left:9224;top:3328;width:52;height:48;flip:y" coordsize="65,61" path="m13,56c23,61,57,52,61,44,65,36,47,10,37,5,27,,8,9,4,17,,25,3,51,13,56xe">
                          <v:path arrowok="t"/>
                        </v:shape>
                        <v:oval id="_x0000_s3472" style="position:absolute;left:9213;top:3256;width:49;height:69;flip:y"/>
                        <v:shape id="_x0000_s3473" style="position:absolute;left:9299;top:3277;width:78;height:94;flip:y" coordsize="65,61" path="m13,56c23,61,57,52,61,44,65,36,47,10,37,5,27,,8,9,4,17,,25,3,51,13,56xe">
                          <v:path arrowok="t"/>
                        </v:shape>
                        <v:shape id="_x0000_s3474" style="position:absolute;left:9271;top:3275;width:71;height:94;flip:y" coordsize="65,61" path="m13,56c23,61,57,52,61,44,65,36,47,10,37,5,27,,8,9,4,17,,25,3,51,13,56xe">
                          <v:path arrowok="t"/>
                        </v:shape>
                        <v:shape id="_x0000_s3475" style="position:absolute;left:9339;top:3266;width:71;height:94;flip:y" coordsize="65,61" path="m13,56c23,61,57,52,61,44,65,36,47,10,37,5,27,,8,9,4,17,,25,3,51,13,56xe">
                          <v:path arrowok="t"/>
                        </v:shape>
                      </v:group>
                      <v:group id="_x0000_s3476" style="position:absolute;left:2569;top:9179;width:197;height:120" coordorigin="9213,3256" coordsize="197,120">
                        <v:shape id="_x0000_s3477" style="position:absolute;left:9217;top:3296;width:45;height:53;flip:y" coordsize="57,67" path="m33,67c45,64,57,62,57,52,57,42,39,8,30,4,21,,6,18,3,28,,38,7,51,15,64v,,18,3,18,3xe" filled="f">
                          <v:path arrowok="t"/>
                        </v:shape>
                        <v:shape id="_x0000_s3478" style="position:absolute;left:9224;top:3328;width:52;height:48;flip:y" coordsize="65,61" path="m13,56c23,61,57,52,61,44,65,36,47,10,37,5,27,,8,9,4,17,,25,3,51,13,56xe">
                          <v:path arrowok="t"/>
                        </v:shape>
                        <v:oval id="_x0000_s3479" style="position:absolute;left:9213;top:3256;width:49;height:69;flip:y"/>
                        <v:shape id="_x0000_s3480" style="position:absolute;left:9299;top:3277;width:78;height:94;flip:y" coordsize="65,61" path="m13,56c23,61,57,52,61,44,65,36,47,10,37,5,27,,8,9,4,17,,25,3,51,13,56xe">
                          <v:path arrowok="t"/>
                        </v:shape>
                        <v:shape id="_x0000_s3481" style="position:absolute;left:9271;top:3275;width:71;height:94;flip:y" coordsize="65,61" path="m13,56c23,61,57,52,61,44,65,36,47,10,37,5,27,,8,9,4,17,,25,3,51,13,56xe">
                          <v:path arrowok="t"/>
                        </v:shape>
                        <v:shape id="_x0000_s3482" style="position:absolute;left:9339;top:3266;width:71;height:94;flip:y" coordsize="65,61" path="m13,56c23,61,57,52,61,44,65,36,47,10,37,5,27,,8,9,4,17,,25,3,51,13,56xe">
                          <v:path arrowok="t"/>
                        </v:shape>
                      </v:group>
                      <v:shape id="_x0000_s3483" type="#_x0000_t202" style="position:absolute;left:2223;top:8639;width:548;height:366">
                        <v:textbox>
                          <w:txbxContent>
                            <w:p w:rsidR="002D4117" w:rsidRDefault="00856A84" w:rsidP="003B7721">
                              <w:proofErr w:type="spellStart"/>
                              <w:r>
                                <w:rPr>
                                  <w:sz w:val="11"/>
                                  <w:szCs w:val="11"/>
                                </w:rPr>
                                <w:t>NaCl</w:t>
                              </w:r>
                              <w:proofErr w:type="spellEnd"/>
                            </w:p>
                          </w:txbxContent>
                        </v:textbox>
                      </v:shape>
                    </v:group>
                    <v:group id="_x0000_s3484" style="position:absolute;left:3304;top:8126;width:335;height:448" coordorigin="5120,8685" coordsize="335,448">
                      <v:shape id="_x0000_s3485" type="#_x0000_t7" style="position:absolute;left:5402;top:8685;width:53;height:375;rotation:42"/>
                      <v:oval id="_x0000_s3486" style="position:absolute;left:5120;top:9010;width:213;height:123;rotation:-2064664fd"/>
                    </v:group>
                    <v:group id="_x0000_s3487" style="position:absolute;left:3890;top:9060;width:323;height:161" coordorigin="4664,8436" coordsize="440,218">
                      <v:rect id="_x0000_s3488" style="position:absolute;left:4664;top:8583;width:440;height:71"/>
                      <v:shape id="_x0000_s3489" type="#_x0000_t8" style="position:absolute;left:4747;top:8436;width:279;height:150;rotation:-180"/>
                    </v:group>
                  </v:group>
                </v:group>
              </w:pict>
            </w:r>
          </w:p>
        </w:tc>
        <w:tc>
          <w:tcPr>
            <w:tcW w:w="1809" w:type="dxa"/>
          </w:tcPr>
          <w:p w:rsidR="0086394C" w:rsidRDefault="00856A84" w:rsidP="00B631F6"/>
        </w:tc>
      </w:tr>
      <w:tr w:rsidR="00754CA3" w:rsidTr="00D850B9">
        <w:tc>
          <w:tcPr>
            <w:tcW w:w="1559" w:type="dxa"/>
          </w:tcPr>
          <w:p w:rsidR="0086394C" w:rsidRDefault="00856A84" w:rsidP="003B7721">
            <w:pPr>
              <w:ind w:firstLineChars="100" w:firstLine="210"/>
              <w:jc w:val="both"/>
            </w:pPr>
            <w:r>
              <w:rPr>
                <w:rFonts w:hint="eastAsia"/>
              </w:rPr>
              <w:t>实验</w:t>
            </w:r>
            <w:proofErr w:type="gramStart"/>
            <w:r>
              <w:rPr>
                <w:rFonts w:hint="eastAsia"/>
              </w:rPr>
              <w:t>一</w:t>
            </w:r>
            <w:proofErr w:type="gramEnd"/>
          </w:p>
        </w:tc>
        <w:tc>
          <w:tcPr>
            <w:tcW w:w="6095" w:type="dxa"/>
          </w:tcPr>
          <w:p w:rsidR="0086394C" w:rsidRDefault="00856A84" w:rsidP="00DA4D59">
            <w:r>
              <w:rPr>
                <w:rFonts w:hint="eastAsia"/>
              </w:rPr>
              <w:t>实验二</w:t>
            </w:r>
          </w:p>
        </w:tc>
        <w:tc>
          <w:tcPr>
            <w:tcW w:w="1809" w:type="dxa"/>
          </w:tcPr>
          <w:p w:rsidR="0086394C" w:rsidRDefault="00856A84" w:rsidP="00B631F6">
            <w:r>
              <w:rPr>
                <w:rFonts w:hint="eastAsia"/>
              </w:rPr>
              <w:t>实验三</w:t>
            </w:r>
          </w:p>
        </w:tc>
      </w:tr>
    </w:tbl>
    <w:p w:rsidR="00B631F6" w:rsidRPr="00C74E26" w:rsidRDefault="00856A84" w:rsidP="00B631F6">
      <w:r>
        <w:rPr>
          <w:rFonts w:hint="eastAsia"/>
        </w:rPr>
        <w:t>（</w:t>
      </w:r>
      <w:r>
        <w:rPr>
          <w:rFonts w:hint="eastAsia"/>
        </w:rPr>
        <w:t>1</w:t>
      </w:r>
      <w:r>
        <w:rPr>
          <w:rFonts w:hint="eastAsia"/>
        </w:rPr>
        <w:t>）实验一中观察到蜡烛由低到高依次熄灭，说明二氧化碳具有的性质是</w:t>
      </w:r>
      <w:r w:rsidRPr="00C74E26">
        <w:rPr>
          <w:rFonts w:hint="eastAsia"/>
          <w:u w:val="single"/>
        </w:rPr>
        <w:t xml:space="preserve">                </w:t>
      </w:r>
      <w:r>
        <w:rPr>
          <w:rFonts w:hint="eastAsia"/>
          <w:u w:val="single"/>
        </w:rPr>
        <w:t xml:space="preserve">   </w:t>
      </w:r>
      <w:r w:rsidRPr="00C74E26">
        <w:rPr>
          <w:rFonts w:hint="eastAsia"/>
          <w:u w:val="single"/>
        </w:rPr>
        <w:t xml:space="preserve">      </w:t>
      </w:r>
      <w:r>
        <w:rPr>
          <w:rFonts w:hint="eastAsia"/>
        </w:rPr>
        <w:t>。</w:t>
      </w:r>
    </w:p>
    <w:p w:rsidR="00B631F6" w:rsidRDefault="00856A84" w:rsidP="00B631F6">
      <w:r>
        <w:rPr>
          <w:rFonts w:hint="eastAsia"/>
        </w:rPr>
        <w:t>（</w:t>
      </w:r>
      <w:r>
        <w:rPr>
          <w:rFonts w:hint="eastAsia"/>
        </w:rPr>
        <w:t>2</w:t>
      </w:r>
      <w:r>
        <w:rPr>
          <w:rFonts w:hint="eastAsia"/>
        </w:rPr>
        <w:t>）实验二是配制</w:t>
      </w:r>
      <w:r>
        <w:rPr>
          <w:rFonts w:hint="eastAsia"/>
        </w:rPr>
        <w:t>50g</w:t>
      </w:r>
      <w:r>
        <w:rPr>
          <w:rFonts w:hint="eastAsia"/>
        </w:rPr>
        <w:t>质量分数为</w:t>
      </w:r>
      <w:r>
        <w:rPr>
          <w:rFonts w:hint="eastAsia"/>
        </w:rPr>
        <w:t>6</w:t>
      </w:r>
      <w:r>
        <w:rPr>
          <w:rFonts w:hint="eastAsia"/>
        </w:rPr>
        <w:t>％的氯化钠溶液的实验，应称取</w:t>
      </w:r>
      <w:proofErr w:type="spellStart"/>
      <w:r>
        <w:rPr>
          <w:rFonts w:hint="eastAsia"/>
        </w:rPr>
        <w:t>NaCI</w:t>
      </w:r>
      <w:proofErr w:type="spellEnd"/>
      <w:r>
        <w:rPr>
          <w:rFonts w:hint="eastAsia"/>
        </w:rPr>
        <w:t>的质量为</w:t>
      </w:r>
      <w:r w:rsidRPr="00620051">
        <w:rPr>
          <w:rFonts w:hint="eastAsia"/>
          <w:u w:val="single"/>
        </w:rPr>
        <w:t xml:space="preserve">  </w:t>
      </w:r>
      <w:r w:rsidRPr="00620051">
        <w:rPr>
          <w:rFonts w:hint="eastAsia"/>
          <w:u w:val="single"/>
        </w:rPr>
        <w:t>①</w:t>
      </w:r>
      <w:r w:rsidRPr="00620051">
        <w:rPr>
          <w:rFonts w:hint="eastAsia"/>
          <w:u w:val="single"/>
        </w:rPr>
        <w:t xml:space="preserve">  </w:t>
      </w:r>
      <w:r w:rsidRPr="00C74E26">
        <w:rPr>
          <w:rFonts w:hint="eastAsia"/>
        </w:rPr>
        <w:t>g</w:t>
      </w:r>
      <w:r>
        <w:rPr>
          <w:rFonts w:hint="eastAsia"/>
        </w:rPr>
        <w:t>，某同学在量取液体体积时俯视读数，这样会使所配溶液的质量分数</w:t>
      </w:r>
      <w:r>
        <w:rPr>
          <w:rFonts w:hint="eastAsia"/>
        </w:rPr>
        <w:t xml:space="preserve"> </w:t>
      </w:r>
      <w:r w:rsidRPr="00C74E26">
        <w:rPr>
          <w:rFonts w:hint="eastAsia"/>
          <w:u w:val="single"/>
        </w:rPr>
        <w:t xml:space="preserve"> </w:t>
      </w:r>
      <w:r w:rsidRPr="00C74E26">
        <w:rPr>
          <w:rFonts w:hint="eastAsia"/>
          <w:u w:val="single"/>
        </w:rPr>
        <w:t>②</w:t>
      </w:r>
      <w:r w:rsidRPr="00C74E26">
        <w:rPr>
          <w:rFonts w:hint="eastAsia"/>
          <w:u w:val="single"/>
        </w:rPr>
        <w:t xml:space="preserve">   </w:t>
      </w:r>
      <w:r>
        <w:rPr>
          <w:rFonts w:hint="eastAsia"/>
        </w:rPr>
        <w:t>6</w:t>
      </w:r>
      <w:r>
        <w:rPr>
          <w:rFonts w:hint="eastAsia"/>
        </w:rPr>
        <w:t>％（填“大于”，“等于”或“小于”）。</w:t>
      </w:r>
    </w:p>
    <w:p w:rsidR="00B631F6" w:rsidRDefault="00856A84" w:rsidP="00B631F6">
      <w:r>
        <w:rPr>
          <w:rFonts w:hint="eastAsia"/>
        </w:rPr>
        <w:t>（</w:t>
      </w:r>
      <w:r>
        <w:rPr>
          <w:rFonts w:hint="eastAsia"/>
        </w:rPr>
        <w:t>3</w:t>
      </w:r>
      <w:r>
        <w:rPr>
          <w:rFonts w:hint="eastAsia"/>
        </w:rPr>
        <w:t>）实验三是电解水的实验，该实验</w:t>
      </w:r>
      <w:proofErr w:type="gramStart"/>
      <w:r>
        <w:rPr>
          <w:rFonts w:hint="eastAsia"/>
        </w:rPr>
        <w:t>说明水</w:t>
      </w:r>
      <w:proofErr w:type="gramEnd"/>
      <w:r>
        <w:rPr>
          <w:rFonts w:hint="eastAsia"/>
        </w:rPr>
        <w:t>是由</w:t>
      </w:r>
      <w:r w:rsidRPr="00620051">
        <w:rPr>
          <w:rFonts w:hint="eastAsia"/>
          <w:u w:val="single"/>
        </w:rPr>
        <w:t xml:space="preserve">              </w:t>
      </w:r>
      <w:r>
        <w:rPr>
          <w:rFonts w:hint="eastAsia"/>
        </w:rPr>
        <w:t>组成的。</w:t>
      </w:r>
    </w:p>
    <w:p w:rsidR="00B631F6" w:rsidRDefault="00856A84" w:rsidP="00B631F6">
      <w:r>
        <w:rPr>
          <w:rFonts w:hint="eastAsia"/>
        </w:rPr>
        <w:t>五、计算题（共</w:t>
      </w:r>
      <w:r>
        <w:rPr>
          <w:rFonts w:hint="eastAsia"/>
        </w:rPr>
        <w:t>4</w:t>
      </w:r>
      <w:r>
        <w:rPr>
          <w:rFonts w:hint="eastAsia"/>
        </w:rPr>
        <w:t>分）</w:t>
      </w:r>
    </w:p>
    <w:p w:rsidR="00751FA6" w:rsidRDefault="00856A84" w:rsidP="00B631F6">
      <w:r>
        <w:rPr>
          <w:rFonts w:hint="eastAsia"/>
        </w:rPr>
        <w:t>22</w:t>
      </w:r>
      <w:r>
        <w:rPr>
          <w:rFonts w:hint="eastAsia"/>
        </w:rPr>
        <w:t>．为测定某工厂排放的废水中氢氧化钠的含量，化学兴趣小组将</w:t>
      </w:r>
      <w:r>
        <w:rPr>
          <w:rFonts w:hint="eastAsia"/>
        </w:rPr>
        <w:t>100g</w:t>
      </w:r>
      <w:r>
        <w:rPr>
          <w:rFonts w:hint="eastAsia"/>
        </w:rPr>
        <w:t>该废水与</w:t>
      </w:r>
      <w:r>
        <w:rPr>
          <w:rFonts w:hint="eastAsia"/>
        </w:rPr>
        <w:t>50g</w:t>
      </w:r>
      <w:r>
        <w:rPr>
          <w:rFonts w:hint="eastAsia"/>
        </w:rPr>
        <w:t>硫酸</w:t>
      </w:r>
      <w:r>
        <w:rPr>
          <w:rFonts w:hint="eastAsia"/>
        </w:rPr>
        <w:t>铜溶液混合恰好完全反应，得到</w:t>
      </w:r>
      <w:r>
        <w:rPr>
          <w:rFonts w:hint="eastAsia"/>
        </w:rPr>
        <w:t>4</w:t>
      </w:r>
      <w:r>
        <w:rPr>
          <w:rFonts w:hint="eastAsia"/>
        </w:rPr>
        <w:t>．</w:t>
      </w:r>
      <w:r>
        <w:rPr>
          <w:rFonts w:hint="eastAsia"/>
        </w:rPr>
        <w:t>9g</w:t>
      </w:r>
      <w:r>
        <w:rPr>
          <w:rFonts w:hint="eastAsia"/>
        </w:rPr>
        <w:t>沉淀。请计算这一废水中氢氧化钠的质量分数。</w:t>
      </w:r>
    </w:p>
    <w:p w:rsidR="00585F01" w:rsidRDefault="00856A84" w:rsidP="00B631F6"/>
    <w:p w:rsidR="00585F01" w:rsidRDefault="00856A84" w:rsidP="00B631F6"/>
    <w:p w:rsidR="00585F01" w:rsidRDefault="00856A84" w:rsidP="00B631F6"/>
    <w:p w:rsidR="009E3A1C" w:rsidRDefault="00856A84" w:rsidP="00B631F6"/>
    <w:p w:rsidR="00B631F6" w:rsidRDefault="00856A84" w:rsidP="00585F01">
      <w:pPr>
        <w:ind w:firstLineChars="500" w:firstLine="1050"/>
      </w:pPr>
      <w:r>
        <w:rPr>
          <w:rFonts w:hint="eastAsia"/>
        </w:rPr>
        <w:t>2018</w:t>
      </w:r>
      <w:r>
        <w:rPr>
          <w:rFonts w:hint="eastAsia"/>
        </w:rPr>
        <w:t>年西宁市城区初中毕业暨升学考试化学试题参考答案及评分标准</w:t>
      </w:r>
    </w:p>
    <w:p w:rsidR="00B631F6" w:rsidRDefault="00856A84" w:rsidP="00B631F6">
      <w:r>
        <w:rPr>
          <w:rFonts w:hint="eastAsia"/>
        </w:rPr>
        <w:t>一、选择题（</w:t>
      </w:r>
      <w:r>
        <w:rPr>
          <w:rFonts w:hint="eastAsia"/>
        </w:rPr>
        <w:t>1</w:t>
      </w:r>
      <w:r>
        <w:rPr>
          <w:rFonts w:hint="eastAsia"/>
        </w:rPr>
        <w:t>－</w:t>
      </w:r>
      <w:r>
        <w:rPr>
          <w:rFonts w:hint="eastAsia"/>
        </w:rPr>
        <w:t>8</w:t>
      </w:r>
      <w:r>
        <w:rPr>
          <w:rFonts w:hint="eastAsia"/>
        </w:rPr>
        <w:t>小题每题</w:t>
      </w:r>
      <w:r>
        <w:rPr>
          <w:rFonts w:hint="eastAsia"/>
        </w:rPr>
        <w:t>1</w:t>
      </w:r>
      <w:r>
        <w:rPr>
          <w:rFonts w:hint="eastAsia"/>
        </w:rPr>
        <w:t>分，</w:t>
      </w:r>
      <w:r>
        <w:rPr>
          <w:rFonts w:hint="eastAsia"/>
        </w:rPr>
        <w:t>9</w:t>
      </w:r>
      <w:r>
        <w:rPr>
          <w:rFonts w:hint="eastAsia"/>
        </w:rPr>
        <w:t>－</w:t>
      </w:r>
      <w:r>
        <w:rPr>
          <w:rFonts w:hint="eastAsia"/>
        </w:rPr>
        <w:t>13</w:t>
      </w:r>
      <w:r>
        <w:rPr>
          <w:rFonts w:hint="eastAsia"/>
        </w:rPr>
        <w:t>小题每题</w:t>
      </w:r>
      <w:r>
        <w:rPr>
          <w:rFonts w:hint="eastAsia"/>
        </w:rPr>
        <w:t>2</w:t>
      </w:r>
      <w:r>
        <w:rPr>
          <w:rFonts w:hint="eastAsia"/>
        </w:rPr>
        <w:t>分，共</w:t>
      </w:r>
      <w:r>
        <w:rPr>
          <w:rFonts w:hint="eastAsia"/>
        </w:rPr>
        <w:t>18</w:t>
      </w:r>
      <w:r>
        <w:rPr>
          <w:rFonts w:hint="eastAsia"/>
        </w:rPr>
        <w:t>分）</w:t>
      </w:r>
    </w:p>
    <w:p w:rsidR="00B631F6" w:rsidRDefault="00856A84" w:rsidP="00585F01">
      <w:pPr>
        <w:ind w:firstLineChars="50" w:firstLine="105"/>
      </w:pPr>
      <w:proofErr w:type="gramStart"/>
      <w:r>
        <w:t>1.C</w:t>
      </w:r>
      <w:proofErr w:type="gramEnd"/>
      <w:r>
        <w:rPr>
          <w:rFonts w:hint="eastAsia"/>
        </w:rPr>
        <w:t xml:space="preserve"> </w:t>
      </w:r>
      <w:r>
        <w:t>2.A</w:t>
      </w:r>
      <w:r>
        <w:rPr>
          <w:rFonts w:hint="eastAsia"/>
        </w:rPr>
        <w:t xml:space="preserve"> </w:t>
      </w:r>
      <w:r>
        <w:t>3.B</w:t>
      </w:r>
      <w:r>
        <w:rPr>
          <w:rFonts w:hint="eastAsia"/>
        </w:rPr>
        <w:t xml:space="preserve"> </w:t>
      </w:r>
      <w:r>
        <w:t>4.D</w:t>
      </w:r>
      <w:r>
        <w:rPr>
          <w:rFonts w:hint="eastAsia"/>
        </w:rPr>
        <w:t xml:space="preserve"> </w:t>
      </w:r>
      <w:r>
        <w:t>5.C</w:t>
      </w:r>
      <w:r>
        <w:rPr>
          <w:rFonts w:hint="eastAsia"/>
        </w:rPr>
        <w:t xml:space="preserve"> </w:t>
      </w:r>
      <w:r>
        <w:t>6.C</w:t>
      </w:r>
      <w:r>
        <w:rPr>
          <w:rFonts w:hint="eastAsia"/>
        </w:rPr>
        <w:t xml:space="preserve"> </w:t>
      </w:r>
      <w:r>
        <w:t>7.A</w:t>
      </w:r>
      <w:r>
        <w:rPr>
          <w:rFonts w:hint="eastAsia"/>
        </w:rPr>
        <w:t xml:space="preserve"> </w:t>
      </w:r>
      <w:r>
        <w:t>8.D</w:t>
      </w:r>
      <w:r>
        <w:rPr>
          <w:rFonts w:hint="eastAsia"/>
        </w:rPr>
        <w:t xml:space="preserve"> </w:t>
      </w:r>
      <w:r>
        <w:t>9.B</w:t>
      </w:r>
      <w:r>
        <w:rPr>
          <w:rFonts w:hint="eastAsia"/>
        </w:rPr>
        <w:t xml:space="preserve"> </w:t>
      </w:r>
      <w:r>
        <w:t>10.D</w:t>
      </w:r>
      <w:r>
        <w:rPr>
          <w:rFonts w:hint="eastAsia"/>
        </w:rPr>
        <w:t xml:space="preserve"> </w:t>
      </w:r>
      <w:r>
        <w:t>11.C</w:t>
      </w:r>
      <w:r>
        <w:rPr>
          <w:rFonts w:hint="eastAsia"/>
        </w:rPr>
        <w:t xml:space="preserve"> </w:t>
      </w:r>
      <w:r>
        <w:t>12.C</w:t>
      </w:r>
      <w:r>
        <w:rPr>
          <w:rFonts w:hint="eastAsia"/>
        </w:rPr>
        <w:t xml:space="preserve"> </w:t>
      </w:r>
      <w:r>
        <w:t>13.B</w:t>
      </w:r>
    </w:p>
    <w:p w:rsidR="00B631F6" w:rsidRDefault="00856A84" w:rsidP="00B631F6">
      <w:r>
        <w:rPr>
          <w:rFonts w:hint="eastAsia"/>
        </w:rPr>
        <w:t>说明：以下各题，考生若写出其他合理答案，均可参照本标准给分</w:t>
      </w:r>
    </w:p>
    <w:p w:rsidR="00B631F6" w:rsidRDefault="00856A84" w:rsidP="00B631F6">
      <w:r>
        <w:rPr>
          <w:rFonts w:hint="eastAsia"/>
        </w:rPr>
        <w:t>二、填空题（化学方程式</w:t>
      </w:r>
      <w:r>
        <w:rPr>
          <w:rFonts w:hint="eastAsia"/>
        </w:rPr>
        <w:t>2</w:t>
      </w:r>
      <w:r>
        <w:rPr>
          <w:rFonts w:hint="eastAsia"/>
        </w:rPr>
        <w:t>分，其余每空</w:t>
      </w:r>
      <w:r>
        <w:rPr>
          <w:rFonts w:hint="eastAsia"/>
        </w:rPr>
        <w:t>1</w:t>
      </w:r>
      <w:r>
        <w:rPr>
          <w:rFonts w:hint="eastAsia"/>
        </w:rPr>
        <w:t>分，共</w:t>
      </w:r>
      <w:r>
        <w:rPr>
          <w:rFonts w:hint="eastAsia"/>
        </w:rPr>
        <w:t>14</w:t>
      </w:r>
      <w:r>
        <w:rPr>
          <w:rFonts w:hint="eastAsia"/>
        </w:rPr>
        <w:t>分）</w:t>
      </w:r>
    </w:p>
    <w:p w:rsidR="00B631F6" w:rsidRDefault="00856A84" w:rsidP="00B631F6">
      <w:r>
        <w:rPr>
          <w:rFonts w:hint="eastAsia"/>
        </w:rPr>
        <w:t>14</w:t>
      </w:r>
      <w:r>
        <w:rPr>
          <w:rFonts w:hint="eastAsia"/>
        </w:rPr>
        <w:t>．（</w:t>
      </w:r>
      <w:r>
        <w:rPr>
          <w:rFonts w:hint="eastAsia"/>
        </w:rPr>
        <w:t>4</w:t>
      </w:r>
      <w:r>
        <w:rPr>
          <w:rFonts w:hint="eastAsia"/>
        </w:rPr>
        <w:t>分）（</w:t>
      </w:r>
      <w:r>
        <w:rPr>
          <w:rFonts w:hint="eastAsia"/>
        </w:rPr>
        <w:t>1</w:t>
      </w:r>
      <w:r>
        <w:rPr>
          <w:rFonts w:hint="eastAsia"/>
        </w:rPr>
        <w:t>）</w:t>
      </w:r>
      <w:r>
        <w:rPr>
          <w:rFonts w:hint="eastAsia"/>
        </w:rPr>
        <w:t xml:space="preserve">3O  </w:t>
      </w:r>
      <w:r>
        <w:t xml:space="preserve"> (2)NH</w:t>
      </w:r>
      <w:r w:rsidRPr="00585F01">
        <w:rPr>
          <w:vertAlign w:val="subscript"/>
        </w:rPr>
        <w:t>4</w:t>
      </w:r>
      <w:r w:rsidRPr="00585F01">
        <w:rPr>
          <w:rFonts w:hint="eastAsia"/>
          <w:vertAlign w:val="superscript"/>
        </w:rPr>
        <w:t>+</w:t>
      </w:r>
      <w:r>
        <w:rPr>
          <w:rFonts w:hint="eastAsia"/>
        </w:rPr>
        <w:t xml:space="preserve">  </w:t>
      </w:r>
      <w:r>
        <w:t xml:space="preserve"> (3)2CH</w:t>
      </w:r>
      <w:r w:rsidRPr="00585F01">
        <w:rPr>
          <w:vertAlign w:val="subscript"/>
        </w:rPr>
        <w:t>4</w:t>
      </w:r>
      <w:r>
        <w:rPr>
          <w:rFonts w:hint="eastAsia"/>
        </w:rPr>
        <w:t xml:space="preserve">   </w:t>
      </w:r>
      <w:r>
        <w:t xml:space="preserve"> (4)(NO</w:t>
      </w:r>
      <w:r w:rsidRPr="00585F01">
        <w:rPr>
          <w:vertAlign w:val="subscript"/>
        </w:rPr>
        <w:t>3</w:t>
      </w:r>
      <w:r>
        <w:t>)</w:t>
      </w:r>
      <w:r w:rsidRPr="00585F01">
        <w:rPr>
          <w:vertAlign w:val="subscript"/>
        </w:rPr>
        <w:t>2</w:t>
      </w:r>
    </w:p>
    <w:p w:rsidR="00B631F6" w:rsidRDefault="00856A84" w:rsidP="00B631F6">
      <w:r>
        <w:rPr>
          <w:rFonts w:hint="eastAsia"/>
        </w:rPr>
        <w:t>15</w:t>
      </w:r>
      <w:r>
        <w:rPr>
          <w:rFonts w:hint="eastAsia"/>
        </w:rPr>
        <w:t>．（</w:t>
      </w:r>
      <w:r>
        <w:rPr>
          <w:rFonts w:hint="eastAsia"/>
        </w:rPr>
        <w:t>3</w:t>
      </w:r>
      <w:r>
        <w:rPr>
          <w:rFonts w:hint="eastAsia"/>
        </w:rPr>
        <w:t>分）（</w:t>
      </w:r>
      <w:r>
        <w:rPr>
          <w:rFonts w:hint="eastAsia"/>
        </w:rPr>
        <w:t>1</w:t>
      </w:r>
      <w:r>
        <w:rPr>
          <w:rFonts w:hint="eastAsia"/>
        </w:rPr>
        <w:t>）</w:t>
      </w:r>
      <w:r>
        <w:rPr>
          <w:rFonts w:hint="eastAsia"/>
        </w:rPr>
        <w:t xml:space="preserve">BD </w:t>
      </w:r>
      <w:r>
        <w:rPr>
          <w:rFonts w:hint="eastAsia"/>
        </w:rPr>
        <w:t>（</w:t>
      </w:r>
      <w:r>
        <w:rPr>
          <w:rFonts w:hint="eastAsia"/>
        </w:rPr>
        <w:t>2</w:t>
      </w:r>
      <w:r>
        <w:rPr>
          <w:rFonts w:hint="eastAsia"/>
        </w:rPr>
        <w:t>）阴离子</w:t>
      </w:r>
      <w:r>
        <w:rPr>
          <w:rFonts w:hint="eastAsia"/>
        </w:rPr>
        <w:t xml:space="preserve">  (</w:t>
      </w:r>
      <w:r>
        <w:t>3)Al</w:t>
      </w:r>
      <w:r w:rsidRPr="00585F01">
        <w:rPr>
          <w:rFonts w:hint="eastAsia"/>
          <w:vertAlign w:val="subscript"/>
        </w:rPr>
        <w:t>2</w:t>
      </w:r>
      <w:r>
        <w:t>O</w:t>
      </w:r>
      <w:r w:rsidRPr="00585F01">
        <w:rPr>
          <w:rFonts w:hint="eastAsia"/>
          <w:vertAlign w:val="subscript"/>
        </w:rPr>
        <w:t>3</w:t>
      </w:r>
    </w:p>
    <w:p w:rsidR="00B631F6" w:rsidRDefault="00856A84" w:rsidP="00B631F6">
      <w:r>
        <w:rPr>
          <w:rFonts w:hint="eastAsia"/>
        </w:rPr>
        <w:t>16</w:t>
      </w:r>
      <w:r>
        <w:rPr>
          <w:rFonts w:hint="eastAsia"/>
        </w:rPr>
        <w:t>．（</w:t>
      </w:r>
      <w:r>
        <w:rPr>
          <w:rFonts w:hint="eastAsia"/>
        </w:rPr>
        <w:t>4</w:t>
      </w:r>
      <w:r>
        <w:rPr>
          <w:rFonts w:hint="eastAsia"/>
        </w:rPr>
        <w:t>分）（</w:t>
      </w:r>
      <w:r>
        <w:rPr>
          <w:rFonts w:hint="eastAsia"/>
        </w:rPr>
        <w:t>1</w:t>
      </w:r>
      <w:r>
        <w:rPr>
          <w:rFonts w:hint="eastAsia"/>
        </w:rPr>
        <w:t>）</w:t>
      </w:r>
      <w:r>
        <w:rPr>
          <w:rFonts w:hint="eastAsia"/>
        </w:rPr>
        <w:t xml:space="preserve">B C  </w:t>
      </w:r>
      <w:r>
        <w:rPr>
          <w:rFonts w:hint="eastAsia"/>
        </w:rPr>
        <w:t>（</w:t>
      </w:r>
      <w:r>
        <w:rPr>
          <w:rFonts w:hint="eastAsia"/>
        </w:rPr>
        <w:t>2</w:t>
      </w:r>
      <w:r>
        <w:rPr>
          <w:rFonts w:hint="eastAsia"/>
        </w:rPr>
        <w:t>）①</w:t>
      </w:r>
      <w:r>
        <w:rPr>
          <w:rFonts w:hint="eastAsia"/>
        </w:rPr>
        <w:t>Y</w:t>
      </w:r>
      <w:r>
        <w:rPr>
          <w:rFonts w:hint="eastAsia"/>
        </w:rPr>
        <w:t>＝</w:t>
      </w:r>
      <w:r>
        <w:rPr>
          <w:rFonts w:hint="eastAsia"/>
        </w:rPr>
        <w:t>Z</w:t>
      </w:r>
      <w:r>
        <w:rPr>
          <w:rFonts w:hint="eastAsia"/>
        </w:rPr>
        <w:t>＞</w:t>
      </w:r>
      <w:r>
        <w:rPr>
          <w:rFonts w:hint="eastAsia"/>
        </w:rPr>
        <w:t xml:space="preserve">X  </w:t>
      </w:r>
      <w:r>
        <w:rPr>
          <w:rFonts w:hint="eastAsia"/>
        </w:rPr>
        <w:t>②加溶剂</w:t>
      </w:r>
      <w:r>
        <w:rPr>
          <w:rFonts w:hint="eastAsia"/>
        </w:rPr>
        <w:t xml:space="preserve">   </w:t>
      </w:r>
      <w:r>
        <w:rPr>
          <w:rFonts w:hint="eastAsia"/>
        </w:rPr>
        <w:t>③</w:t>
      </w:r>
      <w:r>
        <w:rPr>
          <w:rFonts w:hint="eastAsia"/>
        </w:rPr>
        <w:t>20</w:t>
      </w:r>
      <w:r>
        <w:rPr>
          <w:rFonts w:hint="eastAsia"/>
        </w:rPr>
        <w:t>％</w:t>
      </w:r>
    </w:p>
    <w:p w:rsidR="00B631F6" w:rsidRDefault="00856A84" w:rsidP="00556590">
      <w:r>
        <w:rPr>
          <w:rFonts w:hint="eastAsia"/>
        </w:rPr>
        <w:t>17</w:t>
      </w:r>
      <w:r>
        <w:rPr>
          <w:rFonts w:hint="eastAsia"/>
        </w:rPr>
        <w:t>．（</w:t>
      </w:r>
      <w:r>
        <w:rPr>
          <w:rFonts w:hint="eastAsia"/>
        </w:rPr>
        <w:t>3</w:t>
      </w:r>
      <w:r>
        <w:rPr>
          <w:rFonts w:hint="eastAsia"/>
        </w:rPr>
        <w:t>分）（</w:t>
      </w:r>
      <w:r>
        <w:rPr>
          <w:rFonts w:hint="eastAsia"/>
        </w:rPr>
        <w:t>1</w:t>
      </w:r>
      <w:r>
        <w:rPr>
          <w:rFonts w:hint="eastAsia"/>
        </w:rPr>
        <w:t>）</w:t>
      </w:r>
      <w:r w:rsidRPr="002A4160">
        <w:rPr>
          <w:color w:val="000000"/>
          <w:sz w:val="18"/>
          <w:szCs w:val="18"/>
          <w:lang w:val="pl-PL"/>
        </w:rPr>
        <w:t>3CO</w:t>
      </w:r>
      <w:r w:rsidRPr="002A4160">
        <w:rPr>
          <w:rFonts w:hint="eastAsia"/>
          <w:color w:val="000000"/>
          <w:sz w:val="18"/>
          <w:szCs w:val="18"/>
          <w:lang w:val="pl-PL"/>
        </w:rPr>
        <w:t>＋</w:t>
      </w:r>
      <w:r w:rsidRPr="002A4160">
        <w:rPr>
          <w:color w:val="000000"/>
          <w:sz w:val="18"/>
          <w:szCs w:val="18"/>
          <w:lang w:val="pl-PL"/>
        </w:rPr>
        <w:t>Fe</w:t>
      </w:r>
      <w:r w:rsidRPr="002A4160">
        <w:rPr>
          <w:color w:val="000000"/>
          <w:sz w:val="18"/>
          <w:szCs w:val="18"/>
          <w:vertAlign w:val="subscript"/>
          <w:lang w:val="pl-PL"/>
        </w:rPr>
        <w:t>2</w:t>
      </w:r>
      <w:r w:rsidRPr="002A4160">
        <w:rPr>
          <w:color w:val="000000"/>
          <w:sz w:val="18"/>
          <w:szCs w:val="18"/>
          <w:lang w:val="pl-PL"/>
        </w:rPr>
        <w:t>O</w:t>
      </w:r>
      <w:r w:rsidRPr="002A4160">
        <w:rPr>
          <w:color w:val="000000"/>
          <w:sz w:val="18"/>
          <w:szCs w:val="18"/>
          <w:vertAlign w:val="subscript"/>
          <w:lang w:val="pl-PL"/>
        </w:rPr>
        <w:t>3</w:t>
      </w:r>
      <w:r>
        <w:rPr>
          <w:noProof/>
          <w:color w:val="000000"/>
          <w:position w:val="-12"/>
          <w:sz w:val="18"/>
          <w:szCs w:val="18"/>
        </w:rPr>
        <w:drawing>
          <wp:inline distT="0" distB="0" distL="0" distR="0">
            <wp:extent cx="409575" cy="304800"/>
            <wp:effectExtent l="0" t="0" r="9525"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2A4160">
        <w:rPr>
          <w:color w:val="000000"/>
          <w:sz w:val="18"/>
          <w:szCs w:val="18"/>
          <w:lang w:val="pl-PL"/>
        </w:rPr>
        <w:t>2Fe</w:t>
      </w:r>
      <w:r w:rsidRPr="002A4160">
        <w:rPr>
          <w:rFonts w:hint="eastAsia"/>
          <w:color w:val="000000"/>
          <w:sz w:val="18"/>
          <w:szCs w:val="18"/>
          <w:lang w:val="pl-PL"/>
        </w:rPr>
        <w:t>＋</w:t>
      </w:r>
      <w:r w:rsidRPr="002A4160">
        <w:rPr>
          <w:color w:val="000000"/>
          <w:sz w:val="18"/>
          <w:szCs w:val="18"/>
          <w:lang w:val="pl-PL"/>
        </w:rPr>
        <w:t>3CO</w:t>
      </w:r>
      <w:r w:rsidRPr="002A4160">
        <w:rPr>
          <w:color w:val="000000"/>
          <w:sz w:val="18"/>
          <w:szCs w:val="18"/>
          <w:vertAlign w:val="subscript"/>
          <w:lang w:val="pl-PL"/>
        </w:rPr>
        <w:t>2</w:t>
      </w:r>
      <w:r w:rsidRPr="002A4160">
        <w:rPr>
          <w:rFonts w:hint="eastAsia"/>
          <w:color w:val="000000"/>
          <w:sz w:val="18"/>
          <w:szCs w:val="18"/>
          <w:vertAlign w:val="subscript"/>
          <w:lang w:val="pl-PL"/>
        </w:rPr>
        <w:t xml:space="preserve">  </w:t>
      </w:r>
      <w:r>
        <w:rPr>
          <w:rFonts w:hint="eastAsia"/>
          <w:color w:val="000000"/>
          <w:szCs w:val="21"/>
          <w:lang w:val="pl-PL"/>
        </w:rPr>
        <w:t xml:space="preserve">   </w:t>
      </w:r>
      <w:r>
        <w:rPr>
          <w:rFonts w:hint="eastAsia"/>
        </w:rPr>
        <w:t>（</w:t>
      </w:r>
      <w:r>
        <w:rPr>
          <w:rFonts w:hint="eastAsia"/>
        </w:rPr>
        <w:t>2</w:t>
      </w:r>
      <w:r>
        <w:rPr>
          <w:rFonts w:hint="eastAsia"/>
        </w:rPr>
        <w:t>）氧气和水蒸气（或用化学式表示）</w:t>
      </w:r>
    </w:p>
    <w:p w:rsidR="00B631F6" w:rsidRDefault="00856A84" w:rsidP="00B631F6">
      <w:r>
        <w:rPr>
          <w:rFonts w:hint="eastAsia"/>
        </w:rPr>
        <w:t>三、简答题（化学方程式</w:t>
      </w:r>
      <w:r>
        <w:rPr>
          <w:rFonts w:hint="eastAsia"/>
        </w:rPr>
        <w:t>2</w:t>
      </w:r>
      <w:r>
        <w:rPr>
          <w:rFonts w:hint="eastAsia"/>
        </w:rPr>
        <w:t>分，其余每空</w:t>
      </w:r>
      <w:r>
        <w:rPr>
          <w:rFonts w:hint="eastAsia"/>
        </w:rPr>
        <w:t>1</w:t>
      </w:r>
      <w:r>
        <w:rPr>
          <w:rFonts w:hint="eastAsia"/>
        </w:rPr>
        <w:t>分，共</w:t>
      </w:r>
      <w:r>
        <w:rPr>
          <w:rFonts w:hint="eastAsia"/>
        </w:rPr>
        <w:t>12</w:t>
      </w:r>
      <w:r>
        <w:rPr>
          <w:rFonts w:hint="eastAsia"/>
        </w:rPr>
        <w:t>分）</w:t>
      </w:r>
    </w:p>
    <w:p w:rsidR="00B631F6" w:rsidRDefault="00856A84" w:rsidP="00D74F15">
      <w:pPr>
        <w:textAlignment w:val="center"/>
      </w:pPr>
      <w:r>
        <w:rPr>
          <w:rFonts w:hint="eastAsia"/>
        </w:rPr>
        <w:t>18</w:t>
      </w:r>
      <w:r>
        <w:rPr>
          <w:rFonts w:hint="eastAsia"/>
        </w:rPr>
        <w:t>．（</w:t>
      </w:r>
      <w:r>
        <w:rPr>
          <w:rFonts w:hint="eastAsia"/>
        </w:rPr>
        <w:t>5</w:t>
      </w:r>
      <w:r>
        <w:rPr>
          <w:rFonts w:hint="eastAsia"/>
        </w:rPr>
        <w:t>分）（</w:t>
      </w:r>
      <w:r>
        <w:rPr>
          <w:rFonts w:hint="eastAsia"/>
        </w:rPr>
        <w:t>1</w:t>
      </w:r>
      <w:r>
        <w:rPr>
          <w:rFonts w:hint="eastAsia"/>
        </w:rPr>
        <w:t>）化合</w:t>
      </w:r>
      <w:r>
        <w:rPr>
          <w:rFonts w:hint="eastAsia"/>
        </w:rPr>
        <w:t xml:space="preserve"> </w:t>
      </w:r>
      <w:r>
        <w:t>(2)</w:t>
      </w:r>
      <w:r w:rsidRPr="003770F1">
        <w:rPr>
          <w:rFonts w:hint="eastAsia"/>
          <w:color w:val="000000"/>
          <w:spacing w:val="-20"/>
          <w:position w:val="-2"/>
          <w:sz w:val="18"/>
          <w:szCs w:val="18"/>
        </w:rPr>
        <w:t xml:space="preserve">  </w:t>
      </w:r>
      <w:r w:rsidRPr="008F1921">
        <w:rPr>
          <w:color w:val="000000"/>
          <w:sz w:val="18"/>
          <w:szCs w:val="18"/>
        </w:rPr>
        <w:t xml:space="preserve"> </w:t>
      </w:r>
      <w:r w:rsidRPr="003770F1">
        <w:rPr>
          <w:color w:val="000000"/>
          <w:sz w:val="18"/>
          <w:szCs w:val="18"/>
        </w:rPr>
        <w:t>2H</w:t>
      </w:r>
      <w:r w:rsidRPr="003770F1">
        <w:rPr>
          <w:color w:val="000000"/>
          <w:sz w:val="18"/>
          <w:szCs w:val="18"/>
          <w:vertAlign w:val="subscript"/>
        </w:rPr>
        <w:t>2</w:t>
      </w:r>
      <w:r w:rsidRPr="003770F1">
        <w:rPr>
          <w:color w:val="000000"/>
          <w:sz w:val="18"/>
          <w:szCs w:val="18"/>
        </w:rPr>
        <w:t>O</w:t>
      </w:r>
      <w:r w:rsidRPr="003770F1">
        <w:rPr>
          <w:color w:val="000000"/>
          <w:sz w:val="18"/>
          <w:szCs w:val="18"/>
          <w:vertAlign w:val="subscript"/>
        </w:rPr>
        <w:t>2</w:t>
      </w:r>
      <w:r>
        <w:rPr>
          <w:color w:val="000000"/>
          <w:spacing w:val="-20"/>
          <w:position w:val="-2"/>
          <w:sz w:val="18"/>
        </w:rPr>
      </w:r>
      <w:r>
        <w:rPr>
          <w:color w:val="000000"/>
          <w:spacing w:val="-20"/>
          <w:position w:val="-2"/>
          <w:sz w:val="18"/>
        </w:rPr>
        <w:pict>
          <v:group id="_x0000_s3490" style="width:26.6pt;height:20pt;mso-position-horizontal-relative:char;mso-position-vertical-relative:line" coordorigin="2985,779" coordsize="679,597">
            <v:shape id="_x0000_s3491" type="#_x0000_t202" style="position:absolute;left:2985;top:1125;width:678;height:251" filled="f" stroked="f">
              <v:textbox inset="0,0,0,0">
                <w:txbxContent>
                  <w:p w:rsidR="002D4117" w:rsidRPr="00F425A4" w:rsidRDefault="00856A84" w:rsidP="00D74F15">
                    <w:pPr>
                      <w:jc w:val="center"/>
                      <w:rPr>
                        <w:spacing w:val="6"/>
                        <w:sz w:val="18"/>
                        <w:szCs w:val="18"/>
                      </w:rPr>
                    </w:pPr>
                  </w:p>
                </w:txbxContent>
              </v:textbox>
            </v:shape>
            <v:shape id="_x0000_s3492" type="#_x0000_t202" style="position:absolute;left:2986;top:1095;width:678;height:251" filled="f" stroked="f">
              <v:textbox inset="0,0,0,0">
                <w:txbxContent>
                  <w:p w:rsidR="002D4117" w:rsidRPr="00F425A4" w:rsidRDefault="00856A84" w:rsidP="00D74F15">
                    <w:pPr>
                      <w:jc w:val="center"/>
                      <w:rPr>
                        <w:spacing w:val="6"/>
                        <w:sz w:val="18"/>
                        <w:szCs w:val="18"/>
                      </w:rPr>
                    </w:pPr>
                  </w:p>
                </w:txbxContent>
              </v:textbox>
            </v:shape>
            <v:shape id="_x0000_s3493" type="#_x0000_t202" style="position:absolute;left:2994;top:779;width:662;height:267" filled="f" stroked="f">
              <v:textbox inset="0,0,0,0">
                <w:txbxContent>
                  <w:p w:rsidR="002D4117" w:rsidRPr="00D74F15" w:rsidRDefault="00856A84" w:rsidP="00D74F15">
                    <w:pPr>
                      <w:jc w:val="center"/>
                      <w:rPr>
                        <w:spacing w:val="6"/>
                        <w:sz w:val="18"/>
                        <w:szCs w:val="18"/>
                      </w:rPr>
                    </w:pPr>
                    <w:r>
                      <w:rPr>
                        <w:spacing w:val="6"/>
                        <w:sz w:val="18"/>
                        <w:szCs w:val="18"/>
                      </w:rPr>
                      <w:t>MnO</w:t>
                    </w:r>
                    <w:r>
                      <w:rPr>
                        <w:spacing w:val="6"/>
                        <w:sz w:val="18"/>
                        <w:szCs w:val="18"/>
                        <w:vertAlign w:val="subscript"/>
                      </w:rPr>
                      <w:t>2</w:t>
                    </w:r>
                  </w:p>
                </w:txbxContent>
              </v:textbox>
            </v:shape>
            <v:group id="_x0000_s3494" style="position:absolute;left:2989;top:1044;width:671;height:55" coordorigin="1213,2805" coordsize="878,81">
              <v:line id="_x0000_s3495" style="position:absolute" from="1213,2805" to="2091,2805"/>
              <v:line id="_x0000_s3496" style="position:absolute" from="1213,2886" to="2091,2886"/>
            </v:group>
            <v:shape id="_x0000_s3497" type="#_x0000_t202" style="position:absolute;left:2994;top:809;width:662;height:267" filled="f" stroked="f">
              <v:textbox inset="0,0,0,0">
                <w:txbxContent>
                  <w:p w:rsidR="002D4117" w:rsidRPr="00F425A4" w:rsidRDefault="00856A84" w:rsidP="00D74F15">
                    <w:pPr>
                      <w:jc w:val="center"/>
                      <w:rPr>
                        <w:spacing w:val="6"/>
                        <w:sz w:val="18"/>
                        <w:szCs w:val="18"/>
                      </w:rPr>
                    </w:pPr>
                  </w:p>
                </w:txbxContent>
              </v:textbox>
            </v:shape>
            <w10:anchorlock/>
          </v:group>
        </w:pict>
      </w:r>
      <w:r>
        <w:rPr>
          <w:rFonts w:hint="eastAsia"/>
          <w:color w:val="000000"/>
          <w:spacing w:val="-20"/>
          <w:position w:val="-2"/>
          <w:sz w:val="18"/>
          <w:szCs w:val="18"/>
        </w:rPr>
        <w:t xml:space="preserve">  </w:t>
      </w:r>
      <w:r w:rsidRPr="003770F1">
        <w:rPr>
          <w:color w:val="000000"/>
          <w:sz w:val="18"/>
          <w:szCs w:val="18"/>
        </w:rPr>
        <w:t>2H</w:t>
      </w:r>
      <w:r w:rsidRPr="003770F1">
        <w:rPr>
          <w:color w:val="000000"/>
          <w:sz w:val="18"/>
          <w:szCs w:val="18"/>
          <w:vertAlign w:val="subscript"/>
        </w:rPr>
        <w:t>2</w:t>
      </w:r>
      <w:r w:rsidRPr="003770F1">
        <w:rPr>
          <w:color w:val="000000"/>
          <w:sz w:val="18"/>
          <w:szCs w:val="18"/>
        </w:rPr>
        <w:t>O</w:t>
      </w:r>
      <w:r w:rsidRPr="003770F1">
        <w:rPr>
          <w:rFonts w:hint="eastAsia"/>
          <w:color w:val="000000"/>
          <w:sz w:val="18"/>
          <w:szCs w:val="18"/>
        </w:rPr>
        <w:t>＋</w:t>
      </w:r>
      <w:r w:rsidRPr="003770F1">
        <w:rPr>
          <w:color w:val="000000"/>
          <w:sz w:val="18"/>
          <w:szCs w:val="18"/>
        </w:rPr>
        <w:t>O</w:t>
      </w:r>
      <w:r w:rsidRPr="003770F1">
        <w:rPr>
          <w:color w:val="000000"/>
          <w:sz w:val="18"/>
          <w:szCs w:val="18"/>
          <w:vertAlign w:val="subscript"/>
        </w:rPr>
        <w:t>2</w:t>
      </w:r>
      <w:r w:rsidRPr="00A42AD4">
        <w:rPr>
          <w:szCs w:val="22"/>
          <w:lang w:val="pl-PL"/>
        </w:rPr>
        <w:t>↑</w:t>
      </w:r>
      <w:r w:rsidRPr="003770F1">
        <w:rPr>
          <w:rFonts w:hint="eastAsia"/>
          <w:color w:val="000000"/>
          <w:spacing w:val="-20"/>
          <w:position w:val="-2"/>
          <w:sz w:val="18"/>
          <w:szCs w:val="18"/>
        </w:rPr>
        <w:t xml:space="preserve">        </w:t>
      </w:r>
      <w:r>
        <w:rPr>
          <w:rFonts w:hint="eastAsia"/>
          <w:color w:val="000000"/>
          <w:spacing w:val="-20"/>
          <w:position w:val="-2"/>
          <w:sz w:val="18"/>
          <w:szCs w:val="18"/>
        </w:rPr>
        <w:t xml:space="preserve"> </w:t>
      </w:r>
      <w:r>
        <w:rPr>
          <w:rFonts w:hint="eastAsia"/>
        </w:rPr>
        <w:t>（</w:t>
      </w:r>
      <w:r>
        <w:rPr>
          <w:rFonts w:hint="eastAsia"/>
        </w:rPr>
        <w:t>3</w:t>
      </w:r>
      <w:r>
        <w:rPr>
          <w:rFonts w:hint="eastAsia"/>
        </w:rPr>
        <w:t>）</w:t>
      </w:r>
      <w:proofErr w:type="spellStart"/>
      <w:r>
        <w:t>CaO</w:t>
      </w:r>
      <w:proofErr w:type="spellEnd"/>
      <w:r>
        <w:rPr>
          <w:rFonts w:hint="eastAsia"/>
        </w:rPr>
        <w:t>＋</w:t>
      </w:r>
      <w:r>
        <w:t>H</w:t>
      </w:r>
      <w:r>
        <w:rPr>
          <w:vertAlign w:val="subscript"/>
        </w:rPr>
        <w:t>2</w:t>
      </w:r>
      <w:r>
        <w:t>O=Ca(OH)</w:t>
      </w:r>
      <w:r>
        <w:rPr>
          <w:vertAlign w:val="subscript"/>
        </w:rPr>
        <w:t>2</w:t>
      </w:r>
      <w:r>
        <w:rPr>
          <w:rFonts w:hint="eastAsia"/>
        </w:rPr>
        <w:t>（合理即可）</w:t>
      </w:r>
    </w:p>
    <w:p w:rsidR="00B631F6" w:rsidRPr="002B3D48" w:rsidRDefault="00856A84" w:rsidP="00DD415F">
      <w:r>
        <w:rPr>
          <w:rFonts w:hint="eastAsia"/>
        </w:rPr>
        <w:t>19</w:t>
      </w:r>
      <w:r>
        <w:rPr>
          <w:rFonts w:hint="eastAsia"/>
        </w:rPr>
        <w:t>．（</w:t>
      </w:r>
      <w:r>
        <w:rPr>
          <w:rFonts w:hint="eastAsia"/>
        </w:rPr>
        <w:t>7</w:t>
      </w:r>
      <w:r>
        <w:rPr>
          <w:rFonts w:hint="eastAsia"/>
        </w:rPr>
        <w:t>分）（</w:t>
      </w:r>
      <w:r>
        <w:rPr>
          <w:rFonts w:hint="eastAsia"/>
        </w:rPr>
        <w:t>1</w:t>
      </w:r>
      <w:r>
        <w:rPr>
          <w:rFonts w:hint="eastAsia"/>
        </w:rPr>
        <w:t>）溶液变浑浊</w:t>
      </w:r>
      <w:r>
        <w:rPr>
          <w:rFonts w:hint="eastAsia"/>
        </w:rPr>
        <w:t xml:space="preserve">         </w:t>
      </w:r>
      <w:r>
        <w:t>(2)Fe</w:t>
      </w:r>
      <w:r>
        <w:rPr>
          <w:vertAlign w:val="subscript"/>
        </w:rPr>
        <w:t>2</w:t>
      </w:r>
      <w:r>
        <w:t>O</w:t>
      </w:r>
      <w:r>
        <w:rPr>
          <w:vertAlign w:val="subscript"/>
        </w:rPr>
        <w:t>3</w:t>
      </w:r>
      <w:r>
        <w:rPr>
          <w:rFonts w:hint="eastAsia"/>
        </w:rPr>
        <w:t>＋</w:t>
      </w:r>
      <w:r>
        <w:rPr>
          <w:rFonts w:hint="eastAsia"/>
        </w:rPr>
        <w:t>6</w:t>
      </w:r>
      <w:r>
        <w:t>HCl=FeCl</w:t>
      </w:r>
      <w:r>
        <w:rPr>
          <w:vertAlign w:val="subscript"/>
        </w:rPr>
        <w:t>3</w:t>
      </w:r>
      <w:r>
        <w:rPr>
          <w:rFonts w:hint="eastAsia"/>
        </w:rPr>
        <w:t>＋</w:t>
      </w:r>
      <w:r>
        <w:rPr>
          <w:rFonts w:hint="eastAsia"/>
        </w:rPr>
        <w:t>3</w:t>
      </w:r>
      <w:r>
        <w:t>H</w:t>
      </w:r>
      <w:r>
        <w:rPr>
          <w:vertAlign w:val="subscript"/>
        </w:rPr>
        <w:t>2</w:t>
      </w:r>
      <w:r>
        <w:t>O</w:t>
      </w:r>
    </w:p>
    <w:p w:rsidR="002B3D48" w:rsidRPr="002B3D48" w:rsidRDefault="00856A84" w:rsidP="002B3D48">
      <w:r>
        <w:rPr>
          <w:rFonts w:hint="eastAsia"/>
        </w:rPr>
        <w:t>（</w:t>
      </w:r>
      <w:r>
        <w:rPr>
          <w:rFonts w:hint="eastAsia"/>
        </w:rPr>
        <w:t>3</w:t>
      </w:r>
      <w:r>
        <w:rPr>
          <w:rFonts w:hint="eastAsia"/>
        </w:rPr>
        <w:t>）【</w:t>
      </w:r>
      <w:proofErr w:type="gramStart"/>
      <w:r>
        <w:rPr>
          <w:rFonts w:hint="eastAsia"/>
        </w:rPr>
        <w:t>作出</w:t>
      </w:r>
      <w:proofErr w:type="gramEnd"/>
      <w:r>
        <w:rPr>
          <w:rFonts w:hint="eastAsia"/>
        </w:rPr>
        <w:t>猜想】</w:t>
      </w:r>
      <w:r>
        <w:t>CaCl</w:t>
      </w:r>
      <w:r>
        <w:rPr>
          <w:vertAlign w:val="subscript"/>
        </w:rPr>
        <w:t>2</w:t>
      </w:r>
      <w:r>
        <w:rPr>
          <w:rFonts w:hint="eastAsia"/>
        </w:rPr>
        <w:t>＋</w:t>
      </w:r>
      <w:r>
        <w:t>Na</w:t>
      </w:r>
      <w:r>
        <w:rPr>
          <w:vertAlign w:val="subscript"/>
        </w:rPr>
        <w:t>2</w:t>
      </w:r>
      <w:r>
        <w:t>CO</w:t>
      </w:r>
      <w:r>
        <w:rPr>
          <w:vertAlign w:val="subscript"/>
        </w:rPr>
        <w:t>3</w:t>
      </w:r>
      <w:r>
        <w:t>=CaCO</w:t>
      </w:r>
      <w:r>
        <w:rPr>
          <w:vertAlign w:val="subscript"/>
        </w:rPr>
        <w:t>3</w:t>
      </w:r>
      <w:r>
        <w:rPr>
          <w:rFonts w:hint="eastAsia"/>
        </w:rPr>
        <w:t>＋</w:t>
      </w:r>
      <w:r>
        <w:rPr>
          <w:rFonts w:hint="eastAsia"/>
        </w:rPr>
        <w:t>2</w:t>
      </w:r>
      <w:r>
        <w:t>NaCl</w:t>
      </w:r>
    </w:p>
    <w:p w:rsidR="00B631F6" w:rsidRDefault="00856A84" w:rsidP="00B631F6">
      <w:r>
        <w:rPr>
          <w:rFonts w:hint="eastAsia"/>
        </w:rPr>
        <w:t>【进行实验】①加入稀盐酸（</w:t>
      </w:r>
      <w:proofErr w:type="spellStart"/>
      <w:r>
        <w:rPr>
          <w:rFonts w:hint="eastAsia"/>
        </w:rPr>
        <w:t>HCl</w:t>
      </w:r>
      <w:proofErr w:type="spellEnd"/>
      <w:r>
        <w:rPr>
          <w:rFonts w:hint="eastAsia"/>
        </w:rPr>
        <w:t>或稀硫酸（</w:t>
      </w:r>
      <w:r>
        <w:rPr>
          <w:rFonts w:hint="eastAsia"/>
        </w:rPr>
        <w:t>H</w:t>
      </w:r>
      <w:r w:rsidRPr="0015109A">
        <w:rPr>
          <w:rFonts w:hint="eastAsia"/>
          <w:vertAlign w:val="subscript"/>
        </w:rPr>
        <w:t>2</w:t>
      </w:r>
      <w:r>
        <w:rPr>
          <w:rFonts w:hint="eastAsia"/>
        </w:rPr>
        <w:t>SO</w:t>
      </w:r>
      <w:r w:rsidRPr="0015109A">
        <w:rPr>
          <w:rFonts w:hint="eastAsia"/>
          <w:vertAlign w:val="subscript"/>
        </w:rPr>
        <w:t>4</w:t>
      </w:r>
      <w:r>
        <w:rPr>
          <w:rFonts w:hint="eastAsia"/>
        </w:rPr>
        <w:t>）</w:t>
      </w:r>
      <w:r>
        <w:rPr>
          <w:rFonts w:hint="eastAsia"/>
        </w:rPr>
        <w:t xml:space="preserve">       </w:t>
      </w:r>
      <w:r>
        <w:rPr>
          <w:rFonts w:hint="eastAsia"/>
        </w:rPr>
        <w:t>②</w:t>
      </w:r>
      <w:r>
        <w:rPr>
          <w:rFonts w:hint="eastAsia"/>
        </w:rPr>
        <w:t xml:space="preserve">  </w:t>
      </w:r>
      <w:r>
        <w:fldChar w:fldCharType="begin"/>
      </w:r>
      <w:r>
        <w:instrText xml:space="preserve"> = 3 \* ROMAN </w:instrText>
      </w:r>
      <w:r>
        <w:fldChar w:fldCharType="separate"/>
      </w:r>
      <w:r>
        <w:rPr>
          <w:noProof/>
        </w:rPr>
        <w:t>III</w:t>
      </w:r>
      <w:r>
        <w:rPr>
          <w:noProof/>
        </w:rPr>
        <w:fldChar w:fldCharType="end"/>
      </w:r>
    </w:p>
    <w:p w:rsidR="00B631F6" w:rsidRDefault="00856A84" w:rsidP="00B631F6">
      <w:r>
        <w:rPr>
          <w:rFonts w:hint="eastAsia"/>
        </w:rPr>
        <w:t>四、实验题（化学方程式</w:t>
      </w:r>
      <w:r>
        <w:rPr>
          <w:rFonts w:hint="eastAsia"/>
        </w:rPr>
        <w:t>2</w:t>
      </w:r>
      <w:r>
        <w:rPr>
          <w:rFonts w:hint="eastAsia"/>
        </w:rPr>
        <w:t>分，其余每空</w:t>
      </w:r>
      <w:r>
        <w:rPr>
          <w:rFonts w:hint="eastAsia"/>
        </w:rPr>
        <w:t>1</w:t>
      </w:r>
      <w:r>
        <w:rPr>
          <w:rFonts w:hint="eastAsia"/>
        </w:rPr>
        <w:t>分，共</w:t>
      </w:r>
      <w:r>
        <w:rPr>
          <w:rFonts w:hint="eastAsia"/>
        </w:rPr>
        <w:t>12</w:t>
      </w:r>
      <w:r>
        <w:rPr>
          <w:rFonts w:hint="eastAsia"/>
        </w:rPr>
        <w:t>分）</w:t>
      </w:r>
    </w:p>
    <w:p w:rsidR="00C33E7D" w:rsidRDefault="00856A84" w:rsidP="00C33E7D">
      <w:pPr>
        <w:textAlignment w:val="center"/>
      </w:pPr>
      <w:r>
        <w:rPr>
          <w:rFonts w:hint="eastAsia"/>
        </w:rPr>
        <w:t>20</w:t>
      </w:r>
      <w:r>
        <w:rPr>
          <w:rFonts w:hint="eastAsia"/>
        </w:rPr>
        <w:t>．（</w:t>
      </w:r>
      <w:r>
        <w:rPr>
          <w:rFonts w:hint="eastAsia"/>
        </w:rPr>
        <w:t>8</w:t>
      </w:r>
      <w:r>
        <w:rPr>
          <w:rFonts w:hint="eastAsia"/>
        </w:rPr>
        <w:t>分）（</w:t>
      </w:r>
      <w:r>
        <w:rPr>
          <w:rFonts w:hint="eastAsia"/>
        </w:rPr>
        <w:t>1</w:t>
      </w:r>
      <w:r>
        <w:rPr>
          <w:rFonts w:hint="eastAsia"/>
        </w:rPr>
        <w:t>）分液漏斗（</w:t>
      </w:r>
      <w:r>
        <w:rPr>
          <w:rFonts w:hint="eastAsia"/>
        </w:rPr>
        <w:t>2</w:t>
      </w:r>
      <w:r>
        <w:rPr>
          <w:rFonts w:hint="eastAsia"/>
        </w:rPr>
        <w:t>）①</w:t>
      </w:r>
      <w:r>
        <w:t>2KMnO</w:t>
      </w:r>
      <w:r>
        <w:rPr>
          <w:vertAlign w:val="subscript"/>
        </w:rPr>
        <w:t>4</w:t>
      </w:r>
      <w:r>
        <w:pict>
          <v:group id="_x0000_s3498" style="width:20pt;height:27.45pt;mso-position-horizontal-relative:char;mso-position-vertical-relative:line" coordorigin="2985,779" coordsize="679,597">
            <v:shape id="_x0000_s3499" type="#_x0000_t202" style="position:absolute;left:2985;top:1125;width:678;height:251" filled="f" stroked="f">
              <v:textbox inset="0,0,0,0">
                <w:txbxContent>
                  <w:p w:rsidR="002D4117" w:rsidRPr="00F425A4" w:rsidRDefault="00856A84">
                    <w:pPr>
                      <w:jc w:val="center"/>
                      <w:rPr>
                        <w:spacing w:val="6"/>
                        <w:sz w:val="18"/>
                        <w:szCs w:val="18"/>
                      </w:rPr>
                    </w:pPr>
                  </w:p>
                </w:txbxContent>
              </v:textbox>
            </v:shape>
            <v:shape id="_x0000_s3500" type="#_x0000_t202" style="position:absolute;left:2986;top:1095;width:678;height:251" filled="f" stroked="f">
              <v:textbox inset="0,0,0,0">
                <w:txbxContent>
                  <w:p w:rsidR="002D4117" w:rsidRPr="00F425A4" w:rsidRDefault="00856A84">
                    <w:pPr>
                      <w:jc w:val="center"/>
                      <w:rPr>
                        <w:spacing w:val="6"/>
                        <w:sz w:val="18"/>
                        <w:szCs w:val="18"/>
                      </w:rPr>
                    </w:pPr>
                  </w:p>
                </w:txbxContent>
              </v:textbox>
            </v:shape>
            <v:shape id="_x0000_s3501" type="#_x0000_t202" style="position:absolute;left:2994;top:779;width:662;height:267" filled="f" stroked="f">
              <v:textbox inset="0,0,0,0">
                <w:txbxContent>
                  <w:p w:rsidR="002D4117" w:rsidRPr="00F425A4" w:rsidRDefault="00856A84">
                    <w:pPr>
                      <w:jc w:val="center"/>
                      <w:rPr>
                        <w:spacing w:val="6"/>
                        <w:sz w:val="18"/>
                        <w:szCs w:val="18"/>
                      </w:rPr>
                    </w:pPr>
                  </w:p>
                </w:txbxContent>
              </v:textbox>
            </v:shape>
            <v:group id="_x0000_s3502" style="position:absolute;left:2989;top:1044;width:671;height:55" coordorigin="1213,2805" coordsize="878,81">
              <v:line id="_x0000_s3503" style="position:absolute" from="1213,2805" to="2091,2805"/>
              <v:line id="_x0000_s3504" style="position:absolute" from="1213,2886" to="2091,2886"/>
            </v:group>
            <v:shape id="_x0000_s3505" type="#_x0000_t202" style="position:absolute;left:2994;top:809;width:662;height:267" filled="f" stroked="f">
              <v:textbox inset="0,0,0,0">
                <w:txbxContent>
                  <w:p w:rsidR="002D4117" w:rsidRPr="00F425A4" w:rsidRDefault="00856A84">
                    <w:pPr>
                      <w:jc w:val="center"/>
                      <w:rPr>
                        <w:spacing w:val="6"/>
                        <w:sz w:val="18"/>
                        <w:szCs w:val="18"/>
                      </w:rPr>
                    </w:pPr>
                    <w:r>
                      <w:rPr>
                        <w:rFonts w:hint="eastAsia"/>
                        <w:spacing w:val="6"/>
                        <w:sz w:val="18"/>
                        <w:szCs w:val="18"/>
                      </w:rPr>
                      <w:t>△</w:t>
                    </w:r>
                  </w:p>
                </w:txbxContent>
              </v:textbox>
            </v:shape>
            <w10:anchorlock/>
          </v:group>
        </w:pict>
      </w:r>
      <w:r>
        <w:t>K</w:t>
      </w:r>
      <w:r>
        <w:rPr>
          <w:vertAlign w:val="subscript"/>
        </w:rPr>
        <w:t>2</w:t>
      </w:r>
      <w:r>
        <w:t>MnO</w:t>
      </w:r>
      <w:r>
        <w:rPr>
          <w:vertAlign w:val="subscript"/>
        </w:rPr>
        <w:t>4</w:t>
      </w:r>
      <w:r>
        <w:rPr>
          <w:rFonts w:hint="eastAsia"/>
        </w:rPr>
        <w:t>＋</w:t>
      </w:r>
      <w:r>
        <w:t>MnO</w:t>
      </w:r>
      <w:r>
        <w:rPr>
          <w:vertAlign w:val="subscript"/>
        </w:rPr>
        <w:t>2</w:t>
      </w:r>
      <w:r>
        <w:rPr>
          <w:rFonts w:hint="eastAsia"/>
        </w:rPr>
        <w:t>＋</w:t>
      </w:r>
      <w:r>
        <w:t>O</w:t>
      </w:r>
      <w:r>
        <w:rPr>
          <w:vertAlign w:val="subscript"/>
        </w:rPr>
        <w:t>2</w:t>
      </w:r>
      <w:r w:rsidRPr="00A42AD4">
        <w:rPr>
          <w:szCs w:val="22"/>
          <w:lang w:val="pl-PL"/>
        </w:rPr>
        <w:t>↑</w:t>
      </w:r>
      <w:r w:rsidRPr="003770F1">
        <w:rPr>
          <w:rFonts w:hint="eastAsia"/>
          <w:color w:val="000000"/>
          <w:spacing w:val="-20"/>
          <w:position w:val="-2"/>
          <w:sz w:val="18"/>
          <w:szCs w:val="18"/>
        </w:rPr>
        <w:t xml:space="preserve"> </w:t>
      </w:r>
      <w:r>
        <w:rPr>
          <w:rFonts w:hint="eastAsia"/>
        </w:rPr>
        <w:t>②</w:t>
      </w:r>
      <w:r>
        <w:rPr>
          <w:rFonts w:hint="eastAsia"/>
        </w:rPr>
        <w:t>CE</w:t>
      </w:r>
      <w:r>
        <w:rPr>
          <w:rFonts w:hint="eastAsia"/>
        </w:rPr>
        <w:t>或</w:t>
      </w:r>
      <w:r>
        <w:rPr>
          <w:rFonts w:hint="eastAsia"/>
        </w:rPr>
        <w:t xml:space="preserve">CF    </w:t>
      </w:r>
    </w:p>
    <w:p w:rsidR="00B631F6" w:rsidRDefault="00856A84" w:rsidP="00C33E7D">
      <w:pPr>
        <w:ind w:firstLineChars="250" w:firstLine="525"/>
        <w:textAlignment w:val="center"/>
      </w:pPr>
      <w:r>
        <w:t>(3)</w:t>
      </w:r>
      <w:r>
        <w:rPr>
          <w:rFonts w:hint="eastAsia"/>
        </w:rPr>
        <w:fldChar w:fldCharType="begin"/>
      </w:r>
      <w:r>
        <w:instrText xml:space="preserve"> = 1 \* GB3 </w:instrText>
      </w:r>
      <w:r>
        <w:rPr>
          <w:rFonts w:hint="eastAsia"/>
        </w:rPr>
        <w:fldChar w:fldCharType="separate"/>
      </w:r>
      <w:r>
        <w:rPr>
          <w:rFonts w:hint="eastAsia"/>
          <w:noProof/>
        </w:rPr>
        <w:t>①</w:t>
      </w:r>
      <w:r>
        <w:rPr>
          <w:rFonts w:hint="eastAsia"/>
          <w:noProof/>
        </w:rPr>
        <w:fldChar w:fldCharType="end"/>
      </w:r>
      <w:r>
        <w:rPr>
          <w:rFonts w:hint="eastAsia"/>
        </w:rPr>
        <w:t xml:space="preserve"> </w:t>
      </w:r>
      <w:r>
        <w:rPr>
          <w:rFonts w:hAnsi="宋体"/>
          <w:szCs w:val="22"/>
          <w:lang w:val="pl-PL"/>
        </w:rPr>
        <w:t>CaCO</w:t>
      </w:r>
      <w:r>
        <w:rPr>
          <w:rFonts w:hAnsi="宋体"/>
          <w:szCs w:val="22"/>
          <w:vertAlign w:val="subscript"/>
          <w:lang w:val="pl-PL"/>
        </w:rPr>
        <w:t>3</w:t>
      </w:r>
      <w:r>
        <w:rPr>
          <w:rFonts w:hAnsi="宋体"/>
          <w:szCs w:val="22"/>
          <w:lang w:val="pl-PL"/>
        </w:rPr>
        <w:t>＋</w:t>
      </w:r>
      <w:r>
        <w:rPr>
          <w:rFonts w:hAnsi="宋体"/>
          <w:szCs w:val="22"/>
          <w:lang w:val="pl-PL"/>
        </w:rPr>
        <w:t>2HCl=CaCl</w:t>
      </w:r>
      <w:r>
        <w:rPr>
          <w:rFonts w:hAnsi="宋体"/>
          <w:szCs w:val="22"/>
          <w:vertAlign w:val="subscript"/>
          <w:lang w:val="pl-PL"/>
        </w:rPr>
        <w:t>2</w:t>
      </w:r>
      <w:r>
        <w:rPr>
          <w:rFonts w:hAnsi="宋体"/>
          <w:szCs w:val="22"/>
          <w:lang w:val="pl-PL"/>
        </w:rPr>
        <w:t>＋</w:t>
      </w:r>
      <w:r>
        <w:rPr>
          <w:rFonts w:hAnsi="宋体"/>
          <w:szCs w:val="22"/>
          <w:lang w:val="pl-PL"/>
        </w:rPr>
        <w:t>H</w:t>
      </w:r>
      <w:r>
        <w:rPr>
          <w:rFonts w:hAnsi="宋体"/>
          <w:szCs w:val="22"/>
          <w:vertAlign w:val="subscript"/>
          <w:lang w:val="pl-PL"/>
        </w:rPr>
        <w:t>2</w:t>
      </w:r>
      <w:r>
        <w:rPr>
          <w:rFonts w:hAnsi="宋体"/>
          <w:szCs w:val="22"/>
          <w:lang w:val="pl-PL"/>
        </w:rPr>
        <w:t>O</w:t>
      </w:r>
      <w:r>
        <w:rPr>
          <w:rFonts w:hAnsi="宋体"/>
          <w:szCs w:val="22"/>
          <w:lang w:val="pl-PL"/>
        </w:rPr>
        <w:t>＋</w:t>
      </w:r>
      <w:r>
        <w:rPr>
          <w:rFonts w:hAnsi="宋体"/>
          <w:szCs w:val="22"/>
          <w:lang w:val="pl-PL"/>
        </w:rPr>
        <w:t>CO</w:t>
      </w:r>
      <w:r>
        <w:rPr>
          <w:rFonts w:hAnsi="宋体"/>
          <w:szCs w:val="22"/>
          <w:vertAlign w:val="subscript"/>
          <w:lang w:val="pl-PL"/>
        </w:rPr>
        <w:t>2</w:t>
      </w:r>
      <w:r w:rsidRPr="00A42AD4">
        <w:rPr>
          <w:szCs w:val="22"/>
          <w:lang w:val="pl-PL"/>
        </w:rPr>
        <w:t>↑</w:t>
      </w:r>
    </w:p>
    <w:p w:rsidR="00B631F6" w:rsidRDefault="00856A84" w:rsidP="00C33E7D">
      <w:pPr>
        <w:ind w:firstLineChars="100" w:firstLine="210"/>
      </w:pPr>
      <w:r>
        <w:rPr>
          <w:rFonts w:hint="eastAsia"/>
        </w:rPr>
        <w:t>②将燃着的木条放在集气瓶口，木条熄灭说明二氧化碳已满</w:t>
      </w:r>
    </w:p>
    <w:p w:rsidR="00B631F6" w:rsidRDefault="00856A84" w:rsidP="00B631F6">
      <w:r>
        <w:rPr>
          <w:rFonts w:hint="eastAsia"/>
        </w:rPr>
        <w:t>（</w:t>
      </w:r>
      <w:r>
        <w:rPr>
          <w:rFonts w:hint="eastAsia"/>
        </w:rPr>
        <w:t>4</w:t>
      </w:r>
      <w:r>
        <w:rPr>
          <w:rFonts w:hint="eastAsia"/>
        </w:rPr>
        <w:t>）密度小于空气，无毒，不与空气反应</w:t>
      </w:r>
    </w:p>
    <w:p w:rsidR="00B631F6" w:rsidRDefault="00856A84" w:rsidP="00B631F6">
      <w:r>
        <w:rPr>
          <w:rFonts w:hint="eastAsia"/>
        </w:rPr>
        <w:t>21</w:t>
      </w:r>
      <w:r>
        <w:rPr>
          <w:rFonts w:hint="eastAsia"/>
        </w:rPr>
        <w:t>．（</w:t>
      </w:r>
      <w:r>
        <w:rPr>
          <w:rFonts w:hint="eastAsia"/>
        </w:rPr>
        <w:t>4</w:t>
      </w:r>
      <w:r>
        <w:rPr>
          <w:rFonts w:hint="eastAsia"/>
        </w:rPr>
        <w:t>分）（</w:t>
      </w:r>
      <w:r>
        <w:rPr>
          <w:rFonts w:hint="eastAsia"/>
        </w:rPr>
        <w:t>1</w:t>
      </w:r>
      <w:r>
        <w:rPr>
          <w:rFonts w:hint="eastAsia"/>
        </w:rPr>
        <w:t>）密度大于空气，不能燃烧也不支持燃烧</w:t>
      </w:r>
    </w:p>
    <w:p w:rsidR="00751FA6" w:rsidRDefault="00856A84" w:rsidP="005F2621">
      <w:pPr>
        <w:ind w:firstLineChars="200" w:firstLine="420"/>
      </w:pPr>
      <w:r>
        <w:rPr>
          <w:rFonts w:hint="eastAsia"/>
        </w:rPr>
        <w:t>2</w:t>
      </w:r>
      <w:r>
        <w:rPr>
          <w:rFonts w:hint="eastAsia"/>
        </w:rPr>
        <w:t>）①</w:t>
      </w:r>
      <w:r>
        <w:rPr>
          <w:rFonts w:hint="eastAsia"/>
        </w:rPr>
        <w:t xml:space="preserve">3   </w:t>
      </w:r>
      <w:r>
        <w:rPr>
          <w:rFonts w:hint="eastAsia"/>
        </w:rPr>
        <w:t>②大于（</w:t>
      </w:r>
      <w:r>
        <w:rPr>
          <w:rFonts w:hint="eastAsia"/>
        </w:rPr>
        <w:t>3</w:t>
      </w:r>
      <w:r>
        <w:rPr>
          <w:rFonts w:hint="eastAsia"/>
        </w:rPr>
        <w:t>）氢元素和氧元素</w:t>
      </w:r>
    </w:p>
    <w:p w:rsidR="00B631F6" w:rsidRDefault="00856A84" w:rsidP="00B631F6">
      <w:r>
        <w:rPr>
          <w:rFonts w:hint="eastAsia"/>
        </w:rPr>
        <w:t>五、计算题（</w:t>
      </w:r>
      <w:r>
        <w:rPr>
          <w:rFonts w:hint="eastAsia"/>
        </w:rPr>
        <w:t>4</w:t>
      </w:r>
      <w:r>
        <w:rPr>
          <w:rFonts w:hint="eastAsia"/>
        </w:rPr>
        <w:t>分）</w:t>
      </w:r>
    </w:p>
    <w:p w:rsidR="00B631F6" w:rsidRDefault="00856A84" w:rsidP="00B631F6">
      <w:r>
        <w:rPr>
          <w:rFonts w:hint="eastAsia"/>
        </w:rPr>
        <w:t>22</w:t>
      </w:r>
      <w:r>
        <w:rPr>
          <w:rFonts w:hint="eastAsia"/>
        </w:rPr>
        <w:t>．（</w:t>
      </w:r>
      <w:r>
        <w:rPr>
          <w:rFonts w:hint="eastAsia"/>
        </w:rPr>
        <w:t>4</w:t>
      </w:r>
      <w:r>
        <w:rPr>
          <w:rFonts w:hint="eastAsia"/>
        </w:rPr>
        <w:t>分）解：设废水中氢氧化钠的质量为</w:t>
      </w:r>
      <w:r>
        <w:rPr>
          <w:rFonts w:hint="eastAsia"/>
        </w:rPr>
        <w:t>x</w:t>
      </w:r>
    </w:p>
    <w:p w:rsidR="00C33E7D" w:rsidRDefault="00856A84" w:rsidP="00C33E7D">
      <w:r>
        <w:t>2NaOH</w:t>
      </w:r>
      <w:r>
        <w:rPr>
          <w:rFonts w:hint="eastAsia"/>
        </w:rPr>
        <w:t>＋</w:t>
      </w:r>
      <w:r>
        <w:t>CuSO</w:t>
      </w:r>
      <w:r>
        <w:rPr>
          <w:vertAlign w:val="subscript"/>
        </w:rPr>
        <w:t>4</w:t>
      </w:r>
      <w:r>
        <w:t>=Cu(OH)</w:t>
      </w:r>
      <w:r>
        <w:rPr>
          <w:vertAlign w:val="subscript"/>
        </w:rPr>
        <w:t>2</w:t>
      </w:r>
      <w:r>
        <w:rPr>
          <w:rFonts w:hint="eastAsia"/>
          <w:vertAlign w:val="subscript"/>
        </w:rPr>
        <w:t xml:space="preserve"> </w:t>
      </w:r>
      <w:r w:rsidRPr="00A42AD4">
        <w:rPr>
          <w:color w:val="000000"/>
          <w:szCs w:val="22"/>
        </w:rPr>
        <w:t>↓</w:t>
      </w:r>
      <w:r w:rsidRPr="00A42AD4">
        <w:rPr>
          <w:rFonts w:hint="eastAsia"/>
          <w:color w:val="000000"/>
          <w:szCs w:val="22"/>
        </w:rPr>
        <w:t xml:space="preserve"> </w:t>
      </w:r>
      <w:r>
        <w:rPr>
          <w:rFonts w:hint="eastAsia"/>
        </w:rPr>
        <w:t>＋</w:t>
      </w:r>
      <w:r>
        <w:t>Na</w:t>
      </w:r>
      <w:r>
        <w:rPr>
          <w:vertAlign w:val="subscript"/>
        </w:rPr>
        <w:t>2</w:t>
      </w:r>
      <w:r>
        <w:t>SO</w:t>
      </w:r>
      <w:r>
        <w:rPr>
          <w:vertAlign w:val="subscript"/>
        </w:rPr>
        <w:t>4</w:t>
      </w:r>
      <w:r>
        <w:rPr>
          <w:rFonts w:hint="eastAsia"/>
          <w:vertAlign w:val="subscript"/>
        </w:rPr>
        <w:t xml:space="preserve">                          </w:t>
      </w:r>
      <w:r>
        <w:rPr>
          <w:rFonts w:hint="eastAsia"/>
        </w:rPr>
        <w:t>（</w:t>
      </w:r>
      <w:r>
        <w:rPr>
          <w:rFonts w:hint="eastAsia"/>
        </w:rPr>
        <w:t>1</w:t>
      </w:r>
      <w:r>
        <w:rPr>
          <w:rFonts w:hint="eastAsia"/>
        </w:rPr>
        <w:t>分）</w:t>
      </w:r>
    </w:p>
    <w:p w:rsidR="00B05644" w:rsidRDefault="00856A84" w:rsidP="00C33E7D">
      <w:pPr>
        <w:ind w:firstLineChars="100" w:firstLine="210"/>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3506" type="#_x0000_t88" style="position:absolute;left:0;text-align:left;margin-left:108.35pt;margin-top:3.25pt;width:8.55pt;height:19pt;z-index:251659264"/>
        </w:pict>
      </w:r>
      <w:r>
        <w:t>80</w:t>
      </w:r>
      <w:r>
        <w:rPr>
          <w:rFonts w:hint="eastAsia"/>
        </w:rPr>
        <w:t xml:space="preserve">             </w:t>
      </w:r>
      <w:r>
        <w:t>98</w:t>
      </w:r>
      <w:r>
        <w:rPr>
          <w:rFonts w:hint="eastAsia"/>
        </w:rPr>
        <w:t xml:space="preserve">                              </w:t>
      </w:r>
    </w:p>
    <w:p w:rsidR="00B631F6" w:rsidRDefault="00856A84" w:rsidP="00B05644">
      <w:pPr>
        <w:ind w:firstLineChars="2450" w:firstLine="5145"/>
      </w:pPr>
      <w:r>
        <w:rPr>
          <w:rFonts w:hint="eastAsia"/>
        </w:rPr>
        <w:t>（</w:t>
      </w:r>
      <w:r>
        <w:rPr>
          <w:rFonts w:hint="eastAsia"/>
        </w:rPr>
        <w:t>1</w:t>
      </w:r>
      <w:r>
        <w:rPr>
          <w:rFonts w:hint="eastAsia"/>
        </w:rPr>
        <w:t>分）</w:t>
      </w:r>
    </w:p>
    <w:p w:rsidR="00B631F6" w:rsidRDefault="00856A84" w:rsidP="00C33E7D">
      <w:pPr>
        <w:ind w:firstLineChars="100" w:firstLine="210"/>
      </w:pPr>
      <w:r>
        <w:lastRenderedPageBreak/>
        <w:t>X</w:t>
      </w:r>
      <w:r>
        <w:rPr>
          <w:rFonts w:hint="eastAsia"/>
        </w:rPr>
        <w:t xml:space="preserve">             </w:t>
      </w:r>
      <w:r>
        <w:t>4.9g</w:t>
      </w:r>
    </w:p>
    <w:p w:rsidR="00B631F6" w:rsidRDefault="00856A84" w:rsidP="004C2CEB">
      <w:pPr>
        <w:ind w:firstLineChars="200" w:firstLine="420"/>
      </w:pPr>
      <w:r>
        <w:t>80/X</w:t>
      </w:r>
      <w:r>
        <w:rPr>
          <w:rFonts w:hint="eastAsia"/>
        </w:rPr>
        <w:t xml:space="preserve"> = </w:t>
      </w:r>
      <w:r>
        <w:t>98/4.9</w:t>
      </w:r>
      <w:r>
        <w:rPr>
          <w:rFonts w:hint="eastAsia"/>
        </w:rPr>
        <w:t>g</w:t>
      </w:r>
    </w:p>
    <w:p w:rsidR="00B631F6" w:rsidRDefault="00856A84" w:rsidP="004C2CEB">
      <w:pPr>
        <w:ind w:firstLineChars="250" w:firstLine="525"/>
      </w:pPr>
      <w:r>
        <w:t>X=4g</w:t>
      </w:r>
      <w:r>
        <w:rPr>
          <w:rFonts w:hint="eastAsia"/>
        </w:rPr>
        <w:t xml:space="preserve">                                       </w:t>
      </w:r>
      <w:r>
        <w:rPr>
          <w:rFonts w:hint="eastAsia"/>
        </w:rPr>
        <w:t>（</w:t>
      </w:r>
      <w:r>
        <w:rPr>
          <w:rFonts w:hint="eastAsia"/>
        </w:rPr>
        <w:t>1</w:t>
      </w:r>
      <w:r>
        <w:rPr>
          <w:rFonts w:hint="eastAsia"/>
        </w:rPr>
        <w:t>分）</w:t>
      </w:r>
    </w:p>
    <w:p w:rsidR="00B631F6" w:rsidRDefault="00856A84" w:rsidP="00B631F6">
      <w:r>
        <w:rPr>
          <w:rFonts w:hint="eastAsia"/>
        </w:rPr>
        <w:t>废水中氢氧化钠的质量分数为：</w:t>
      </w:r>
      <w:r>
        <w:rPr>
          <w:rFonts w:hint="eastAsia"/>
        </w:rPr>
        <w:t>4g</w:t>
      </w:r>
      <w:r>
        <w:rPr>
          <w:rFonts w:hint="eastAsia"/>
        </w:rPr>
        <w:t>／</w:t>
      </w:r>
      <w:r>
        <w:rPr>
          <w:rFonts w:hint="eastAsia"/>
        </w:rPr>
        <w:t>100g</w:t>
      </w:r>
      <w:r>
        <w:rPr>
          <w:rFonts w:hint="eastAsia"/>
        </w:rPr>
        <w:t>×</w:t>
      </w:r>
      <w:r>
        <w:rPr>
          <w:rFonts w:hint="eastAsia"/>
        </w:rPr>
        <w:t>100</w:t>
      </w:r>
      <w:r>
        <w:rPr>
          <w:rFonts w:hint="eastAsia"/>
        </w:rPr>
        <w:t>％＝</w:t>
      </w:r>
      <w:r>
        <w:rPr>
          <w:rFonts w:hint="eastAsia"/>
        </w:rPr>
        <w:t>4</w:t>
      </w:r>
      <w:r>
        <w:rPr>
          <w:rFonts w:hint="eastAsia"/>
        </w:rPr>
        <w:t>％</w:t>
      </w:r>
      <w:r>
        <w:rPr>
          <w:rFonts w:hint="eastAsia"/>
        </w:rPr>
        <w:t xml:space="preserve"> </w:t>
      </w:r>
      <w:r>
        <w:rPr>
          <w:rFonts w:hint="eastAsia"/>
        </w:rPr>
        <w:t>（</w:t>
      </w:r>
      <w:r>
        <w:rPr>
          <w:rFonts w:hint="eastAsia"/>
        </w:rPr>
        <w:t>1</w:t>
      </w:r>
      <w:r>
        <w:rPr>
          <w:rFonts w:hint="eastAsia"/>
        </w:rPr>
        <w:t>分）</w:t>
      </w:r>
    </w:p>
    <w:p w:rsidR="00751FA6" w:rsidRDefault="00856A84" w:rsidP="00B631F6">
      <w:r>
        <w:rPr>
          <w:rFonts w:hint="eastAsia"/>
        </w:rPr>
        <w:t>答：废水中氢氧化钠的质量分数为</w:t>
      </w:r>
      <w:r>
        <w:rPr>
          <w:rFonts w:hint="eastAsia"/>
        </w:rPr>
        <w:t>4</w:t>
      </w:r>
      <w:r>
        <w:rPr>
          <w:rFonts w:hint="eastAsia"/>
        </w:rPr>
        <w:t>％</w:t>
      </w:r>
    </w:p>
    <w:p w:rsidR="004C2CEB" w:rsidRDefault="00856A84" w:rsidP="00B631F6"/>
    <w:p w:rsidR="004C2CEB" w:rsidRDefault="00856A84" w:rsidP="00B631F6"/>
    <w:p w:rsidR="004C2CEB" w:rsidRDefault="00856A84" w:rsidP="00B631F6"/>
    <w:p w:rsidR="004C2CEB" w:rsidRDefault="00856A84" w:rsidP="00B631F6"/>
    <w:p w:rsidR="004C2CEB" w:rsidRDefault="00856A84" w:rsidP="00B631F6"/>
    <w:p w:rsidR="004C2CEB" w:rsidRDefault="00856A84" w:rsidP="00B631F6"/>
    <w:p w:rsidR="004C2CEB" w:rsidRDefault="00856A84" w:rsidP="00B631F6"/>
    <w:p w:rsidR="004C2CEB" w:rsidRDefault="00856A84" w:rsidP="00B631F6"/>
    <w:p w:rsidR="004C2CEB" w:rsidRDefault="00856A84" w:rsidP="00B631F6"/>
    <w:p w:rsidR="004C2CEB" w:rsidRDefault="00856A84" w:rsidP="00B631F6"/>
    <w:p w:rsidR="004C2CEB" w:rsidRDefault="00856A84" w:rsidP="00B631F6"/>
    <w:p w:rsidR="004C2CEB" w:rsidRDefault="00856A84" w:rsidP="00B631F6"/>
    <w:p w:rsidR="004C2CEB" w:rsidRDefault="00856A84" w:rsidP="00B631F6"/>
    <w:p w:rsidR="004C2CEB" w:rsidRDefault="00856A84" w:rsidP="00B631F6"/>
    <w:p w:rsidR="004C2CEB" w:rsidRDefault="00856A84" w:rsidP="00B631F6"/>
    <w:p w:rsidR="004C2CEB" w:rsidRDefault="00856A84" w:rsidP="00B631F6"/>
    <w:p w:rsidR="004C2CEB" w:rsidRDefault="00856A84" w:rsidP="00B631F6"/>
    <w:p w:rsidR="00DA4D59" w:rsidRDefault="00856A84" w:rsidP="00B631F6"/>
    <w:p w:rsidR="00DA4D59" w:rsidRDefault="00856A84" w:rsidP="00B631F6"/>
    <w:p w:rsidR="00DA4D59" w:rsidRDefault="00856A84" w:rsidP="00B631F6"/>
    <w:p w:rsidR="00DA4D59" w:rsidRDefault="00856A84" w:rsidP="00B631F6"/>
    <w:p w:rsidR="00DA4D59" w:rsidRDefault="00856A84" w:rsidP="00B631F6"/>
    <w:p w:rsidR="00DA4D59" w:rsidRDefault="00856A84" w:rsidP="00B631F6"/>
    <w:p w:rsidR="00DA4D59" w:rsidRDefault="00856A84" w:rsidP="00B631F6"/>
    <w:p w:rsidR="00DA4D59" w:rsidRDefault="00856A84" w:rsidP="00B631F6"/>
    <w:p w:rsidR="00DA4D59" w:rsidRDefault="00856A84" w:rsidP="00B631F6"/>
    <w:p w:rsidR="00DA4D59" w:rsidRDefault="00856A84" w:rsidP="00B631F6"/>
    <w:p w:rsidR="00DA4D59" w:rsidRDefault="00856A84" w:rsidP="00B631F6"/>
    <w:p w:rsidR="00DA4D59" w:rsidRDefault="00856A84" w:rsidP="00B631F6"/>
    <w:p w:rsidR="00DA4D59" w:rsidRDefault="00856A84" w:rsidP="00B631F6"/>
    <w:p w:rsidR="00DA4D59" w:rsidRDefault="00856A84" w:rsidP="00B631F6"/>
    <w:p w:rsidR="00DA4D59" w:rsidRDefault="00856A84" w:rsidP="00B631F6"/>
    <w:sectPr w:rsidR="00DA4D59" w:rsidSect="00874012">
      <w:footerReference w:type="even" r:id="rId32"/>
      <w:footerReference w:type="default" r:id="rId33"/>
      <w:pgSz w:w="11907" w:h="16840" w:code="9"/>
      <w:pgMar w:top="1134" w:right="1134" w:bottom="1134" w:left="1134" w:header="851" w:footer="992" w:gutter="0"/>
      <w:cols w:sep="1" w:space="892"/>
      <w:docGrid w:linePitch="312" w:charSpace="4693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6A84" w:rsidRDefault="00856A84">
      <w:r>
        <w:separator/>
      </w:r>
    </w:p>
  </w:endnote>
  <w:endnote w:type="continuationSeparator" w:id="0">
    <w:p w:rsidR="00856A84" w:rsidRDefault="00856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117" w:rsidRDefault="00856A84">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2D4117" w:rsidRDefault="00856A84">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117" w:rsidRDefault="00856A84">
    <w:pPr>
      <w:pStyle w:val="a4"/>
      <w:tabs>
        <w:tab w:val="clear" w:pos="4153"/>
        <w:tab w:val="clear" w:pos="8306"/>
        <w:tab w:val="left" w:pos="3045"/>
        <w:tab w:val="center" w:pos="9169"/>
        <w:tab w:val="left" w:pos="9705"/>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6A84" w:rsidRDefault="00856A84">
      <w:r>
        <w:separator/>
      </w:r>
    </w:p>
  </w:footnote>
  <w:footnote w:type="continuationSeparator" w:id="0">
    <w:p w:rsidR="00856A84" w:rsidRDefault="00856A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DC06A18"/>
    <w:multiLevelType w:val="singleLevel"/>
    <w:tmpl w:val="C308BBB8"/>
    <w:lvl w:ilvl="0">
      <w:start w:val="1"/>
      <w:numFmt w:val="upperLetter"/>
      <w:lvlText w:val="%1."/>
      <w:lvlJc w:val="left"/>
      <w:pPr>
        <w:tabs>
          <w:tab w:val="num" w:pos="195"/>
        </w:tabs>
        <w:ind w:left="195" w:hanging="195"/>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rawingGridHorizontalSpacing w:val="105"/>
  <w:drawingGridVerticalSpacing w:val="156"/>
  <w:displayHorizontalDrawingGridEvery w:val="0"/>
  <w:displayVerticalDrawingGridEvery w:val="2"/>
  <w:characterSpacingControl w:val="compressPunctuation"/>
  <w:hdrShapeDefaults>
    <o:shapedefaults v:ext="edit" spidmax="3508"/>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rsids>
    <w:rsidRoot w:val="00754CA3"/>
    <w:rsid w:val="002B13B6"/>
    <w:rsid w:val="00754CA3"/>
    <w:rsid w:val="00856A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08"/>
    <o:shapelayout v:ext="edit">
      <o:idmap v:ext="edit" data="1,3"/>
      <o:rules v:ext="edit">
        <o:r id="V:Rule1" type="connector" idref="#_x0000_s1117"/>
        <o:r id="V:Rule2" type="connector" idref="#_x0000_s1118"/>
        <o:r id="V:Rule3" type="connector" idref="#_x0000_s1181"/>
        <o:r id="V:Rule4" type="connector" idref="#_x0000_s1218"/>
        <o:r id="V:Rule5" type="connector" idref="#_x0000_s1219"/>
        <o:r id="V:Rule6" type="connector" idref="#_x0000_s1238"/>
        <o:r id="V:Rule7" type="connector" idref="#_x0000_s1290"/>
        <o:r id="V:Rule8" type="connector" idref="#_x0000_s1291"/>
        <o:r id="V:Rule9" type="arc" idref="#_x0000_s1292"/>
        <o:r id="V:Rule10" type="arc" idref="#_x0000_s1293"/>
        <o:r id="V:Rule11" type="arc" idref="#_x0000_s1294"/>
        <o:r id="V:Rule12" type="connector" idref="#_x0000_s1295"/>
        <o:r id="V:Rule13" type="connector" idref="#_x0000_s1296"/>
        <o:r id="V:Rule14" type="connector" idref="#_x0000_s1297"/>
        <o:r id="V:Rule15" type="connector" idref="#_x0000_s1298"/>
        <o:r id="V:Rule16" type="connector" idref="#_x0000_s1342"/>
        <o:r id="V:Rule17" type="connector" idref="#_x0000_s1345"/>
        <o:r id="V:Rule18" type="connector" idref="#_x0000_s1349"/>
        <o:r id="V:Rule19" type="connector" idref="#_x0000_s1370"/>
        <o:r id="V:Rule20" type="connector" idref="#_x0000_s1384"/>
        <o:r id="V:Rule21" type="connector" idref="#_x0000_s1385"/>
        <o:r id="V:Rule22" type="connector" idref="#_x0000_s1403"/>
        <o:r id="V:Rule23" type="connector" idref="#_x0000_s1406"/>
        <o:r id="V:Rule24" type="connector" idref="#_x0000_s1408"/>
        <o:r id="V:Rule25" type="connector" idref="#_x0000_s3072"/>
        <o:r id="V:Rule26" type="connector" idref="#_x0000_s3073"/>
        <o:r id="V:Rule27" type="connector" idref="#_x0000_s3151"/>
        <o:r id="V:Rule28" type="connector" idref="#_x0000_s3152"/>
        <o:r id="V:Rule29" type="connector" idref="#_x0000_s3153"/>
        <o:r id="V:Rule30" type="connector" idref="#_x0000_s3154"/>
        <o:r id="V:Rule31" type="connector" idref="#_x0000_s3335"/>
      </o:rules>
    </o:shapelayout>
  </w:shapeDefaults>
  <w:decimalSymbol w:val="."/>
  <w:listSeparator w:val=","/>
  <w15:docId w15:val="{F32C3E0D-DA7C-4BDD-BB3E-EE94A48AB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2C91"/>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547F82"/>
    <w:pPr>
      <w:spacing w:before="152" w:after="160"/>
    </w:pPr>
    <w:rPr>
      <w:rFonts w:ascii="Arial" w:eastAsia="黑体" w:hAnsi="Arial" w:cs="Arial"/>
      <w:sz w:val="20"/>
      <w:szCs w:val="20"/>
    </w:rPr>
  </w:style>
  <w:style w:type="paragraph" w:styleId="a4">
    <w:name w:val="footer"/>
    <w:basedOn w:val="a"/>
    <w:rsid w:val="00547F82"/>
    <w:pPr>
      <w:tabs>
        <w:tab w:val="center" w:pos="4153"/>
        <w:tab w:val="right" w:pos="8306"/>
      </w:tabs>
      <w:snapToGrid w:val="0"/>
      <w:jc w:val="left"/>
    </w:pPr>
    <w:rPr>
      <w:sz w:val="18"/>
      <w:szCs w:val="18"/>
    </w:rPr>
  </w:style>
  <w:style w:type="character" w:styleId="a5">
    <w:name w:val="page number"/>
    <w:basedOn w:val="a0"/>
    <w:rsid w:val="00547F82"/>
  </w:style>
  <w:style w:type="paragraph" w:styleId="a6">
    <w:name w:val="header"/>
    <w:basedOn w:val="a"/>
    <w:rsid w:val="00547F82"/>
    <w:pPr>
      <w:pBdr>
        <w:bottom w:val="single" w:sz="6" w:space="1" w:color="auto"/>
      </w:pBdr>
      <w:tabs>
        <w:tab w:val="center" w:pos="4153"/>
        <w:tab w:val="right" w:pos="8306"/>
      </w:tabs>
      <w:snapToGrid w:val="0"/>
      <w:jc w:val="center"/>
    </w:pPr>
    <w:rPr>
      <w:sz w:val="18"/>
      <w:szCs w:val="18"/>
    </w:rPr>
  </w:style>
  <w:style w:type="character" w:styleId="a7">
    <w:name w:val="Hyperlink"/>
    <w:basedOn w:val="a0"/>
    <w:rsid w:val="00547F82"/>
    <w:rPr>
      <w:color w:val="0000FF"/>
      <w:u w:val="single"/>
    </w:rPr>
  </w:style>
  <w:style w:type="table" w:styleId="a8">
    <w:name w:val="Table Grid"/>
    <w:basedOn w:val="a1"/>
    <w:rsid w:val="00063A2D"/>
    <w:pPr>
      <w:widowControl w:val="0"/>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CharCharCharCharCharCharCharCharCharCharCharCharCharCharCharCharCharCharChar">
    <w:name w:val="Char Char Char Char Char Char Char Char Char Char Char Char Char Char Char Char Char Char Char"/>
    <w:basedOn w:val="a"/>
    <w:autoRedefine/>
    <w:rsid w:val="009C6CEA"/>
    <w:pPr>
      <w:widowControl/>
      <w:spacing w:line="300" w:lineRule="auto"/>
      <w:ind w:firstLineChars="200" w:firstLine="200"/>
    </w:pPr>
    <w:rPr>
      <w:rFonts w:ascii="Verdana" w:hAnsi="Verdana"/>
      <w:kern w:val="0"/>
      <w:szCs w:val="20"/>
      <w:lang w:eastAsia="en-US"/>
    </w:rPr>
  </w:style>
  <w:style w:type="paragraph" w:customStyle="1" w:styleId="DefaultParagraph">
    <w:name w:val="DefaultParagraph"/>
    <w:rsid w:val="00132C91"/>
    <w:rPr>
      <w:rFonts w:hAnsi="Calibri"/>
      <w:kern w:val="2"/>
      <w:sz w:val="21"/>
      <w:szCs w:val="22"/>
    </w:rPr>
  </w:style>
  <w:style w:type="paragraph" w:styleId="a9">
    <w:name w:val="No Spacing"/>
    <w:uiPriority w:val="1"/>
    <w:qFormat/>
    <w:rsid w:val="00132C91"/>
    <w:pPr>
      <w:widowControl w:val="0"/>
      <w:jc w:val="both"/>
    </w:pPr>
    <w:rPr>
      <w:kern w:val="2"/>
      <w:sz w:val="21"/>
      <w:szCs w:val="24"/>
    </w:rPr>
  </w:style>
  <w:style w:type="paragraph" w:styleId="aa">
    <w:name w:val="Balloon Text"/>
    <w:basedOn w:val="a"/>
    <w:link w:val="Char"/>
    <w:rsid w:val="00132C91"/>
    <w:rPr>
      <w:sz w:val="18"/>
      <w:szCs w:val="18"/>
    </w:rPr>
  </w:style>
  <w:style w:type="character" w:customStyle="1" w:styleId="Char">
    <w:name w:val="批注框文本 Char"/>
    <w:basedOn w:val="a0"/>
    <w:link w:val="aa"/>
    <w:rsid w:val="00132C91"/>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gi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gi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oleObject" Target="embeddings/oleObject1.bin"/><Relationship Id="rId35" Type="http://schemas.openxmlformats.org/officeDocument/2006/relationships/theme" Target="theme/theme1.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29289;&#29702;&#30011;&#26495;\WLJP\WLJP.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B3E2741-A968-44BA-AE3C-DA9D01FE4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WLJP</Template>
  <TotalTime>487</TotalTime>
  <Pages>1</Pages>
  <Words>1878</Words>
  <Characters>10708</Characters>
  <Application>Microsoft Office Word</Application>
  <DocSecurity>0</DocSecurity>
  <Lines>89</Lines>
  <Paragraphs>25</Paragraphs>
  <ScaleCrop>false</ScaleCrop>
  <Company>zhangjiakouyizhong</Company>
  <LinksUpToDate>false</LinksUpToDate>
  <CharactersWithSpaces>12561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化学金排专用模板</dc:subject>
  <dc:creator>Administrator</dc:creator>
  <cp:lastModifiedBy>Windows 用户</cp:lastModifiedBy>
  <cp:revision>27</cp:revision>
  <dcterms:created xsi:type="dcterms:W3CDTF">2018-07-02T03:00:00Z</dcterms:created>
  <dcterms:modified xsi:type="dcterms:W3CDTF">2018-07-30T12:57:00Z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文档编号">
    <vt:lpwstr>2003</vt:lpwstr>
  </property>
</Properties>
</file>