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63E" w:rsidRDefault="00416624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821pt;margin-top:817pt;width:22pt;height:21pt;z-index:251658240;mso-position-horizontal-relative:page;mso-position-vertical-relative:top-margin-area">
            <v:imagedata r:id="rId8" o:title=""/>
            <w10:wrap anchorx="page"/>
          </v:shape>
        </w:pict>
      </w: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>
            <wp:extent cx="6771005" cy="9695815"/>
            <wp:effectExtent l="0" t="0" r="10795" b="63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l="4521" t="5000" r="8138" b="3125"/>
                    <a:stretch>
                      <a:fillRect/>
                    </a:stretch>
                  </pic:blipFill>
                  <pic:spPr>
                    <a:xfrm>
                      <a:off x="0" y="0"/>
                      <a:ext cx="6771005" cy="9695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6363E" w:rsidRDefault="00416624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lastRenderedPageBreak/>
        <w:drawing>
          <wp:inline distT="0" distB="0" distL="114300" distR="114300">
            <wp:extent cx="6762115" cy="9733915"/>
            <wp:effectExtent l="0" t="0" r="635" b="63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l="6183" t="313" r="5476" b="521"/>
                    <a:stretch>
                      <a:fillRect/>
                    </a:stretch>
                  </pic:blipFill>
                  <pic:spPr>
                    <a:xfrm>
                      <a:off x="0" y="0"/>
                      <a:ext cx="6762115" cy="9733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6363E" w:rsidRDefault="00416624">
      <w:pPr>
        <w:widowControl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lastRenderedPageBreak/>
        <w:drawing>
          <wp:inline distT="0" distB="0" distL="114300" distR="114300">
            <wp:extent cx="6686550" cy="9734550"/>
            <wp:effectExtent l="0" t="0" r="0" b="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l="7759" t="833" r="4655" b="1667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9734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</w:rPr>
        <w:lastRenderedPageBreak/>
        <w:drawing>
          <wp:inline distT="0" distB="0" distL="114300" distR="114300">
            <wp:extent cx="6715125" cy="9781540"/>
            <wp:effectExtent l="0" t="0" r="9525" b="10160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l="3120" t="521" r="7389" b="1458"/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9781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6363E" w:rsidRDefault="00416624">
      <w:pPr>
        <w:widowControl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lastRenderedPageBreak/>
        <w:drawing>
          <wp:inline distT="0" distB="0" distL="114300" distR="114300">
            <wp:extent cx="6770370" cy="9762490"/>
            <wp:effectExtent l="0" t="0" r="11430" b="10160"/>
            <wp:docPr id="5" name="图片 5" descr="N_H7G5_LYBARK{KPRDJV1K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N_H7G5_LYBARK{KPRDJV1K7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l="1532" r="5991" b="836"/>
                    <a:stretch>
                      <a:fillRect/>
                    </a:stretch>
                  </pic:blipFill>
                  <pic:spPr>
                    <a:xfrm>
                      <a:off x="0" y="0"/>
                      <a:ext cx="6770370" cy="976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63E" w:rsidRDefault="00416624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lastRenderedPageBreak/>
        <w:drawing>
          <wp:inline distT="0" distB="0" distL="114300" distR="114300">
            <wp:extent cx="6704965" cy="9762490"/>
            <wp:effectExtent l="0" t="0" r="635" b="10160"/>
            <wp:docPr id="6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IMG_256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 l="5833" t="6250" r="8472"/>
                    <a:stretch>
                      <a:fillRect/>
                    </a:stretch>
                  </pic:blipFill>
                  <pic:spPr>
                    <a:xfrm>
                      <a:off x="0" y="0"/>
                      <a:ext cx="6704965" cy="9762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6363E" w:rsidRDefault="00416624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sectPr w:rsidR="00E6363E" w:rsidSect="00E6363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7" w:right="567" w:bottom="567" w:left="56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624" w:rsidRDefault="00416624">
      <w:r>
        <w:separator/>
      </w:r>
    </w:p>
  </w:endnote>
  <w:endnote w:type="continuationSeparator" w:id="0">
    <w:p w:rsidR="00416624" w:rsidRDefault="00416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1C1" w:rsidRDefault="00B371C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243" w:rsidRDefault="004166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1C1" w:rsidRDefault="00B371C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624" w:rsidRDefault="00416624">
      <w:r>
        <w:separator/>
      </w:r>
    </w:p>
  </w:footnote>
  <w:footnote w:type="continuationSeparator" w:id="0">
    <w:p w:rsidR="00416624" w:rsidRDefault="00416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1C1" w:rsidRDefault="00B371C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243" w:rsidRDefault="00B371C1">
    <w:pPr>
      <w:pStyle w:val="a4"/>
    </w:pPr>
    <w:bookmarkStart w:id="0" w:name="_GoBack"/>
    <w:bookmarkEnd w:id="0"/>
    <w:r>
      <w:rPr>
        <w:noProof/>
      </w:rPr>
      <w:drawing>
        <wp:inline distT="0" distB="0" distL="0" distR="0">
          <wp:extent cx="5810250" cy="571500"/>
          <wp:effectExtent l="0" t="0" r="0" b="0"/>
          <wp:docPr id="7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1C1" w:rsidRDefault="00B371C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371C1"/>
    <w:rsid w:val="00416624"/>
    <w:rsid w:val="00B3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363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A70243"/>
    <w:rPr>
      <w:sz w:val="18"/>
      <w:szCs w:val="18"/>
    </w:rPr>
  </w:style>
  <w:style w:type="character" w:customStyle="1" w:styleId="Char">
    <w:name w:val="批注框文本 Char"/>
    <w:basedOn w:val="a0"/>
    <w:link w:val="a3"/>
    <w:rsid w:val="00A7024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header"/>
    <w:basedOn w:val="a"/>
    <w:link w:val="Char0"/>
    <w:rsid w:val="00A702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A7024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1"/>
    <w:rsid w:val="00A702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A7024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3</TotalTime>
  <Pages>7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2013-06-19T04:50:00Z</dcterms:created>
  <dcterms:modified xsi:type="dcterms:W3CDTF">2018-06-22T23:27:00Z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